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F159C" w14:textId="77777777" w:rsidR="0074696E" w:rsidRPr="004C6EEE" w:rsidRDefault="0074696E" w:rsidP="00EC40D5">
      <w:pPr>
        <w:pStyle w:val="Sectionbreakfirstpage"/>
      </w:pPr>
    </w:p>
    <w:p w14:paraId="112CE69A" w14:textId="77777777" w:rsidR="00A62D44" w:rsidRPr="004C6EEE" w:rsidRDefault="00BC63D9" w:rsidP="00EC40D5">
      <w:pPr>
        <w:pStyle w:val="Sectionbreakfirstpage"/>
        <w:sectPr w:rsidR="00A62D44" w:rsidRPr="004C6EEE" w:rsidSect="00E62622">
          <w:headerReference w:type="even" r:id="rId11"/>
          <w:headerReference w:type="default" r:id="rId12"/>
          <w:footerReference w:type="even" r:id="rId13"/>
          <w:footerReference w:type="default" r:id="rId14"/>
          <w:headerReference w:type="first" r:id="rId15"/>
          <w:footerReference w:type="first" r:id="rId16"/>
          <w:pgSz w:w="11906" w:h="16838" w:code="9"/>
          <w:pgMar w:top="454" w:right="851" w:bottom="1418" w:left="851" w:header="340" w:footer="851" w:gutter="0"/>
          <w:cols w:space="708"/>
          <w:docGrid w:linePitch="360"/>
        </w:sectPr>
      </w:pPr>
      <w:r>
        <w:drawing>
          <wp:anchor distT="0" distB="0" distL="114300" distR="114300" simplePos="0" relativeHeight="251658240" behindDoc="1" locked="1" layoutInCell="1" allowOverlap="0" wp14:anchorId="0A4214BF" wp14:editId="5F20DE32">
            <wp:simplePos x="0" y="0"/>
            <wp:positionH relativeFrom="page">
              <wp:posOffset>0</wp:posOffset>
            </wp:positionH>
            <wp:positionV relativeFrom="page">
              <wp:posOffset>0</wp:posOffset>
            </wp:positionV>
            <wp:extent cx="7556400" cy="1360800"/>
            <wp:effectExtent l="0" t="0" r="635"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7"/>
                    <a:stretch>
                      <a:fillRect/>
                    </a:stretch>
                  </pic:blipFill>
                  <pic:spPr>
                    <a:xfrm>
                      <a:off x="0" y="0"/>
                      <a:ext cx="7556400" cy="136080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348"/>
      </w:tblGrid>
      <w:tr w:rsidR="003B5733" w14:paraId="068ED58D" w14:textId="77777777" w:rsidTr="00B07FF7">
        <w:trPr>
          <w:trHeight w:val="622"/>
        </w:trPr>
        <w:tc>
          <w:tcPr>
            <w:tcW w:w="10348" w:type="dxa"/>
            <w:tcMar>
              <w:top w:w="1531" w:type="dxa"/>
              <w:left w:w="0" w:type="dxa"/>
              <w:right w:w="0" w:type="dxa"/>
            </w:tcMar>
          </w:tcPr>
          <w:p w14:paraId="02976F20" w14:textId="287B327B" w:rsidR="003B5733" w:rsidRPr="003B5733" w:rsidRDefault="007351CB" w:rsidP="003B5733">
            <w:pPr>
              <w:pStyle w:val="Documenttitle"/>
            </w:pPr>
            <w:r>
              <w:t xml:space="preserve">Medical Director </w:t>
            </w:r>
            <w:r w:rsidR="000A3AF4">
              <w:t xml:space="preserve">role outline tool </w:t>
            </w:r>
          </w:p>
        </w:tc>
      </w:tr>
      <w:tr w:rsidR="003B5733" w14:paraId="0121D342" w14:textId="77777777" w:rsidTr="00B07FF7">
        <w:tc>
          <w:tcPr>
            <w:tcW w:w="10348" w:type="dxa"/>
          </w:tcPr>
          <w:p w14:paraId="30A33B2C" w14:textId="6E2E0DFD" w:rsidR="003B5733" w:rsidRPr="00A1389F" w:rsidRDefault="000A3AF4" w:rsidP="005F44C0">
            <w:pPr>
              <w:pStyle w:val="Documentsubtitle"/>
            </w:pPr>
            <w:r>
              <w:t xml:space="preserve">Victorian rural and regional health services’ medical director role </w:t>
            </w:r>
          </w:p>
        </w:tc>
      </w:tr>
      <w:tr w:rsidR="003B5733" w14:paraId="13458A15" w14:textId="77777777" w:rsidTr="00B07FF7">
        <w:tc>
          <w:tcPr>
            <w:tcW w:w="10348" w:type="dxa"/>
          </w:tcPr>
          <w:p w14:paraId="09B22BC3" w14:textId="77777777" w:rsidR="003B5733" w:rsidRPr="001E5058" w:rsidRDefault="00A15324" w:rsidP="001E5058">
            <w:pPr>
              <w:pStyle w:val="Bannermarking"/>
            </w:pPr>
            <w:fldSimple w:instr="FILLIN  &quot;Type the protective marking&quot; \d OFFICIAL \o  \* MERGEFORMAT">
              <w:r>
                <w:t>OFFICIAL</w:t>
              </w:r>
            </w:fldSimple>
          </w:p>
        </w:tc>
      </w:tr>
    </w:tbl>
    <w:p w14:paraId="765F2EBE" w14:textId="143A76E3" w:rsidR="007173CA" w:rsidRDefault="007173CA" w:rsidP="00D079AA">
      <w:pPr>
        <w:pStyle w:val="Body"/>
      </w:pPr>
    </w:p>
    <w:p w14:paraId="3C912C87" w14:textId="77777777" w:rsidR="00580394" w:rsidRPr="00B519CD" w:rsidRDefault="00580394" w:rsidP="007173CA">
      <w:pPr>
        <w:pStyle w:val="Body"/>
        <w:sectPr w:rsidR="00580394" w:rsidRPr="00B519CD" w:rsidSect="00E62622">
          <w:headerReference w:type="default" r:id="rId18"/>
          <w:type w:val="continuous"/>
          <w:pgSz w:w="11906" w:h="16838" w:code="9"/>
          <w:pgMar w:top="1418" w:right="851" w:bottom="1418" w:left="851" w:header="851" w:footer="851" w:gutter="0"/>
          <w:cols w:space="340"/>
          <w:titlePg/>
          <w:docGrid w:linePitch="360"/>
        </w:sectPr>
      </w:pPr>
    </w:p>
    <w:p w14:paraId="28661A79" w14:textId="00979918" w:rsidR="00F32368" w:rsidRDefault="00BC5DC7" w:rsidP="00BC5DC7">
      <w:pPr>
        <w:pStyle w:val="Heading3"/>
      </w:pPr>
      <w:bookmarkStart w:id="0" w:name="_Hlk41913885"/>
      <w:r>
        <w:t xml:space="preserve">What is the Medical Director role outline tool? </w:t>
      </w:r>
    </w:p>
    <w:p w14:paraId="79D54F85" w14:textId="2A8148E5" w:rsidR="00B853D3" w:rsidRDefault="00BC5DC7" w:rsidP="00BC5DC7">
      <w:pPr>
        <w:pStyle w:val="Body"/>
      </w:pPr>
      <w:r>
        <w:t xml:space="preserve">The </w:t>
      </w:r>
      <w:r w:rsidRPr="00F523D8">
        <w:rPr>
          <w:i/>
          <w:iCs/>
        </w:rPr>
        <w:t>Medical Director role outline tool</w:t>
      </w:r>
      <w:r>
        <w:t xml:space="preserve"> is an electronic tool designed to assist Victoria’s rural and regional health services identify </w:t>
      </w:r>
      <w:r w:rsidR="004F0793">
        <w:t xml:space="preserve">the roles and responsibilities, personal skills and qualities, qualifications, resources and conditions for the positions of medical director and deputy medical director. The tool includes options to choose from a range of recommended engagement models, roles and responsibilities which sector consultation identified as being suited to the Victorian health service system </w:t>
      </w:r>
      <w:r w:rsidR="00B853D3">
        <w:t xml:space="preserve">and out different types or rural and regional health services. </w:t>
      </w:r>
    </w:p>
    <w:p w14:paraId="2E42BC4B" w14:textId="1B9AD810" w:rsidR="00B853D3" w:rsidRDefault="00B853D3" w:rsidP="00B853D3">
      <w:pPr>
        <w:pStyle w:val="Heading3"/>
      </w:pPr>
      <w:r>
        <w:t>Why should you use this tool</w:t>
      </w:r>
    </w:p>
    <w:p w14:paraId="5885387A" w14:textId="43F60B34" w:rsidR="00B853D3" w:rsidRDefault="00B853D3" w:rsidP="00B853D3">
      <w:pPr>
        <w:pStyle w:val="Body"/>
      </w:pPr>
      <w:r>
        <w:t xml:space="preserve">In 2019, Victoria’s rural and regional health services, key stakeholders, consumers and carers and the Department of Health collaborated to research what the content </w:t>
      </w:r>
      <w:r w:rsidR="00987D15">
        <w:t xml:space="preserve">of a medical director outline should include in a Victorian </w:t>
      </w:r>
      <w:r w:rsidR="00F523D8">
        <w:t xml:space="preserve">rural and regional health service. The aim of the </w:t>
      </w:r>
      <w:r w:rsidR="00B811C1">
        <w:t xml:space="preserve">collaboration was to develop an electronic tool for health service </w:t>
      </w:r>
      <w:r w:rsidR="0031760A">
        <w:t>c</w:t>
      </w:r>
      <w:r w:rsidR="00B811C1">
        <w:t xml:space="preserve">hief executive officers and boards to aid them in building an </w:t>
      </w:r>
      <w:r w:rsidR="00D4085E">
        <w:t>evidence-based</w:t>
      </w:r>
      <w:r w:rsidR="00B811C1">
        <w:t xml:space="preserve"> </w:t>
      </w:r>
      <w:r w:rsidR="0031760A">
        <w:t xml:space="preserve">role outline for the medical director or deputy medical director </w:t>
      </w:r>
      <w:r w:rsidR="00D4085E">
        <w:t xml:space="preserve">role at their type of health service. The tool is designed </w:t>
      </w:r>
      <w:r w:rsidR="00877EA1">
        <w:t xml:space="preserve">to be used within the Victorian public hospital system </w:t>
      </w:r>
      <w:r w:rsidR="005F4BE0">
        <w:t xml:space="preserve">and acknowledges the variation within the role at Multipurpose, Small rural, Local, Sub-regional and regional health services. </w:t>
      </w:r>
    </w:p>
    <w:p w14:paraId="0AAAF34D" w14:textId="012E7A45" w:rsidR="005F4BE0" w:rsidRDefault="005F4BE0" w:rsidP="005F4BE0">
      <w:pPr>
        <w:pStyle w:val="Heading3"/>
      </w:pPr>
      <w:r>
        <w:t xml:space="preserve">How to </w:t>
      </w:r>
      <w:r w:rsidR="00920F86">
        <w:t>use</w:t>
      </w:r>
      <w:r>
        <w:t xml:space="preserve"> this tool</w:t>
      </w:r>
    </w:p>
    <w:p w14:paraId="20360190" w14:textId="4CF2A666" w:rsidR="00920F86" w:rsidRDefault="00920F86" w:rsidP="00920F86">
      <w:pPr>
        <w:pStyle w:val="Body"/>
      </w:pPr>
      <w:r>
        <w:t xml:space="preserve">Use the </w:t>
      </w:r>
      <w:r w:rsidRPr="00AD4F64">
        <w:rPr>
          <w:i/>
          <w:iCs/>
        </w:rPr>
        <w:t>Medical Director role outline tool</w:t>
      </w:r>
      <w:r>
        <w:t xml:space="preserve"> to populate </w:t>
      </w:r>
      <w:r w:rsidR="00AD4F64">
        <w:t>a recommended role outline for the medical director or deputy medical director role for your health service</w:t>
      </w:r>
      <w:r w:rsidR="00481F9B">
        <w:t xml:space="preserve">(s). Using the tool provides you with the opportunity to consider the model that best aligns with your medical workforce </w:t>
      </w:r>
      <w:r w:rsidR="00BB4B33">
        <w:t xml:space="preserve">and/or visiting medical officer workforce; </w:t>
      </w:r>
      <w:r w:rsidR="008046BC">
        <w:t>multidisciplinary workforce; executive officer team; health service’s scope of practice; your communit</w:t>
      </w:r>
      <w:r w:rsidR="00991975">
        <w:t xml:space="preserve">y’s health status and health care access; rural and regional health partnership </w:t>
      </w:r>
      <w:r w:rsidR="004A4E6D">
        <w:t xml:space="preserve">participation; and your performance, quality and safety regulatory and policy commitments. Importantly, it is a tool which your health service can modify and adapt to suit your needs and is based on the evidence for this role both nationally and internationally. </w:t>
      </w:r>
    </w:p>
    <w:p w14:paraId="419DEC7D" w14:textId="77777777" w:rsidR="00EE5B6A" w:rsidRDefault="00FE1B7E" w:rsidP="00920F86">
      <w:pPr>
        <w:pStyle w:val="Body"/>
      </w:pPr>
      <w:r>
        <w:t>You sho</w:t>
      </w:r>
      <w:r w:rsidR="00214D0A">
        <w:t xml:space="preserve">uld use the tool in conjunction with the </w:t>
      </w:r>
      <w:hyperlink r:id="rId19" w:history="1">
        <w:r w:rsidR="00EE5B6A" w:rsidRPr="00EE5B6A">
          <w:rPr>
            <w:rStyle w:val="Hyperlink"/>
          </w:rPr>
          <w:t>Engagement model guide</w:t>
        </w:r>
      </w:hyperlink>
    </w:p>
    <w:p w14:paraId="0FF63CEC" w14:textId="7F8E5B2A" w:rsidR="00FE1B7E" w:rsidRPr="00920F86" w:rsidRDefault="00EE5B6A" w:rsidP="00920F86">
      <w:pPr>
        <w:pStyle w:val="Body"/>
      </w:pPr>
      <w:r>
        <w:t>&lt;</w:t>
      </w:r>
      <w:r w:rsidRPr="00EE5B6A">
        <w:t>https://www.health.vic.gov.au/publications/engagement-model-guide-victorian-rural-and-regional-health-services-medical-director</w:t>
      </w:r>
      <w:r>
        <w:t xml:space="preserve">&gt; as it maps </w:t>
      </w:r>
      <w:r w:rsidR="00840458">
        <w:t>the option pathway for the engagement model best suited to your type of Victorian rural and regional health service</w:t>
      </w:r>
      <w:r w:rsidR="0040770F">
        <w:t xml:space="preserve">. The descriptions in the tool identify what is important to consider when making your choices at each section with a range of options aligning to Victoria’s different rural and regional health services. </w:t>
      </w:r>
    </w:p>
    <w:p w14:paraId="196B7415" w14:textId="77777777" w:rsidR="005F4BE0" w:rsidRDefault="005F4BE0" w:rsidP="00B853D3">
      <w:pPr>
        <w:pStyle w:val="Body"/>
      </w:pPr>
    </w:p>
    <w:p w14:paraId="1F95CA63" w14:textId="77777777" w:rsidR="00C0589F" w:rsidRDefault="00C0589F" w:rsidP="00B853D3">
      <w:pPr>
        <w:pStyle w:val="Body"/>
      </w:pPr>
    </w:p>
    <w:p w14:paraId="0E5EB25D" w14:textId="77777777" w:rsidR="00C0589F" w:rsidRDefault="00C0589F" w:rsidP="00B853D3">
      <w:pPr>
        <w:pStyle w:val="Body"/>
      </w:pPr>
    </w:p>
    <w:bookmarkEnd w:id="0"/>
    <w:p w14:paraId="202E9FE8" w14:textId="573B3AD8" w:rsidR="00855920" w:rsidRDefault="00C0589F" w:rsidP="00C0589F">
      <w:pPr>
        <w:pStyle w:val="Heading3"/>
      </w:pPr>
      <w:r>
        <w:lastRenderedPageBreak/>
        <w:t xml:space="preserve">When you have finished using the tool </w:t>
      </w:r>
    </w:p>
    <w:p w14:paraId="2D5F536D" w14:textId="76B8FDFC" w:rsidR="00C0589F" w:rsidRPr="008D48D2" w:rsidRDefault="00C0589F" w:rsidP="00C0589F">
      <w:pPr>
        <w:pStyle w:val="Body"/>
        <w:rPr>
          <w:rFonts w:eastAsia="Calibri" w:cs="Arial"/>
          <w:i/>
          <w:color w:val="0066FF"/>
          <w:szCs w:val="21"/>
        </w:rPr>
      </w:pPr>
      <w:r w:rsidRPr="008D48D2">
        <w:rPr>
          <w:rFonts w:eastAsia="Calibri" w:cs="Arial"/>
          <w:i/>
          <w:color w:val="0066FF"/>
          <w:szCs w:val="21"/>
        </w:rPr>
        <w:t xml:space="preserve">Please delete this cover sheet, publication accessibility closing page and all blue guiding text when you have finished designing the role outline for your medical director or deputy medical director role. </w:t>
      </w:r>
    </w:p>
    <w:p w14:paraId="0F9D35A4" w14:textId="66AB8BF8" w:rsidR="00C0589F" w:rsidRPr="008D48D2" w:rsidRDefault="00202890" w:rsidP="00C0589F">
      <w:pPr>
        <w:pStyle w:val="Body"/>
        <w:rPr>
          <w:rFonts w:eastAsia="Calibri" w:cs="Arial"/>
          <w:i/>
          <w:color w:val="0066FF"/>
          <w:szCs w:val="21"/>
        </w:rPr>
      </w:pPr>
      <w:r w:rsidRPr="008D48D2">
        <w:rPr>
          <w:rFonts w:eastAsia="Calibri" w:cs="Arial"/>
          <w:i/>
          <w:color w:val="0066FF"/>
          <w:szCs w:val="21"/>
        </w:rPr>
        <w:t>[</w:t>
      </w:r>
      <w:r w:rsidR="00C0589F" w:rsidRPr="008D48D2">
        <w:rPr>
          <w:rFonts w:eastAsia="Calibri" w:cs="Arial"/>
          <w:i/>
          <w:color w:val="0066FF"/>
          <w:szCs w:val="21"/>
        </w:rPr>
        <w:t>Insert health service logo header here</w:t>
      </w:r>
      <w:r w:rsidRPr="008D48D2">
        <w:rPr>
          <w:rFonts w:eastAsia="Calibri" w:cs="Arial"/>
          <w:i/>
          <w:color w:val="0066FF"/>
          <w:szCs w:val="21"/>
        </w:rPr>
        <w:t>]</w:t>
      </w:r>
    </w:p>
    <w:p w14:paraId="6FB81079" w14:textId="4B6E0292" w:rsidR="00CE5566" w:rsidRDefault="00CE5566" w:rsidP="00855920">
      <w:pPr>
        <w:pStyle w:val="Body"/>
      </w:pPr>
    </w:p>
    <w:p w14:paraId="1AF777CB" w14:textId="0A5A5FBD" w:rsidR="00CE5566" w:rsidRPr="008D48D2" w:rsidRDefault="00000000" w:rsidP="00E23801">
      <w:pPr>
        <w:pStyle w:val="Body"/>
        <w:tabs>
          <w:tab w:val="left" w:pos="2470"/>
        </w:tabs>
        <w:rPr>
          <w:color w:val="808080" w:themeColor="background1" w:themeShade="80"/>
          <w:szCs w:val="21"/>
        </w:rPr>
      </w:pPr>
      <w:sdt>
        <w:sdtPr>
          <w:rPr>
            <w:color w:val="A6A6A6" w:themeColor="background1" w:themeShade="A6"/>
            <w:szCs w:val="21"/>
          </w:rPr>
          <w:alias w:val="Deputy medical"/>
          <w:tag w:val="Deputy medical"/>
          <w:id w:val="-1809618523"/>
          <w:placeholder>
            <w:docPart w:val="DefaultPlaceholder_-1854013438"/>
          </w:placeholder>
          <w:comboBox>
            <w:listItem w:displayText="Medical" w:value="Medical"/>
            <w:listItem w:displayText="Deputy medical" w:value="Deputy medical"/>
          </w:comboBox>
        </w:sdtPr>
        <w:sdtContent>
          <w:r w:rsidR="008D4558" w:rsidRPr="008D48D2">
            <w:rPr>
              <w:color w:val="A6A6A6" w:themeColor="background1" w:themeShade="A6"/>
              <w:szCs w:val="21"/>
            </w:rPr>
            <w:t>Choose an item</w:t>
          </w:r>
        </w:sdtContent>
      </w:sdt>
      <w:r w:rsidR="00E23801" w:rsidRPr="008D48D2">
        <w:rPr>
          <w:color w:val="808080" w:themeColor="background1" w:themeShade="80"/>
          <w:szCs w:val="21"/>
        </w:rPr>
        <w:t xml:space="preserve"> </w:t>
      </w:r>
      <w:r w:rsidR="00E23801" w:rsidRPr="008D48D2">
        <w:rPr>
          <w:szCs w:val="21"/>
        </w:rPr>
        <w:t>Director</w:t>
      </w:r>
      <w:r w:rsidR="001B0F84" w:rsidRPr="008D48D2">
        <w:rPr>
          <w:szCs w:val="21"/>
        </w:rPr>
        <w:t xml:space="preserve"> of</w:t>
      </w:r>
      <w:r w:rsidR="001B0F84" w:rsidRPr="008D48D2">
        <w:rPr>
          <w:color w:val="808080" w:themeColor="background1" w:themeShade="80"/>
          <w:szCs w:val="21"/>
        </w:rPr>
        <w:t xml:space="preserve"> </w:t>
      </w:r>
      <w:sdt>
        <w:sdtPr>
          <w:rPr>
            <w:rFonts w:eastAsia="Calibri"/>
            <w:szCs w:val="21"/>
          </w:rPr>
          <w:alias w:val="Write name(s) of your health service(s) here"/>
          <w:tag w:val="Write name of your health service here"/>
          <w:id w:val="404575389"/>
          <w:placeholder>
            <w:docPart w:val="2AAEC28C2FE2429A9860F42699B828DF"/>
          </w:placeholder>
          <w:showingPlcHdr/>
          <w15:color w:val="3366FF"/>
        </w:sdtPr>
        <w:sdtEndPr>
          <w:rPr>
            <w:rFonts w:ascii="Calibri" w:hAnsi="Calibri" w:cs="Arial"/>
          </w:rPr>
        </w:sdtEndPr>
        <w:sdtContent>
          <w:r w:rsidR="00296FD3" w:rsidRPr="008D48D2">
            <w:rPr>
              <w:rFonts w:ascii="Calibri" w:eastAsia="Calibri" w:hAnsi="Calibri"/>
              <w:color w:val="808080"/>
              <w:szCs w:val="21"/>
            </w:rPr>
            <w:t>Click or tap here to enter text.</w:t>
          </w:r>
        </w:sdtContent>
      </w:sdt>
    </w:p>
    <w:p w14:paraId="37FB3E19" w14:textId="77777777" w:rsidR="001B0F84" w:rsidRDefault="001B0F84" w:rsidP="00E23801">
      <w:pPr>
        <w:pStyle w:val="Body"/>
        <w:tabs>
          <w:tab w:val="left" w:pos="2470"/>
        </w:tabs>
      </w:pPr>
    </w:p>
    <w:p w14:paraId="07AF37D3" w14:textId="3E518B73" w:rsidR="00CE5566" w:rsidRDefault="00705A7D" w:rsidP="00855920">
      <w:pPr>
        <w:pStyle w:val="Body"/>
      </w:pPr>
      <w:r w:rsidRPr="00705A7D">
        <w:t xml:space="preserve">The </w:t>
      </w:r>
      <w:sdt>
        <w:sdtPr>
          <w:alias w:val="Choose role title"/>
          <w:tag w:val="Choose role title"/>
          <w:id w:val="-164565652"/>
          <w:placeholder>
            <w:docPart w:val="24446EB2EE7F42F5B3A94A97506C0C3E"/>
          </w:placeholder>
          <w:showingPlcHdr/>
          <w15:color w:val="3366FF"/>
          <w:dropDownList>
            <w:listItem w:displayText="Medical " w:value="Medical "/>
            <w:listItem w:displayText="Deputy Medical" w:value="Deputy Medical"/>
          </w:dropDownList>
        </w:sdtPr>
        <w:sdtContent>
          <w:r w:rsidRPr="00705A7D">
            <w:rPr>
              <w:color w:val="A6A6A6" w:themeColor="background1" w:themeShade="A6"/>
            </w:rPr>
            <w:t>Choose an item.</w:t>
          </w:r>
        </w:sdtContent>
      </w:sdt>
      <w:r w:rsidRPr="00705A7D">
        <w:t xml:space="preserve"> Director is a member of </w:t>
      </w:r>
      <w:sdt>
        <w:sdtPr>
          <w:alias w:val="Write the name(s) of your health service(s) here."/>
          <w:tag w:val="Write the name of your health service here."/>
          <w:id w:val="-2032786136"/>
          <w:placeholder>
            <w:docPart w:val="3FA56168539E4FB09218E407400EE445"/>
          </w:placeholder>
          <w:showingPlcHdr/>
          <w15:color w:val="3366FF"/>
        </w:sdtPr>
        <w:sdtContent>
          <w:r w:rsidRPr="00705A7D">
            <w:rPr>
              <w:color w:val="A6A6A6" w:themeColor="background1" w:themeShade="A6"/>
            </w:rPr>
            <w:t>Click or tap here to enter text.</w:t>
          </w:r>
        </w:sdtContent>
      </w:sdt>
      <w:r w:rsidRPr="00705A7D">
        <w:t xml:space="preserve"> executive management </w:t>
      </w:r>
      <w:r w:rsidR="002B7B5B">
        <w:t xml:space="preserve">leadership team. It has a key role in leading </w:t>
      </w:r>
      <w:r w:rsidR="00E143C5">
        <w:t xml:space="preserve">medical and organisation cultural leadership; executive </w:t>
      </w:r>
      <w:r w:rsidR="00251C27">
        <w:t>and board reporting on medical and clinical matters; medical workforce performance and development; education and training for medical practitioners</w:t>
      </w:r>
      <w:r w:rsidR="00231330">
        <w:t xml:space="preserve">, </w:t>
      </w:r>
      <w:r w:rsidR="0097354E">
        <w:t>postgraduates</w:t>
      </w:r>
      <w:r w:rsidR="00231330">
        <w:t xml:space="preserve"> and students; clinical service delivery</w:t>
      </w:r>
      <w:r w:rsidR="0053041C">
        <w:t xml:space="preserve">; and medico-legal advice and support. As a valued member of our multi-disciplinary </w:t>
      </w:r>
      <w:r w:rsidR="00971CA0">
        <w:t xml:space="preserve">executive </w:t>
      </w:r>
      <w:r w:rsidR="003E0BA7" w:rsidRPr="003E0BA7">
        <w:t xml:space="preserve">leadership team the </w:t>
      </w:r>
      <w:sdt>
        <w:sdtPr>
          <w:alias w:val="Choose a title"/>
          <w:tag w:val="Choose a title"/>
          <w:id w:val="-620686794"/>
          <w:placeholder>
            <w:docPart w:val="7FEF42B721434C888D1733D86AC6F6ED"/>
          </w:placeholder>
          <w:showingPlcHdr/>
          <w15:color w:val="3366FF"/>
          <w:dropDownList>
            <w:listItem w:displayText="Medical" w:value="Medical"/>
            <w:listItem w:displayText="Deputy Medical" w:value="Deputy Medical"/>
          </w:dropDownList>
        </w:sdtPr>
        <w:sdtContent>
          <w:r w:rsidR="003E0BA7" w:rsidRPr="003E0BA7">
            <w:rPr>
              <w:color w:val="A6A6A6" w:themeColor="background1" w:themeShade="A6"/>
            </w:rPr>
            <w:t>Choose an item.</w:t>
          </w:r>
        </w:sdtContent>
      </w:sdt>
      <w:r w:rsidR="003E0BA7" w:rsidRPr="003E0BA7">
        <w:t xml:space="preserve"> Director contributes </w:t>
      </w:r>
      <w:r w:rsidR="00971CA0">
        <w:t xml:space="preserve">to </w:t>
      </w:r>
      <w:r w:rsidR="00437688">
        <w:t xml:space="preserve">consumer, carer and community relationships and partnerships; supporting and advising other health professionals and members of the executive team; and strategic health service system partnership activities. </w:t>
      </w:r>
      <w:r w:rsidR="0053041C">
        <w:t xml:space="preserve"> </w:t>
      </w:r>
    </w:p>
    <w:p w14:paraId="21238C02" w14:textId="77777777" w:rsidR="00437688" w:rsidRPr="00200176" w:rsidRDefault="00437688" w:rsidP="00855920">
      <w:pPr>
        <w:pStyle w:val="Body"/>
      </w:pPr>
    </w:p>
    <w:tbl>
      <w:tblPr>
        <w:tblStyle w:val="TableGrid"/>
        <w:tblW w:w="0" w:type="auto"/>
        <w:tblLook w:val="04A0" w:firstRow="1" w:lastRow="0" w:firstColumn="1" w:lastColumn="0" w:noHBand="0" w:noVBand="1"/>
      </w:tblPr>
      <w:tblGrid>
        <w:gridCol w:w="2830"/>
        <w:gridCol w:w="7364"/>
      </w:tblGrid>
      <w:tr w:rsidR="0005530B" w14:paraId="5FA940FD" w14:textId="77777777" w:rsidTr="1C2B3A39">
        <w:tc>
          <w:tcPr>
            <w:tcW w:w="2830" w:type="dxa"/>
            <w:tcBorders>
              <w:left w:val="nil"/>
              <w:bottom w:val="single" w:sz="4" w:space="0" w:color="auto"/>
            </w:tcBorders>
          </w:tcPr>
          <w:p w14:paraId="1ABD95AF" w14:textId="769BED2D" w:rsidR="0005530B" w:rsidRPr="008D48D2" w:rsidRDefault="009A1BED" w:rsidP="00E261B3">
            <w:pPr>
              <w:pStyle w:val="Body"/>
              <w:rPr>
                <w:szCs w:val="21"/>
              </w:rPr>
            </w:pPr>
            <w:r w:rsidRPr="008D48D2">
              <w:rPr>
                <w:szCs w:val="21"/>
              </w:rPr>
              <w:t xml:space="preserve">Title </w:t>
            </w:r>
          </w:p>
        </w:tc>
        <w:tc>
          <w:tcPr>
            <w:tcW w:w="7364" w:type="dxa"/>
            <w:tcBorders>
              <w:right w:val="nil"/>
            </w:tcBorders>
          </w:tcPr>
          <w:p w14:paraId="76240A3A" w14:textId="0B01B558" w:rsidR="0005530B" w:rsidRPr="008D48D2" w:rsidRDefault="00000000" w:rsidP="00E261B3">
            <w:pPr>
              <w:pStyle w:val="Body"/>
              <w:rPr>
                <w:szCs w:val="21"/>
              </w:rPr>
            </w:pPr>
            <w:sdt>
              <w:sdtPr>
                <w:rPr>
                  <w:color w:val="A6A6A6" w:themeColor="background1" w:themeShade="A6"/>
                  <w:szCs w:val="21"/>
                </w:rPr>
                <w:alias w:val="Choose role title"/>
                <w:tag w:val="Choose role title"/>
                <w:id w:val="-811558439"/>
                <w:placeholder>
                  <w:docPart w:val="F32FA015CBC24B489959F17C618F82E7"/>
                </w:placeholder>
                <w:showingPlcHdr/>
                <w15:color w:val="3366FF"/>
                <w:dropDownList>
                  <w:listItem w:displayText="Medical " w:value="Medical "/>
                  <w:listItem w:displayText="Deputy Medical" w:value="Deputy Medical"/>
                </w:dropDownList>
              </w:sdtPr>
              <w:sdtContent>
                <w:r w:rsidR="0092531E" w:rsidRPr="008D48D2">
                  <w:rPr>
                    <w:color w:val="A6A6A6" w:themeColor="background1" w:themeShade="A6"/>
                    <w:szCs w:val="21"/>
                  </w:rPr>
                  <w:t>Choose an item.</w:t>
                </w:r>
              </w:sdtContent>
            </w:sdt>
            <w:r w:rsidR="0092531E" w:rsidRPr="008D48D2">
              <w:rPr>
                <w:color w:val="A6A6A6" w:themeColor="background1" w:themeShade="A6"/>
                <w:szCs w:val="21"/>
              </w:rPr>
              <w:t xml:space="preserve"> </w:t>
            </w:r>
            <w:r w:rsidR="0092531E" w:rsidRPr="008D48D2">
              <w:rPr>
                <w:szCs w:val="21"/>
              </w:rPr>
              <w:t>Director,</w:t>
            </w:r>
            <w:r w:rsidR="0092531E" w:rsidRPr="008D48D2">
              <w:rPr>
                <w:color w:val="A6A6A6" w:themeColor="background1" w:themeShade="A6"/>
                <w:szCs w:val="21"/>
              </w:rPr>
              <w:t xml:space="preserve"> </w:t>
            </w:r>
            <w:sdt>
              <w:sdtPr>
                <w:rPr>
                  <w:color w:val="A6A6A6" w:themeColor="background1" w:themeShade="A6"/>
                  <w:szCs w:val="21"/>
                </w:rPr>
                <w:alias w:val="Write the name(s) of your health service(s) here"/>
                <w:tag w:val="Write name of health service(s) here"/>
                <w:id w:val="-1495399688"/>
                <w:placeholder>
                  <w:docPart w:val="A9D2247B92A64E24A41F62BB97594598"/>
                </w:placeholder>
                <w:showingPlcHdr/>
                <w15:color w:val="3366FF"/>
              </w:sdtPr>
              <w:sdtContent>
                <w:r w:rsidR="0092531E" w:rsidRPr="008D48D2">
                  <w:rPr>
                    <w:color w:val="A6A6A6" w:themeColor="background1" w:themeShade="A6"/>
                    <w:szCs w:val="21"/>
                  </w:rPr>
                  <w:t>Click or tap here to enter text.</w:t>
                </w:r>
              </w:sdtContent>
            </w:sdt>
          </w:p>
        </w:tc>
      </w:tr>
      <w:tr w:rsidR="0005530B" w14:paraId="31C68489" w14:textId="77777777" w:rsidTr="1C2B3A39">
        <w:tc>
          <w:tcPr>
            <w:tcW w:w="2830" w:type="dxa"/>
            <w:tcBorders>
              <w:left w:val="nil"/>
            </w:tcBorders>
          </w:tcPr>
          <w:p w14:paraId="6D3911AF" w14:textId="77777777" w:rsidR="0005530B" w:rsidRPr="008D48D2" w:rsidRDefault="009A1BED" w:rsidP="00E261B3">
            <w:pPr>
              <w:pStyle w:val="Body"/>
              <w:rPr>
                <w:szCs w:val="21"/>
              </w:rPr>
            </w:pPr>
            <w:r w:rsidRPr="008D48D2">
              <w:rPr>
                <w:szCs w:val="21"/>
              </w:rPr>
              <w:t xml:space="preserve">Engagement model: </w:t>
            </w:r>
          </w:p>
          <w:p w14:paraId="7B2F15BB" w14:textId="0EBDD924" w:rsidR="009A1BED" w:rsidRPr="008D48D2" w:rsidRDefault="009A1BED" w:rsidP="00E261B3">
            <w:pPr>
              <w:pStyle w:val="Body"/>
              <w:rPr>
                <w:i/>
                <w:iCs/>
                <w:szCs w:val="21"/>
              </w:rPr>
            </w:pPr>
            <w:r w:rsidRPr="008D48D2">
              <w:rPr>
                <w:rFonts w:eastAsia="Calibri" w:cs="Arial"/>
                <w:i/>
                <w:color w:val="0066FF"/>
                <w:szCs w:val="21"/>
              </w:rPr>
              <w:t xml:space="preserve">Use the engagement model guide (linked above) to choose and engagement model with the combination of options to suit your </w:t>
            </w:r>
            <w:r w:rsidR="004B34C6" w:rsidRPr="008D48D2">
              <w:rPr>
                <w:rFonts w:eastAsia="Calibri" w:cs="Arial"/>
                <w:i/>
                <w:color w:val="0066FF"/>
                <w:szCs w:val="21"/>
              </w:rPr>
              <w:t xml:space="preserve">Multipurpose, Small rural, Local, Sub-regional, or </w:t>
            </w:r>
            <w:r w:rsidR="004E74DF" w:rsidRPr="008D48D2">
              <w:rPr>
                <w:rFonts w:eastAsia="Calibri" w:cs="Arial"/>
                <w:i/>
                <w:color w:val="0066FF"/>
                <w:szCs w:val="21"/>
              </w:rPr>
              <w:t>regional</w:t>
            </w:r>
            <w:r w:rsidR="004B34C6" w:rsidRPr="008D48D2">
              <w:rPr>
                <w:rFonts w:eastAsia="Calibri" w:cs="Arial"/>
                <w:i/>
                <w:color w:val="0066FF"/>
                <w:szCs w:val="21"/>
              </w:rPr>
              <w:t xml:space="preserve"> health services(s).</w:t>
            </w:r>
            <w:r w:rsidR="004B34C6" w:rsidRPr="008D48D2">
              <w:rPr>
                <w:i/>
                <w:iCs/>
                <w:color w:val="548DD4" w:themeColor="text2" w:themeTint="99"/>
                <w:szCs w:val="21"/>
              </w:rPr>
              <w:t xml:space="preserve"> </w:t>
            </w:r>
          </w:p>
        </w:tc>
        <w:tc>
          <w:tcPr>
            <w:tcW w:w="7364" w:type="dxa"/>
            <w:tcBorders>
              <w:right w:val="nil"/>
            </w:tcBorders>
          </w:tcPr>
          <w:p w14:paraId="66D24540" w14:textId="72735CC0" w:rsidR="0005530B" w:rsidRPr="008D48D2" w:rsidRDefault="004E74DF" w:rsidP="00E261B3">
            <w:pPr>
              <w:pStyle w:val="Body"/>
              <w:rPr>
                <w:szCs w:val="21"/>
              </w:rPr>
            </w:pPr>
            <w:r w:rsidRPr="008D48D2">
              <w:rPr>
                <w:szCs w:val="21"/>
              </w:rPr>
              <w:t>This is</w:t>
            </w:r>
            <w:r w:rsidR="0042526C" w:rsidRPr="008D48D2">
              <w:rPr>
                <w:szCs w:val="21"/>
              </w:rPr>
              <w:t xml:space="preserve"> a</w:t>
            </w:r>
            <w:r w:rsidR="0042526C" w:rsidRPr="008D48D2">
              <w:rPr>
                <w:color w:val="365F91" w:themeColor="accent1" w:themeShade="BF"/>
                <w:szCs w:val="21"/>
              </w:rPr>
              <w:t xml:space="preserve">(n) </w:t>
            </w:r>
            <w:sdt>
              <w:sdtPr>
                <w:rPr>
                  <w:color w:val="A6A6A6" w:themeColor="background1" w:themeShade="A6"/>
                  <w:szCs w:val="21"/>
                </w:rPr>
                <w:alias w:val="Choose an engagement type"/>
                <w:tag w:val="Choose an engagement type"/>
                <w:id w:val="520902197"/>
                <w:placeholder>
                  <w:docPart w:val="FF3A02EDF6F345189F02F6A5686503A8"/>
                </w:placeholder>
                <w:showingPlcHdr/>
                <w15:color w:val="3366FF"/>
                <w:dropDownList>
                  <w:listItem w:displayText="Independent Contractor" w:value="Independent Contractor"/>
                  <w:listItem w:displayText="Independent Consultant" w:value="Independent Consultant"/>
                  <w:listItem w:displayText="Direct Employment" w:value="Direct Employment"/>
                  <w:listItem w:displayText="Shared " w:value="Shared "/>
                  <w:listItem w:displayText="Deputy-Shared" w:value="Deputy-Shared"/>
                  <w:listItem w:displayText="Joint Appointment" w:value="Joint Appointment"/>
                  <w:listItem w:displayText="Deputy-Joint Appointment" w:value="Deputy-Joint Appointment"/>
                </w:dropDownList>
              </w:sdtPr>
              <w:sdtContent>
                <w:r w:rsidR="00FF6E18" w:rsidRPr="008D48D2">
                  <w:rPr>
                    <w:color w:val="A6A6A6" w:themeColor="background1" w:themeShade="A6"/>
                    <w:szCs w:val="21"/>
                  </w:rPr>
                  <w:t>Choose an item.</w:t>
                </w:r>
              </w:sdtContent>
            </w:sdt>
            <w:r w:rsidR="00FF6E18" w:rsidRPr="008D48D2">
              <w:rPr>
                <w:color w:val="A6A6A6" w:themeColor="background1" w:themeShade="A6"/>
                <w:szCs w:val="21"/>
              </w:rPr>
              <w:t xml:space="preserve"> </w:t>
            </w:r>
            <w:r w:rsidR="00FF6E18" w:rsidRPr="008D48D2">
              <w:rPr>
                <w:color w:val="000000" w:themeColor="text1"/>
                <w:szCs w:val="21"/>
              </w:rPr>
              <w:t xml:space="preserve">engagement </w:t>
            </w:r>
            <w:r w:rsidR="0042526C" w:rsidRPr="008D48D2">
              <w:rPr>
                <w:szCs w:val="21"/>
              </w:rPr>
              <w:t xml:space="preserve">model with </w:t>
            </w:r>
            <w:sdt>
              <w:sdtPr>
                <w:rPr>
                  <w:color w:val="A6A6A6" w:themeColor="background1" w:themeShade="A6"/>
                  <w:szCs w:val="21"/>
                </w:rPr>
                <w:alias w:val="Write the name(s) of the health service(s) here."/>
                <w:tag w:val="Write the name of the health service(s) where the position is providing medical director services."/>
                <w:id w:val="-2040500874"/>
                <w:placeholder>
                  <w:docPart w:val="491A1EE9EE5E432F8EC4447DE98585E6"/>
                </w:placeholder>
                <w:showingPlcHdr/>
                <w15:color w:val="3366FF"/>
              </w:sdtPr>
              <w:sdtContent>
                <w:r w:rsidR="00CE0353" w:rsidRPr="008D48D2">
                  <w:rPr>
                    <w:color w:val="A6A6A6" w:themeColor="background1" w:themeShade="A6"/>
                    <w:szCs w:val="21"/>
                  </w:rPr>
                  <w:t>Click or tap here to enter text.</w:t>
                </w:r>
              </w:sdtContent>
            </w:sdt>
          </w:p>
          <w:p w14:paraId="47D4D349" w14:textId="41360F4D" w:rsidR="001A24CF" w:rsidRPr="008D48D2" w:rsidRDefault="656AC413" w:rsidP="001A24CF">
            <w:pPr>
              <w:pStyle w:val="Body"/>
            </w:pPr>
            <w:r>
              <w:t xml:space="preserve">A(n) </w:t>
            </w:r>
            <w:sdt>
              <w:sdtPr>
                <w:alias w:val="Choose status:"/>
                <w:tag w:val="Mechanism of engagement."/>
                <w:id w:val="1631129471"/>
                <w:placeholder>
                  <w:docPart w:val="DDE125B43B8B491D88AF70F7BB0788E7"/>
                </w:placeholder>
                <w:showingPlcHdr/>
                <w15:color w:val="3366FF"/>
                <w:dropDownList>
                  <w:listItem w:displayText="contractor" w:value="contractor"/>
                  <w:listItem w:displayText="consultant" w:value="consultant"/>
                  <w:listItem w:displayText="employee" w:value="employee"/>
                </w:dropDownList>
              </w:sdtPr>
              <w:sdtContent>
                <w:r w:rsidRPr="1C2B3A39">
                  <w:rPr>
                    <w:color w:val="A6A6A6" w:themeColor="background1" w:themeShade="A6"/>
                  </w:rPr>
                  <w:t>Choose an item.</w:t>
                </w:r>
              </w:sdtContent>
            </w:sdt>
            <w:r>
              <w:t xml:space="preserve"> based on </w:t>
            </w:r>
            <w:sdt>
              <w:sdtPr>
                <w:alias w:val="Choose engagement tool"/>
                <w:tag w:val="Choose engagement tool"/>
                <w:id w:val="-929494594"/>
                <w:placeholder>
                  <w:docPart w:val="EFCA42B3D27E4FA295595601BA8C583F"/>
                </w:placeholder>
                <w:showingPlcHdr/>
                <w15:color w:val="3366FF"/>
                <w:dropDownList>
                  <w:listItem w:displayText="commercial agreement" w:value="commercial agreement"/>
                  <w:listItem w:displayText="common law" w:value="common law"/>
                  <w:listItem w:displayText="letter of appointment" w:value="letter of appointment"/>
                </w:dropDownList>
              </w:sdtPr>
              <w:sdtContent>
                <w:r w:rsidRPr="1C2B3A39">
                  <w:rPr>
                    <w:color w:val="A6A6A6" w:themeColor="background1" w:themeShade="A6"/>
                  </w:rPr>
                  <w:t>Choose an item.</w:t>
                </w:r>
              </w:sdtContent>
            </w:sdt>
            <w:r>
              <w:t xml:space="preserve"> with conditions as negotiated under </w:t>
            </w:r>
            <w:sdt>
              <w:sdtPr>
                <w:alias w:val="Basis of terms of negotiation "/>
                <w:tag w:val="Basis of terms of negotiation "/>
                <w:id w:val="432488369"/>
                <w:placeholder>
                  <w:docPart w:val="1676C16EDB5C4ADB9FC00BCFE7057811"/>
                </w:placeholder>
                <w:showingPlcHdr/>
                <w15:color w:val="3366FF"/>
                <w:dropDownList>
                  <w:listItem w:displayText="commercial agreement" w:value="commercial agreement"/>
                  <w:listItem w:displayText="the Medical Practitioner Award 2010" w:value="the Medical Practitioner Award 2010"/>
                  <w:listItem w:displayText="the Enterprise Bargaining Agreement (EBA)" w:value="the Enterprise Bargaining Agreement (EBA)"/>
                  <w:listItem w:displayText="an executive employment policy" w:value="an executive employment policy"/>
                </w:dropDownList>
              </w:sdtPr>
              <w:sdtContent>
                <w:r>
                  <w:t>Choose an item.</w:t>
                </w:r>
              </w:sdtContent>
            </w:sdt>
            <w:r>
              <w:t xml:space="preserve"> will be entered into between the successful applicant and </w:t>
            </w:r>
            <w:sdt>
              <w:sdtPr>
                <w:alias w:val="Name of employing health service."/>
                <w:tag w:val="Name of employing health service(s)."/>
                <w:id w:val="-1135412411"/>
                <w:placeholder>
                  <w:docPart w:val="DDF74FBC99164B6AAD95A21928FAED62"/>
                </w:placeholder>
                <w:showingPlcHdr/>
                <w15:color w:val="3366FF"/>
              </w:sdtPr>
              <w:sdtContent>
                <w:r w:rsidRPr="1C2B3A39">
                  <w:rPr>
                    <w:color w:val="A6A6A6" w:themeColor="background1" w:themeShade="A6"/>
                  </w:rPr>
                  <w:t>Click or tap here to enter text.</w:t>
                </w:r>
              </w:sdtContent>
            </w:sdt>
          </w:p>
          <w:p w14:paraId="4ABA6BF7" w14:textId="77777777" w:rsidR="001A24CF" w:rsidRPr="008D48D2" w:rsidRDefault="00000000" w:rsidP="001A24CF">
            <w:pPr>
              <w:pStyle w:val="Body"/>
              <w:rPr>
                <w:rFonts w:eastAsia="Calibri" w:cs="Arial"/>
                <w:i/>
                <w:color w:val="0066FF"/>
                <w:szCs w:val="21"/>
              </w:rPr>
            </w:pPr>
            <w:sdt>
              <w:sdtPr>
                <w:rPr>
                  <w:szCs w:val="21"/>
                </w:rPr>
                <w:alias w:val="Choose from the following options:"/>
                <w:tag w:val="Choose from the following options:"/>
                <w:id w:val="-1113973841"/>
                <w:placeholder>
                  <w:docPart w:val="6AF0F5846A48485DBBDC5464B57CD9EA"/>
                </w:placeholder>
                <w:showingPlcHdr/>
                <w15:color w:val="3366FF"/>
                <w:dropDownList>
                  <w:listItem w:displayText="Hours of engagement" w:value="Hours of engagement"/>
                  <w:listItem w:displayText="Fractional appointment" w:value="Fractional appointment"/>
                  <w:listItem w:displayText="Effective Full Time (EFT)" w:value="Effective Full Time (EFT)"/>
                </w:dropDownList>
              </w:sdtPr>
              <w:sdtContent>
                <w:r w:rsidR="001A24CF" w:rsidRPr="008D48D2">
                  <w:rPr>
                    <w:color w:val="A6A6A6" w:themeColor="background1" w:themeShade="A6"/>
                    <w:szCs w:val="21"/>
                  </w:rPr>
                  <w:t>Choose an item.</w:t>
                </w:r>
              </w:sdtContent>
            </w:sdt>
            <w:r w:rsidR="001A24CF" w:rsidRPr="008D48D2">
              <w:rPr>
                <w:szCs w:val="21"/>
              </w:rPr>
              <w:t xml:space="preserve"> will be </w:t>
            </w:r>
            <w:sdt>
              <w:sdtPr>
                <w:rPr>
                  <w:szCs w:val="21"/>
                </w:rPr>
                <w:alias w:val="Specify EFT and /or hours"/>
                <w:tag w:val="Specify EFT and /or hours"/>
                <w:id w:val="-44608710"/>
                <w:placeholder>
                  <w:docPart w:val="2EEC93ED6BF94BC2B93444D53C0BAB21"/>
                </w:placeholder>
                <w:showingPlcHdr/>
                <w15:color w:val="3366FF"/>
                <w:dropDownList>
                  <w:listItem w:displayText="a recommended range of 8 to 20 hours per month or more to be negotiated" w:value="a recommended range of 8 to 20 hours per month or more to be negotiated"/>
                  <w:listItem w:displayText="for 8 days per month or proportional to number of sites (campuses) and/or number of VMOs" w:value="for 8 days per month or proportional to number of sites (campuses) and/or number of VMOs"/>
                  <w:listItem w:displayText="for 1 EFT" w:value="for 1 EFT"/>
                  <w:listItem w:displayText="for 1 EFT shared across two directors with fractional appointment at smaller rural services" w:value="for 1 EFT shared across two directors with fractional appointment at smaller rural services"/>
                  <w:listItem w:displayText="for 1 EFT including the opportunity for a minimum clinical role" w:value="for 1 EFT including the opportunity for a minimum clinical role"/>
                  <w:listItem w:displayText="for 1 EFT with minimum fractional appointment at smaller rural service." w:value="for 1 EFT with minimum fractional appointment at smaller rural service."/>
                  <w:listItem w:displayText="for 1 EFT shared across two deputy medical directors with fractional appointment(s) at smaller rural services(s)." w:value="for 1 EFT shared across two deputy medical directors with fractional appointment(s) at smaller rural services(s)."/>
                  <w:listItem w:displayText="for 1 EFT deputy medical director with minimum fractional appointment(s) at smaller rural services" w:value="for 1 EFT deputy medical director with minimum fractional appointment(s) at smaller rural services"/>
                </w:dropDownList>
              </w:sdtPr>
              <w:sdtContent>
                <w:r w:rsidR="001A24CF" w:rsidRPr="008D48D2">
                  <w:rPr>
                    <w:color w:val="A6A6A6" w:themeColor="background1" w:themeShade="A6"/>
                    <w:szCs w:val="21"/>
                  </w:rPr>
                  <w:t>Choose an item.</w:t>
                </w:r>
              </w:sdtContent>
            </w:sdt>
            <w:r w:rsidR="001A24CF" w:rsidRPr="008D48D2">
              <w:rPr>
                <w:color w:val="548DD4" w:themeColor="text2" w:themeTint="99"/>
                <w:szCs w:val="21"/>
              </w:rPr>
              <w:t xml:space="preserve">  </w:t>
            </w:r>
            <w:r w:rsidR="001A24CF" w:rsidRPr="008D48D2">
              <w:rPr>
                <w:rFonts w:eastAsia="Calibri" w:cs="Arial"/>
                <w:i/>
                <w:color w:val="0066FF"/>
                <w:szCs w:val="21"/>
              </w:rPr>
              <w:t>If specifying hours within or above the recommended range or days delete last option box and enter text.</w:t>
            </w:r>
          </w:p>
          <w:p w14:paraId="6CCCB167" w14:textId="77777777" w:rsidR="001A24CF" w:rsidRPr="008D48D2" w:rsidRDefault="001A24CF" w:rsidP="001A24CF">
            <w:pPr>
              <w:pStyle w:val="Body"/>
              <w:rPr>
                <w:rFonts w:eastAsia="Calibri" w:cs="Arial"/>
                <w:i/>
                <w:color w:val="0066FF"/>
                <w:szCs w:val="21"/>
              </w:rPr>
            </w:pPr>
            <w:r w:rsidRPr="008D48D2">
              <w:rPr>
                <w:rFonts w:eastAsia="Calibri" w:cs="Arial"/>
                <w:i/>
                <w:color w:val="0066FF"/>
                <w:szCs w:val="21"/>
              </w:rPr>
              <w:t>The following conditions should be added where the role is to be provided from a Small rural and Multipurpose services:</w:t>
            </w:r>
          </w:p>
          <w:p w14:paraId="58618F62" w14:textId="03BEB1FC" w:rsidR="008F5919" w:rsidRPr="008D48D2" w:rsidRDefault="001A24CF" w:rsidP="001A24CF">
            <w:pPr>
              <w:pStyle w:val="Body"/>
              <w:rPr>
                <w:szCs w:val="21"/>
              </w:rPr>
            </w:pPr>
            <w:r w:rsidRPr="008D48D2">
              <w:rPr>
                <w:szCs w:val="21"/>
              </w:rPr>
              <w:t>A minimum of 50 per cent of the agreed hours will be provided on-site at the below work location</w:t>
            </w:r>
            <w:r w:rsidRPr="008D48D2">
              <w:rPr>
                <w:rFonts w:eastAsia="Calibri" w:cs="Arial"/>
                <w:i/>
                <w:color w:val="0066FF"/>
                <w:szCs w:val="21"/>
              </w:rPr>
              <w:t>(s).</w:t>
            </w:r>
          </w:p>
        </w:tc>
      </w:tr>
      <w:tr w:rsidR="0005530B" w14:paraId="219AC7B5" w14:textId="77777777" w:rsidTr="1C2B3A39">
        <w:tc>
          <w:tcPr>
            <w:tcW w:w="2830" w:type="dxa"/>
            <w:tcBorders>
              <w:left w:val="nil"/>
            </w:tcBorders>
          </w:tcPr>
          <w:p w14:paraId="732D7968" w14:textId="77777777" w:rsidR="0005530B" w:rsidRPr="008D48D2" w:rsidRDefault="00A90A8D" w:rsidP="00E261B3">
            <w:pPr>
              <w:pStyle w:val="Body"/>
              <w:rPr>
                <w:szCs w:val="21"/>
              </w:rPr>
            </w:pPr>
            <w:r w:rsidRPr="008D48D2">
              <w:rPr>
                <w:szCs w:val="21"/>
              </w:rPr>
              <w:t xml:space="preserve">On-site location(s): </w:t>
            </w:r>
          </w:p>
          <w:p w14:paraId="27D73EC2" w14:textId="0E40F6F8" w:rsidR="00A90A8D" w:rsidRPr="008D48D2" w:rsidRDefault="00A90A8D" w:rsidP="00E261B3">
            <w:pPr>
              <w:pStyle w:val="Body"/>
              <w:rPr>
                <w:szCs w:val="21"/>
              </w:rPr>
            </w:pPr>
            <w:r w:rsidRPr="008D48D2">
              <w:rPr>
                <w:szCs w:val="21"/>
              </w:rPr>
              <w:t xml:space="preserve">Off-site delivery: </w:t>
            </w:r>
          </w:p>
        </w:tc>
        <w:tc>
          <w:tcPr>
            <w:tcW w:w="7364" w:type="dxa"/>
            <w:tcBorders>
              <w:right w:val="nil"/>
            </w:tcBorders>
          </w:tcPr>
          <w:p w14:paraId="614A524D" w14:textId="77777777" w:rsidR="0005530B" w:rsidRPr="008D48D2" w:rsidRDefault="00A90A8D" w:rsidP="00E261B3">
            <w:pPr>
              <w:pStyle w:val="Body"/>
              <w:rPr>
                <w:rFonts w:eastAsia="Calibri" w:cs="Arial"/>
                <w:i/>
                <w:color w:val="0066FF"/>
                <w:szCs w:val="21"/>
              </w:rPr>
            </w:pPr>
            <w:r w:rsidRPr="008D48D2">
              <w:rPr>
                <w:rFonts w:eastAsia="Calibri" w:cs="Arial"/>
                <w:i/>
                <w:color w:val="0066FF"/>
                <w:szCs w:val="21"/>
              </w:rPr>
              <w:t>Street address, list all shared or joint site/campus addresses</w:t>
            </w:r>
          </w:p>
          <w:p w14:paraId="078F5ACB" w14:textId="33477953" w:rsidR="00A90A8D" w:rsidRPr="008D48D2" w:rsidRDefault="00A90A8D" w:rsidP="00E261B3">
            <w:pPr>
              <w:pStyle w:val="Body"/>
              <w:rPr>
                <w:szCs w:val="21"/>
              </w:rPr>
            </w:pPr>
            <w:r w:rsidRPr="008D48D2">
              <w:rPr>
                <w:rFonts w:eastAsia="Calibri" w:cs="Arial"/>
                <w:i/>
                <w:color w:val="0066FF"/>
                <w:szCs w:val="21"/>
              </w:rPr>
              <w:t>Statement on telephone-mobile, video conference, email engagement model</w:t>
            </w:r>
            <w:r w:rsidRPr="008D48D2">
              <w:rPr>
                <w:color w:val="548DD4" w:themeColor="text2" w:themeTint="99"/>
                <w:szCs w:val="21"/>
              </w:rPr>
              <w:t xml:space="preserve"> </w:t>
            </w:r>
          </w:p>
        </w:tc>
      </w:tr>
      <w:tr w:rsidR="0005530B" w14:paraId="6CC70FF6" w14:textId="77777777" w:rsidTr="1C2B3A39">
        <w:tc>
          <w:tcPr>
            <w:tcW w:w="2830" w:type="dxa"/>
            <w:tcBorders>
              <w:left w:val="nil"/>
            </w:tcBorders>
          </w:tcPr>
          <w:p w14:paraId="49EC39CE" w14:textId="32CB8C1A" w:rsidR="0005530B" w:rsidRPr="008D48D2" w:rsidRDefault="00A90A8D" w:rsidP="00E261B3">
            <w:pPr>
              <w:pStyle w:val="Body"/>
              <w:rPr>
                <w:szCs w:val="21"/>
              </w:rPr>
            </w:pPr>
            <w:r w:rsidRPr="008D48D2">
              <w:rPr>
                <w:szCs w:val="21"/>
              </w:rPr>
              <w:t>Locality</w:t>
            </w:r>
            <w:r w:rsidR="00C560D5" w:rsidRPr="008D48D2">
              <w:rPr>
                <w:szCs w:val="21"/>
              </w:rPr>
              <w:t>:</w:t>
            </w:r>
          </w:p>
        </w:tc>
        <w:tc>
          <w:tcPr>
            <w:tcW w:w="7364" w:type="dxa"/>
            <w:tcBorders>
              <w:right w:val="nil"/>
            </w:tcBorders>
          </w:tcPr>
          <w:p w14:paraId="06725F84" w14:textId="7F8BA2F8" w:rsidR="0005530B" w:rsidRPr="008D48D2" w:rsidRDefault="00492016" w:rsidP="00E261B3">
            <w:pPr>
              <w:pStyle w:val="Body"/>
              <w:rPr>
                <w:rFonts w:eastAsia="Calibri" w:cs="Arial"/>
                <w:i/>
                <w:color w:val="0066FF"/>
                <w:szCs w:val="21"/>
              </w:rPr>
            </w:pPr>
            <w:r w:rsidRPr="008D48D2">
              <w:rPr>
                <w:rFonts w:eastAsia="Calibri" w:cs="Arial"/>
                <w:i/>
                <w:color w:val="0066FF"/>
                <w:szCs w:val="21"/>
              </w:rPr>
              <w:t>Shire/City/</w:t>
            </w:r>
            <w:r w:rsidR="00630DB6" w:rsidRPr="008D48D2">
              <w:rPr>
                <w:rFonts w:eastAsia="Calibri" w:cs="Arial"/>
                <w:i/>
                <w:color w:val="0066FF"/>
                <w:szCs w:val="21"/>
              </w:rPr>
              <w:t xml:space="preserve">LGAs where health service site(s)/campuses are located </w:t>
            </w:r>
          </w:p>
        </w:tc>
      </w:tr>
      <w:tr w:rsidR="0005530B" w14:paraId="4D417332" w14:textId="77777777" w:rsidTr="1C2B3A39">
        <w:tc>
          <w:tcPr>
            <w:tcW w:w="2830" w:type="dxa"/>
            <w:tcBorders>
              <w:left w:val="nil"/>
            </w:tcBorders>
          </w:tcPr>
          <w:p w14:paraId="2BBC355F" w14:textId="2370C969" w:rsidR="0005530B" w:rsidRPr="008D48D2" w:rsidRDefault="00630DB6" w:rsidP="00E261B3">
            <w:pPr>
              <w:pStyle w:val="Body"/>
              <w:rPr>
                <w:szCs w:val="21"/>
              </w:rPr>
            </w:pPr>
            <w:r w:rsidRPr="008D48D2">
              <w:rPr>
                <w:szCs w:val="21"/>
              </w:rPr>
              <w:t xml:space="preserve">Rural and Regional Health Partnerships: </w:t>
            </w:r>
          </w:p>
        </w:tc>
        <w:tc>
          <w:tcPr>
            <w:tcW w:w="7364" w:type="dxa"/>
            <w:tcBorders>
              <w:right w:val="nil"/>
            </w:tcBorders>
          </w:tcPr>
          <w:p w14:paraId="751BCF58" w14:textId="740625FA" w:rsidR="0005530B" w:rsidRPr="008D48D2" w:rsidRDefault="00000000" w:rsidP="00E261B3">
            <w:pPr>
              <w:pStyle w:val="Body"/>
              <w:rPr>
                <w:szCs w:val="21"/>
              </w:rPr>
            </w:pPr>
            <w:sdt>
              <w:sdtPr>
                <w:rPr>
                  <w:color w:val="A6A6A6" w:themeColor="background1" w:themeShade="A6"/>
                  <w:szCs w:val="21"/>
                </w:rPr>
                <w:alias w:val="Choose your regional area partnership name"/>
                <w:tag w:val="Choose your regional partnership name"/>
                <w:id w:val="1226565599"/>
                <w:placeholder>
                  <w:docPart w:val="131B26EE70434C4CA6C2FAD13C32BB0C"/>
                </w:placeholder>
                <w:showingPlcHdr/>
                <w15:color w:val="3366FF"/>
                <w:dropDownList>
                  <w:listItem w:displayText="Barwon South Western" w:value="Barwon South Western"/>
                  <w:listItem w:displayText="Gippsland" w:value="Gippsland"/>
                  <w:listItem w:displayText="Grampians" w:value="Grampians"/>
                  <w:listItem w:displayText="Goulburn" w:value="Goulburn"/>
                  <w:listItem w:displayText="Ovens" w:value="Ovens"/>
                  <w:listItem w:displayText="Loddon Mallee" w:value="Loddon Mallee"/>
                </w:dropDownList>
              </w:sdtPr>
              <w:sdtContent>
                <w:r w:rsidR="00053273" w:rsidRPr="008D48D2">
                  <w:rPr>
                    <w:color w:val="A6A6A6" w:themeColor="background1" w:themeShade="A6"/>
                    <w:szCs w:val="21"/>
                  </w:rPr>
                  <w:t>Choose an item.</w:t>
                </w:r>
              </w:sdtContent>
            </w:sdt>
            <w:r w:rsidR="00053273" w:rsidRPr="008D48D2">
              <w:rPr>
                <w:color w:val="A6A6A6" w:themeColor="background1" w:themeShade="A6"/>
                <w:szCs w:val="21"/>
              </w:rPr>
              <w:t xml:space="preserve"> </w:t>
            </w:r>
            <w:r w:rsidR="00630DB6" w:rsidRPr="008D48D2">
              <w:rPr>
                <w:szCs w:val="21"/>
              </w:rPr>
              <w:t>Regional Area Partnership</w:t>
            </w:r>
            <w:r w:rsidR="00C828FB" w:rsidRPr="008D48D2">
              <w:rPr>
                <w:szCs w:val="21"/>
              </w:rPr>
              <w:t xml:space="preserve"> </w:t>
            </w:r>
            <w:r w:rsidR="005123E7" w:rsidRPr="008D48D2">
              <w:rPr>
                <w:rFonts w:eastAsia="Calibri" w:cs="Arial"/>
                <w:i/>
                <w:color w:val="0066FF"/>
                <w:szCs w:val="21"/>
              </w:rPr>
              <w:t>I</w:t>
            </w:r>
            <w:r w:rsidR="00C828FB" w:rsidRPr="008D48D2">
              <w:rPr>
                <w:rFonts w:eastAsia="Calibri" w:cs="Arial"/>
                <w:i/>
                <w:color w:val="0066FF"/>
                <w:szCs w:val="21"/>
              </w:rPr>
              <w:t>f share or join</w:t>
            </w:r>
            <w:r w:rsidR="005123E7" w:rsidRPr="008D48D2">
              <w:rPr>
                <w:rFonts w:eastAsia="Calibri" w:cs="Arial"/>
                <w:i/>
                <w:color w:val="0066FF"/>
                <w:szCs w:val="21"/>
              </w:rPr>
              <w:t>t</w:t>
            </w:r>
            <w:r w:rsidR="00C828FB" w:rsidRPr="008D48D2">
              <w:rPr>
                <w:rFonts w:eastAsia="Calibri" w:cs="Arial"/>
                <w:i/>
                <w:color w:val="0066FF"/>
                <w:szCs w:val="21"/>
              </w:rPr>
              <w:t xml:space="preserve"> appointment role and health services are members of more than one Regional Area Partnership, agree to prioritise one partnership.</w:t>
            </w:r>
            <w:r w:rsidR="00C828FB" w:rsidRPr="008D48D2">
              <w:rPr>
                <w:color w:val="548DD4" w:themeColor="text2" w:themeTint="99"/>
                <w:szCs w:val="21"/>
              </w:rPr>
              <w:t xml:space="preserve"> </w:t>
            </w:r>
          </w:p>
          <w:p w14:paraId="6E5851A7" w14:textId="4DC4D70D" w:rsidR="00C828FB" w:rsidRPr="008D48D2" w:rsidRDefault="00000000" w:rsidP="00E261B3">
            <w:pPr>
              <w:pStyle w:val="Body"/>
              <w:rPr>
                <w:szCs w:val="21"/>
              </w:rPr>
            </w:pPr>
            <w:sdt>
              <w:sdtPr>
                <w:rPr>
                  <w:color w:val="A6A6A6" w:themeColor="background1" w:themeShade="A6"/>
                  <w:szCs w:val="21"/>
                </w:rPr>
                <w:alias w:val="Choose the name of your local area partnership"/>
                <w:tag w:val="Choose the name of your local area partnership"/>
                <w:id w:val="-527488699"/>
                <w:placeholder>
                  <w:docPart w:val="50ED07DEFA9C4CC980796D2DAAC49594"/>
                </w:placeholder>
                <w:showingPlcHdr/>
                <w15:color w:val="3366FF"/>
                <w:dropDownList>
                  <w:listItem w:displayText="Barwon" w:value="Barwon"/>
                  <w:listItem w:displayText="Great South Coast" w:value="Great South Coast"/>
                  <w:listItem w:displayText="Central Gippsland" w:value="Central Gippsland"/>
                  <w:listItem w:displayText="East Gippsland" w:value="East Gippsland"/>
                  <w:listItem w:displayText="South Gippsland Coast" w:value="South Gippsland Coast"/>
                  <w:listItem w:displayText="Central Highlands" w:value="Central Highlands"/>
                  <w:listItem w:displayText="Wimmera Southern Mallee" w:value="Wimmera Southern Mallee"/>
                  <w:listItem w:displayText="Goulburn" w:value="Goulburn"/>
                  <w:listItem w:displayText="Ovens Murray" w:value="Ovens Murray"/>
                  <w:listItem w:displayText="Hume Central" w:value="Hume Central"/>
                  <w:listItem w:displayText="Murray" w:value="Murray"/>
                  <w:listItem w:displayText="Mallee" w:value="Mallee"/>
                  <w:listItem w:displayText="Loddon" w:value="Loddon"/>
                </w:dropDownList>
              </w:sdtPr>
              <w:sdtContent>
                <w:r w:rsidR="00D11101" w:rsidRPr="008D48D2">
                  <w:rPr>
                    <w:color w:val="A6A6A6" w:themeColor="background1" w:themeShade="A6"/>
                    <w:szCs w:val="21"/>
                  </w:rPr>
                  <w:t>Choose an item.</w:t>
                </w:r>
              </w:sdtContent>
            </w:sdt>
            <w:r w:rsidR="00D11101" w:rsidRPr="008D48D2">
              <w:rPr>
                <w:color w:val="A6A6A6" w:themeColor="background1" w:themeShade="A6"/>
                <w:szCs w:val="21"/>
              </w:rPr>
              <w:t xml:space="preserve"> </w:t>
            </w:r>
            <w:r w:rsidR="005123E7" w:rsidRPr="008D48D2">
              <w:rPr>
                <w:szCs w:val="21"/>
              </w:rPr>
              <w:t xml:space="preserve">Local Area Partnership </w:t>
            </w:r>
            <w:r w:rsidR="00B3665F" w:rsidRPr="008D48D2">
              <w:rPr>
                <w:rFonts w:eastAsia="Calibri" w:cs="Arial"/>
                <w:i/>
                <w:color w:val="0066FF"/>
                <w:szCs w:val="21"/>
              </w:rPr>
              <w:t>A</w:t>
            </w:r>
            <w:r w:rsidR="005123E7" w:rsidRPr="008D48D2">
              <w:rPr>
                <w:rFonts w:eastAsia="Calibri" w:cs="Arial"/>
                <w:i/>
                <w:color w:val="0066FF"/>
                <w:szCs w:val="21"/>
              </w:rPr>
              <w:t>s above.</w:t>
            </w:r>
            <w:r w:rsidR="005123E7" w:rsidRPr="008D48D2">
              <w:rPr>
                <w:i/>
                <w:iCs/>
                <w:color w:val="548DD4" w:themeColor="text2" w:themeTint="99"/>
                <w:szCs w:val="21"/>
              </w:rPr>
              <w:t xml:space="preserve"> </w:t>
            </w:r>
          </w:p>
        </w:tc>
      </w:tr>
      <w:tr w:rsidR="0005530B" w14:paraId="2EA5B8EA" w14:textId="77777777" w:rsidTr="1C2B3A39">
        <w:tc>
          <w:tcPr>
            <w:tcW w:w="2830" w:type="dxa"/>
            <w:tcBorders>
              <w:left w:val="nil"/>
            </w:tcBorders>
          </w:tcPr>
          <w:p w14:paraId="62ED24FF" w14:textId="77C14F83" w:rsidR="0005530B" w:rsidRDefault="001B2707" w:rsidP="00E261B3">
            <w:pPr>
              <w:pStyle w:val="Body"/>
            </w:pPr>
            <w:r>
              <w:t xml:space="preserve">Position number: </w:t>
            </w:r>
          </w:p>
        </w:tc>
        <w:tc>
          <w:tcPr>
            <w:tcW w:w="7364" w:type="dxa"/>
            <w:tcBorders>
              <w:right w:val="nil"/>
            </w:tcBorders>
          </w:tcPr>
          <w:p w14:paraId="3EB130B1" w14:textId="70DE9795" w:rsidR="0005530B" w:rsidRPr="008D48D2" w:rsidRDefault="00000000" w:rsidP="00E261B3">
            <w:pPr>
              <w:pStyle w:val="Body"/>
              <w:rPr>
                <w:szCs w:val="21"/>
              </w:rPr>
            </w:pPr>
            <w:sdt>
              <w:sdtPr>
                <w:rPr>
                  <w:color w:val="A6A6A6" w:themeColor="background1" w:themeShade="A6"/>
                  <w:szCs w:val="21"/>
                </w:rPr>
                <w:alias w:val="Human Resource (HR) number"/>
                <w:tag w:val="Human Resource (HR) number"/>
                <w:id w:val="-1784414794"/>
                <w:placeholder>
                  <w:docPart w:val="4E7452A1D6914579AC116FC25503DFD1"/>
                </w:placeholder>
                <w:showingPlcHdr/>
                <w15:color w:val="3366FF"/>
              </w:sdtPr>
              <w:sdtContent>
                <w:r w:rsidR="002F2986" w:rsidRPr="008D48D2">
                  <w:rPr>
                    <w:color w:val="A6A6A6" w:themeColor="background1" w:themeShade="A6"/>
                    <w:szCs w:val="21"/>
                  </w:rPr>
                  <w:t>Click or tap here to enter text.</w:t>
                </w:r>
              </w:sdtContent>
            </w:sdt>
            <w:r w:rsidR="002F2986" w:rsidRPr="008D48D2">
              <w:rPr>
                <w:i/>
                <w:iCs/>
                <w:color w:val="A6A6A6" w:themeColor="background1" w:themeShade="A6"/>
                <w:szCs w:val="21"/>
              </w:rPr>
              <w:t xml:space="preserve"> </w:t>
            </w:r>
            <w:r w:rsidR="00226C79" w:rsidRPr="008D48D2">
              <w:rPr>
                <w:rFonts w:eastAsia="Calibri" w:cs="Arial"/>
                <w:i/>
                <w:color w:val="0066FF"/>
                <w:szCs w:val="21"/>
              </w:rPr>
              <w:t>Delete row if not required</w:t>
            </w:r>
          </w:p>
        </w:tc>
      </w:tr>
      <w:tr w:rsidR="00630DB6" w14:paraId="7DA969B2" w14:textId="77777777" w:rsidTr="1C2B3A39">
        <w:tc>
          <w:tcPr>
            <w:tcW w:w="2830" w:type="dxa"/>
            <w:tcBorders>
              <w:left w:val="nil"/>
            </w:tcBorders>
          </w:tcPr>
          <w:p w14:paraId="5EF18293" w14:textId="41413867" w:rsidR="00630DB6" w:rsidRDefault="00870D77" w:rsidP="00E261B3">
            <w:pPr>
              <w:pStyle w:val="Body"/>
            </w:pPr>
            <w:r>
              <w:t xml:space="preserve">Registration: </w:t>
            </w:r>
          </w:p>
        </w:tc>
        <w:tc>
          <w:tcPr>
            <w:tcW w:w="7364" w:type="dxa"/>
            <w:tcBorders>
              <w:right w:val="nil"/>
            </w:tcBorders>
          </w:tcPr>
          <w:p w14:paraId="722B2EA5" w14:textId="29A39151" w:rsidR="00630DB6" w:rsidRPr="008D48D2" w:rsidRDefault="00870D77" w:rsidP="00E261B3">
            <w:pPr>
              <w:pStyle w:val="Body"/>
              <w:rPr>
                <w:szCs w:val="21"/>
              </w:rPr>
            </w:pPr>
            <w:r w:rsidRPr="008D48D2">
              <w:rPr>
                <w:szCs w:val="21"/>
              </w:rPr>
              <w:t xml:space="preserve">Medical Board of Australia general and/or specialist registration under the Australian Health Practitioner Regulation Agency </w:t>
            </w:r>
            <w:r w:rsidR="00FD2919" w:rsidRPr="008D48D2">
              <w:rPr>
                <w:szCs w:val="21"/>
              </w:rPr>
              <w:t xml:space="preserve">or eligible for registration as a medical practitioner with the Medical Bard of Australia. </w:t>
            </w:r>
          </w:p>
        </w:tc>
      </w:tr>
      <w:tr w:rsidR="00630DB6" w14:paraId="2F87E4B6" w14:textId="77777777" w:rsidTr="1C2B3A39">
        <w:tc>
          <w:tcPr>
            <w:tcW w:w="2830" w:type="dxa"/>
            <w:tcBorders>
              <w:left w:val="nil"/>
            </w:tcBorders>
          </w:tcPr>
          <w:p w14:paraId="254F0864" w14:textId="3F1CABA5" w:rsidR="00630DB6" w:rsidRDefault="00FD2919" w:rsidP="00E261B3">
            <w:pPr>
              <w:pStyle w:val="Body"/>
            </w:pPr>
            <w:r>
              <w:lastRenderedPageBreak/>
              <w:t xml:space="preserve">Qualification: </w:t>
            </w:r>
          </w:p>
        </w:tc>
        <w:tc>
          <w:tcPr>
            <w:tcW w:w="7364" w:type="dxa"/>
            <w:tcBorders>
              <w:right w:val="nil"/>
            </w:tcBorders>
          </w:tcPr>
          <w:p w14:paraId="6401AE48" w14:textId="5A18EE3F" w:rsidR="00630DB6" w:rsidRPr="008D48D2" w:rsidRDefault="00000000" w:rsidP="00E261B3">
            <w:pPr>
              <w:pStyle w:val="Body"/>
              <w:rPr>
                <w:szCs w:val="21"/>
              </w:rPr>
            </w:pPr>
            <w:sdt>
              <w:sdtPr>
                <w:rPr>
                  <w:color w:val="A6A6A6" w:themeColor="background1" w:themeShade="A6"/>
                  <w:szCs w:val="21"/>
                </w:rPr>
                <w:alias w:val="Choose qualification status"/>
                <w:tag w:val="Choose qualification status"/>
                <w:id w:val="-1004748596"/>
                <w:placeholder>
                  <w:docPart w:val="3F435D56B7294848B88DFE3D237DD68B"/>
                </w:placeholder>
                <w:showingPlcHdr/>
                <w15:color w:val="3366FF"/>
                <w:dropDownList>
                  <w:listItem w:displayText="Prefer" w:value="Prefer"/>
                  <w:listItem w:displayText="Prefer or enrolled in" w:value="Prefer or enrolled in"/>
                </w:dropDownList>
              </w:sdtPr>
              <w:sdtContent>
                <w:r w:rsidR="00263DF9" w:rsidRPr="008D48D2">
                  <w:rPr>
                    <w:color w:val="A6A6A6" w:themeColor="background1" w:themeShade="A6"/>
                    <w:szCs w:val="21"/>
                  </w:rPr>
                  <w:t>Choose an item.</w:t>
                </w:r>
              </w:sdtContent>
            </w:sdt>
            <w:r w:rsidR="00263DF9" w:rsidRPr="008D48D2">
              <w:rPr>
                <w:color w:val="A6A6A6" w:themeColor="background1" w:themeShade="A6"/>
                <w:szCs w:val="21"/>
              </w:rPr>
              <w:t xml:space="preserve"> </w:t>
            </w:r>
            <w:r w:rsidR="009C1ACC" w:rsidRPr="008D48D2">
              <w:rPr>
                <w:szCs w:val="21"/>
              </w:rPr>
              <w:t xml:space="preserve">post graduate qualification: </w:t>
            </w:r>
            <w:sdt>
              <w:sdtPr>
                <w:rPr>
                  <w:color w:val="A6A6A6" w:themeColor="background1" w:themeShade="A6"/>
                  <w:szCs w:val="21"/>
                </w:rPr>
                <w:alias w:val="Choose from the following qualifications"/>
                <w:tag w:val="Choose from the following qualifications"/>
                <w:id w:val="-1024087935"/>
                <w:placeholder>
                  <w:docPart w:val="5D9AF133B90749559DFEDAE468BDF8B0"/>
                </w:placeholder>
                <w:showingPlcHdr/>
                <w15:color w:val="3366FF"/>
                <w:comboBox>
                  <w:listItem w:displayText="Fellowship of the Royal Australasian College of Medical Administrators" w:value="Fellowship of the Royal Australasian College of Medical Administrators"/>
                  <w:listItem w:displayText="Fellowship of the Australasian College of Health Service Management" w:value="Fellowship of the Australasian College of Health Service Management"/>
                  <w:listItem w:displayText="Associate Fellowship of the Royal Australasian College of Medical Administrators" w:value="Associate Fellowship of the Royal Australasian College of Medical Administrators"/>
                  <w:listItem w:displayText="Master of Public Health" w:value="Master of Public Health"/>
                  <w:listItem w:displayText="Master of Business Administration" w:value="Master of Business Administration"/>
                </w:comboBox>
              </w:sdtPr>
              <w:sdtContent>
                <w:r w:rsidR="005E1366" w:rsidRPr="008D48D2">
                  <w:rPr>
                    <w:color w:val="A6A6A6" w:themeColor="background1" w:themeShade="A6"/>
                    <w:szCs w:val="21"/>
                  </w:rPr>
                  <w:t>Choose an item.</w:t>
                </w:r>
              </w:sdtContent>
            </w:sdt>
            <w:r w:rsidR="005E1366" w:rsidRPr="008D48D2">
              <w:rPr>
                <w:color w:val="A6A6A6" w:themeColor="background1" w:themeShade="A6"/>
                <w:szCs w:val="21"/>
              </w:rPr>
              <w:t xml:space="preserve">, </w:t>
            </w:r>
            <w:sdt>
              <w:sdtPr>
                <w:rPr>
                  <w:color w:val="A6A6A6" w:themeColor="background1" w:themeShade="A6"/>
                  <w:szCs w:val="21"/>
                </w:rPr>
                <w:alias w:val="Choose from the following qualifications"/>
                <w:tag w:val="Choose from the following qualifications"/>
                <w:id w:val="240759094"/>
                <w:placeholder>
                  <w:docPart w:val="4FA1E1305C214F01B280D3E0F8B3B343"/>
                </w:placeholder>
                <w:showingPlcHdr/>
                <w15:color w:val="3366FF"/>
                <w:comboBox>
                  <w:listItem w:displayText="Fellowship of the Royal Australasian College of Medical Administrators" w:value="Fellowship of the Royal Australasian College of Medical Administrators"/>
                  <w:listItem w:displayText="Fellowship of the Australasian College of Health Service Management" w:value="Fellowship of the Australasian College of Health Service Management"/>
                  <w:listItem w:displayText="Associate Fellowship of the Royal Australasian College of Medical Administrators" w:value="Associate Fellowship of the Royal Australasian College of Medical Administrators"/>
                  <w:listItem w:displayText="Master of Public Health" w:value="Master of Public Health"/>
                  <w:listItem w:displayText="Master of Business Administration" w:value="Master of Business Administration"/>
                </w:comboBox>
              </w:sdtPr>
              <w:sdtContent>
                <w:r w:rsidR="005E1366" w:rsidRPr="008D48D2">
                  <w:rPr>
                    <w:color w:val="A6A6A6" w:themeColor="background1" w:themeShade="A6"/>
                    <w:szCs w:val="21"/>
                  </w:rPr>
                  <w:t>Choose an item.</w:t>
                </w:r>
              </w:sdtContent>
            </w:sdt>
            <w:r w:rsidR="005E1366" w:rsidRPr="008D48D2">
              <w:rPr>
                <w:color w:val="A6A6A6" w:themeColor="background1" w:themeShade="A6"/>
                <w:szCs w:val="21"/>
              </w:rPr>
              <w:t xml:space="preserve">, </w:t>
            </w:r>
            <w:sdt>
              <w:sdtPr>
                <w:rPr>
                  <w:color w:val="A6A6A6" w:themeColor="background1" w:themeShade="A6"/>
                  <w:szCs w:val="21"/>
                </w:rPr>
                <w:alias w:val="Choose from the following qualifications"/>
                <w:tag w:val="Choose from the following qualifications"/>
                <w:id w:val="-918009425"/>
                <w:placeholder>
                  <w:docPart w:val="A5CD5DAFEB93496990733966139D1FEA"/>
                </w:placeholder>
                <w:showingPlcHdr/>
                <w15:color w:val="3366FF"/>
                <w:comboBox>
                  <w:listItem w:displayText="Fellowship of the Royal Australasian College of Medical Administrators" w:value="Fellowship of the Royal Australasian College of Medical Administrators"/>
                  <w:listItem w:displayText="Fellowship of the Australasian College of Health Service Management" w:value="Fellowship of the Australasian College of Health Service Management"/>
                  <w:listItem w:displayText="Associate Fellowship of the Royal Australasian College of Medical Administrators" w:value="Associate Fellowship of the Royal Australasian College of Medical Administrators"/>
                  <w:listItem w:displayText="Master of Public Health" w:value="Master of Public Health"/>
                  <w:listItem w:displayText="Master of Business Administration" w:value="Master of Business Administration"/>
                </w:comboBox>
              </w:sdtPr>
              <w:sdtContent>
                <w:r w:rsidR="005E1366" w:rsidRPr="008D48D2">
                  <w:rPr>
                    <w:color w:val="A6A6A6" w:themeColor="background1" w:themeShade="A6"/>
                    <w:szCs w:val="21"/>
                  </w:rPr>
                  <w:t>Choose an item.</w:t>
                </w:r>
              </w:sdtContent>
            </w:sdt>
            <w:r w:rsidR="005E1366" w:rsidRPr="008D48D2">
              <w:rPr>
                <w:color w:val="A6A6A6" w:themeColor="background1" w:themeShade="A6"/>
                <w:szCs w:val="21"/>
              </w:rPr>
              <w:t xml:space="preserve">, </w:t>
            </w:r>
            <w:sdt>
              <w:sdtPr>
                <w:rPr>
                  <w:color w:val="A6A6A6" w:themeColor="background1" w:themeShade="A6"/>
                  <w:szCs w:val="21"/>
                </w:rPr>
                <w:alias w:val="Choose from the following qualifications"/>
                <w:tag w:val="Choose from the following qualifications"/>
                <w:id w:val="-1164394799"/>
                <w:placeholder>
                  <w:docPart w:val="ED5B1AD0BBFA456CB5FB486E79E5EC2D"/>
                </w:placeholder>
                <w:showingPlcHdr/>
                <w15:color w:val="3366FF"/>
                <w:comboBox>
                  <w:listItem w:displayText="Fellowship of the Royal Australasian College of Medical Administrators" w:value="Fellowship of the Royal Australasian College of Medical Administrators"/>
                  <w:listItem w:displayText="Fellowship of the Australasian College of Health Service Management" w:value="Fellowship of the Australasian College of Health Service Management"/>
                  <w:listItem w:displayText="Associate Fellowship of the Royal Australasian College of Medical Administrators" w:value="Associate Fellowship of the Royal Australasian College of Medical Administrators"/>
                  <w:listItem w:displayText="Master of Public Health" w:value="Master of Public Health"/>
                  <w:listItem w:displayText="Master of Business Administration" w:value="Master of Business Administration"/>
                </w:comboBox>
              </w:sdtPr>
              <w:sdtContent>
                <w:r w:rsidR="005E1366" w:rsidRPr="008D48D2">
                  <w:rPr>
                    <w:color w:val="A6A6A6" w:themeColor="background1" w:themeShade="A6"/>
                    <w:szCs w:val="21"/>
                  </w:rPr>
                  <w:t>Choose an item.</w:t>
                </w:r>
              </w:sdtContent>
            </w:sdt>
            <w:r w:rsidR="005E1366" w:rsidRPr="008D48D2">
              <w:rPr>
                <w:color w:val="A6A6A6" w:themeColor="background1" w:themeShade="A6"/>
                <w:szCs w:val="21"/>
              </w:rPr>
              <w:t xml:space="preserve"> </w:t>
            </w:r>
            <w:r w:rsidR="005E1366" w:rsidRPr="008D48D2">
              <w:rPr>
                <w:szCs w:val="21"/>
              </w:rPr>
              <w:t xml:space="preserve">and/or </w:t>
            </w:r>
            <w:sdt>
              <w:sdtPr>
                <w:rPr>
                  <w:color w:val="A6A6A6" w:themeColor="background1" w:themeShade="A6"/>
                  <w:szCs w:val="21"/>
                </w:rPr>
                <w:alias w:val="Choose from the following qualifications"/>
                <w:tag w:val="Choose from the following qualifications"/>
                <w:id w:val="2016492621"/>
                <w:placeholder>
                  <w:docPart w:val="50E48EAE29DA445D909A33CA5CCC2DB6"/>
                </w:placeholder>
                <w:showingPlcHdr/>
                <w15:color w:val="3366FF"/>
                <w:comboBox>
                  <w:listItem w:displayText="Fellowship of the Royal Australasian College of Medical Administrators" w:value="Fellowship of the Royal Australasian College of Medical Administrators"/>
                  <w:listItem w:displayText="Fellowship of the Australasian College of Health Service Management" w:value="Fellowship of the Australasian College of Health Service Management"/>
                  <w:listItem w:displayText="Associate Fellowship of the Royal Australasian College of Medical Administrators" w:value="Associate Fellowship of the Royal Australasian College of Medical Administrators"/>
                  <w:listItem w:displayText="Master of Public Health" w:value="Master of Public Health"/>
                  <w:listItem w:displayText="Master of Business Administration" w:value="Master of Business Administration"/>
                </w:comboBox>
              </w:sdtPr>
              <w:sdtContent>
                <w:r w:rsidR="005E1366" w:rsidRPr="008D48D2">
                  <w:rPr>
                    <w:color w:val="A6A6A6" w:themeColor="background1" w:themeShade="A6"/>
                    <w:szCs w:val="21"/>
                  </w:rPr>
                  <w:t>Choose an item.</w:t>
                </w:r>
              </w:sdtContent>
            </w:sdt>
            <w:r w:rsidR="005E1366" w:rsidRPr="008D48D2">
              <w:rPr>
                <w:color w:val="A6A6A6" w:themeColor="background1" w:themeShade="A6"/>
                <w:szCs w:val="21"/>
              </w:rPr>
              <w:t xml:space="preserve">. </w:t>
            </w:r>
            <w:r w:rsidR="0024642C" w:rsidRPr="008D48D2">
              <w:rPr>
                <w:rFonts w:eastAsia="Calibri" w:cs="Arial"/>
                <w:i/>
                <w:color w:val="0066FF"/>
                <w:szCs w:val="21"/>
              </w:rPr>
              <w:t>Add/delete as required.</w:t>
            </w:r>
            <w:r w:rsidR="0024642C" w:rsidRPr="008D48D2">
              <w:rPr>
                <w:color w:val="548DD4" w:themeColor="text2" w:themeTint="99"/>
                <w:szCs w:val="21"/>
              </w:rPr>
              <w:t xml:space="preserve"> </w:t>
            </w:r>
          </w:p>
        </w:tc>
      </w:tr>
      <w:tr w:rsidR="00630DB6" w14:paraId="07D29089" w14:textId="77777777" w:rsidTr="1C2B3A39">
        <w:tc>
          <w:tcPr>
            <w:tcW w:w="2830" w:type="dxa"/>
            <w:tcBorders>
              <w:left w:val="nil"/>
            </w:tcBorders>
          </w:tcPr>
          <w:p w14:paraId="33288A06" w14:textId="3669D441" w:rsidR="00630DB6" w:rsidRDefault="0024642C" w:rsidP="00E261B3">
            <w:pPr>
              <w:pStyle w:val="Body"/>
            </w:pPr>
            <w:r>
              <w:t xml:space="preserve">Total remuneration package: </w:t>
            </w:r>
          </w:p>
        </w:tc>
        <w:tc>
          <w:tcPr>
            <w:tcW w:w="7364" w:type="dxa"/>
            <w:tcBorders>
              <w:right w:val="nil"/>
            </w:tcBorders>
          </w:tcPr>
          <w:p w14:paraId="3543DF19" w14:textId="5899C2A3" w:rsidR="00630DB6" w:rsidRPr="008D48D2" w:rsidRDefault="00000000" w:rsidP="00E261B3">
            <w:pPr>
              <w:pStyle w:val="Body"/>
              <w:rPr>
                <w:szCs w:val="21"/>
              </w:rPr>
            </w:pPr>
            <w:sdt>
              <w:sdtPr>
                <w:rPr>
                  <w:color w:val="BFBFBF" w:themeColor="background1" w:themeShade="BF"/>
                  <w:szCs w:val="21"/>
                </w:rPr>
                <w:alias w:val="Choose employmee model descriptor"/>
                <w:tag w:val="Choose employment model descriptor"/>
                <w:id w:val="1513491924"/>
                <w:placeholder>
                  <w:docPart w:val="08401AC183F94517BA9FDED5147EED10"/>
                </w:placeholder>
                <w:showingPlcHdr/>
                <w15:color w:val="3366FF"/>
                <w:comboBox>
                  <w:listItem w:displayText="Full Time" w:value="Full Time"/>
                  <w:listItem w:displayText="Part Time  (pro-rata)" w:value="Part Time  (pro-rata)"/>
                  <w:listItem w:displayText="Fractional Appointment (pro rata)" w:value="Fractional Appointment (pro rata)"/>
                </w:comboBox>
              </w:sdtPr>
              <w:sdtContent>
                <w:r w:rsidR="0079172F" w:rsidRPr="008D48D2">
                  <w:rPr>
                    <w:color w:val="BFBFBF" w:themeColor="background1" w:themeShade="BF"/>
                    <w:szCs w:val="21"/>
                  </w:rPr>
                  <w:t>Choose an item.</w:t>
                </w:r>
              </w:sdtContent>
            </w:sdt>
            <w:r w:rsidR="0079172F" w:rsidRPr="008D48D2">
              <w:rPr>
                <w:color w:val="BFBFBF" w:themeColor="background1" w:themeShade="BF"/>
                <w:szCs w:val="21"/>
              </w:rPr>
              <w:t xml:space="preserve"> </w:t>
            </w:r>
            <w:r w:rsidR="0079172F" w:rsidRPr="008D48D2">
              <w:rPr>
                <w:szCs w:val="21"/>
              </w:rPr>
              <w:t>$</w:t>
            </w:r>
            <w:r w:rsidR="0079172F" w:rsidRPr="008D48D2">
              <w:rPr>
                <w:color w:val="BFBFBF" w:themeColor="background1" w:themeShade="BF"/>
                <w:szCs w:val="21"/>
              </w:rPr>
              <w:fldChar w:fldCharType="begin">
                <w:ffData>
                  <w:name w:val="Text1"/>
                  <w:enabled/>
                  <w:calcOnExit w:val="0"/>
                  <w:textInput>
                    <w:type w:val="number"/>
                    <w:format w:val="#,##0.00"/>
                  </w:textInput>
                </w:ffData>
              </w:fldChar>
            </w:r>
            <w:bookmarkStart w:id="1" w:name="Text1"/>
            <w:r w:rsidR="0079172F" w:rsidRPr="008D48D2">
              <w:rPr>
                <w:color w:val="BFBFBF" w:themeColor="background1" w:themeShade="BF"/>
                <w:szCs w:val="21"/>
              </w:rPr>
              <w:instrText xml:space="preserve"> FORMTEXT </w:instrText>
            </w:r>
            <w:r w:rsidR="0079172F" w:rsidRPr="008D48D2">
              <w:rPr>
                <w:color w:val="BFBFBF" w:themeColor="background1" w:themeShade="BF"/>
                <w:szCs w:val="21"/>
              </w:rPr>
            </w:r>
            <w:r w:rsidR="0079172F" w:rsidRPr="008D48D2">
              <w:rPr>
                <w:color w:val="BFBFBF" w:themeColor="background1" w:themeShade="BF"/>
                <w:szCs w:val="21"/>
              </w:rPr>
              <w:fldChar w:fldCharType="separate"/>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fldChar w:fldCharType="end"/>
            </w:r>
            <w:bookmarkEnd w:id="1"/>
            <w:r w:rsidR="0079172F" w:rsidRPr="008D48D2">
              <w:rPr>
                <w:color w:val="BFBFBF" w:themeColor="background1" w:themeShade="BF"/>
                <w:szCs w:val="21"/>
              </w:rPr>
              <w:t xml:space="preserve"> to </w:t>
            </w:r>
            <w:r w:rsidR="0079172F" w:rsidRPr="008D48D2">
              <w:rPr>
                <w:szCs w:val="21"/>
              </w:rPr>
              <w:t>$</w:t>
            </w:r>
            <w:r w:rsidR="0079172F" w:rsidRPr="008D48D2">
              <w:rPr>
                <w:color w:val="BFBFBF" w:themeColor="background1" w:themeShade="BF"/>
                <w:szCs w:val="21"/>
              </w:rPr>
              <w:fldChar w:fldCharType="begin">
                <w:ffData>
                  <w:name w:val="Text2"/>
                  <w:enabled/>
                  <w:calcOnExit w:val="0"/>
                  <w:textInput>
                    <w:type w:val="number"/>
                    <w:format w:val="#,##0.00"/>
                  </w:textInput>
                </w:ffData>
              </w:fldChar>
            </w:r>
            <w:bookmarkStart w:id="2" w:name="Text2"/>
            <w:r w:rsidR="0079172F" w:rsidRPr="008D48D2">
              <w:rPr>
                <w:color w:val="BFBFBF" w:themeColor="background1" w:themeShade="BF"/>
                <w:szCs w:val="21"/>
              </w:rPr>
              <w:instrText xml:space="preserve"> FORMTEXT </w:instrText>
            </w:r>
            <w:r w:rsidR="0079172F" w:rsidRPr="008D48D2">
              <w:rPr>
                <w:color w:val="BFBFBF" w:themeColor="background1" w:themeShade="BF"/>
                <w:szCs w:val="21"/>
              </w:rPr>
            </w:r>
            <w:r w:rsidR="0079172F" w:rsidRPr="008D48D2">
              <w:rPr>
                <w:color w:val="BFBFBF" w:themeColor="background1" w:themeShade="BF"/>
                <w:szCs w:val="21"/>
              </w:rPr>
              <w:fldChar w:fldCharType="separate"/>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fldChar w:fldCharType="end"/>
            </w:r>
            <w:bookmarkEnd w:id="2"/>
            <w:r w:rsidR="0079172F" w:rsidRPr="008D48D2">
              <w:rPr>
                <w:color w:val="BFBFBF" w:themeColor="background1" w:themeShade="BF"/>
                <w:szCs w:val="21"/>
              </w:rPr>
              <w:t xml:space="preserve"> </w:t>
            </w:r>
            <w:r w:rsidR="0079172F" w:rsidRPr="008D48D2">
              <w:rPr>
                <w:szCs w:val="21"/>
              </w:rPr>
              <w:t>p.a. including superannuation</w:t>
            </w:r>
            <w:r w:rsidR="0079172F" w:rsidRPr="008D48D2">
              <w:rPr>
                <w:color w:val="BFBFBF" w:themeColor="background1" w:themeShade="BF"/>
                <w:szCs w:val="21"/>
              </w:rPr>
              <w:br/>
            </w:r>
            <w:r w:rsidR="0079172F" w:rsidRPr="008D48D2">
              <w:rPr>
                <w:rFonts w:eastAsia="Calibri" w:cs="Arial"/>
                <w:i/>
                <w:color w:val="0066FF"/>
                <w:szCs w:val="21"/>
              </w:rPr>
              <w:t>or</w:t>
            </w:r>
            <w:r w:rsidR="0079172F" w:rsidRPr="008D48D2">
              <w:rPr>
                <w:color w:val="BFBFBF" w:themeColor="background1" w:themeShade="BF"/>
                <w:szCs w:val="21"/>
              </w:rPr>
              <w:br/>
            </w:r>
            <w:sdt>
              <w:sdtPr>
                <w:rPr>
                  <w:color w:val="BFBFBF" w:themeColor="background1" w:themeShade="BF"/>
                  <w:szCs w:val="21"/>
                </w:rPr>
                <w:alias w:val="Choose contractor or consultant model descriptor"/>
                <w:tag w:val="Choose contractor or consultant model descriptor"/>
                <w:id w:val="1612773440"/>
                <w:placeholder>
                  <w:docPart w:val="6D2D0A30B641485FA91C778CAA6E4BE4"/>
                </w:placeholder>
                <w:showingPlcHdr/>
                <w15:color w:val="3366FF"/>
                <w:dropDownList>
                  <w:listItem w:displayText="Fractional Hourly rate" w:value="Fractional Hourly rate"/>
                  <w:listItem w:displayText="1 EFT" w:value="1 EFT"/>
                </w:dropDownList>
              </w:sdtPr>
              <w:sdtContent>
                <w:r w:rsidR="0079172F" w:rsidRPr="008D48D2">
                  <w:rPr>
                    <w:color w:val="BFBFBF" w:themeColor="background1" w:themeShade="BF"/>
                    <w:szCs w:val="21"/>
                  </w:rPr>
                  <w:t>Choose an item.</w:t>
                </w:r>
              </w:sdtContent>
            </w:sdt>
            <w:r w:rsidR="0079172F" w:rsidRPr="008D48D2">
              <w:rPr>
                <w:color w:val="BFBFBF" w:themeColor="background1" w:themeShade="BF"/>
                <w:szCs w:val="21"/>
              </w:rPr>
              <w:t xml:space="preserve"> </w:t>
            </w:r>
            <w:r w:rsidR="0079172F" w:rsidRPr="008D48D2">
              <w:rPr>
                <w:szCs w:val="21"/>
              </w:rPr>
              <w:t>$</w:t>
            </w:r>
            <w:r w:rsidR="0079172F" w:rsidRPr="008D48D2">
              <w:rPr>
                <w:color w:val="BFBFBF" w:themeColor="background1" w:themeShade="BF"/>
                <w:szCs w:val="21"/>
              </w:rPr>
              <w:fldChar w:fldCharType="begin">
                <w:ffData>
                  <w:name w:val="Text3"/>
                  <w:enabled/>
                  <w:calcOnExit w:val="0"/>
                  <w:textInput>
                    <w:type w:val="number"/>
                    <w:format w:val="#,##0.00"/>
                  </w:textInput>
                </w:ffData>
              </w:fldChar>
            </w:r>
            <w:bookmarkStart w:id="3" w:name="Text3"/>
            <w:r w:rsidR="0079172F" w:rsidRPr="008D48D2">
              <w:rPr>
                <w:color w:val="BFBFBF" w:themeColor="background1" w:themeShade="BF"/>
                <w:szCs w:val="21"/>
              </w:rPr>
              <w:instrText xml:space="preserve"> FORMTEXT </w:instrText>
            </w:r>
            <w:r w:rsidR="0079172F" w:rsidRPr="008D48D2">
              <w:rPr>
                <w:color w:val="BFBFBF" w:themeColor="background1" w:themeShade="BF"/>
                <w:szCs w:val="21"/>
              </w:rPr>
            </w:r>
            <w:r w:rsidR="0079172F" w:rsidRPr="008D48D2">
              <w:rPr>
                <w:color w:val="BFBFBF" w:themeColor="background1" w:themeShade="BF"/>
                <w:szCs w:val="21"/>
              </w:rPr>
              <w:fldChar w:fldCharType="separate"/>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fldChar w:fldCharType="end"/>
            </w:r>
            <w:bookmarkEnd w:id="3"/>
            <w:r w:rsidR="0079172F" w:rsidRPr="008D48D2">
              <w:rPr>
                <w:color w:val="BFBFBF" w:themeColor="background1" w:themeShade="BF"/>
                <w:szCs w:val="21"/>
              </w:rPr>
              <w:t xml:space="preserve"> to </w:t>
            </w:r>
            <w:r w:rsidR="0079172F" w:rsidRPr="008D48D2">
              <w:rPr>
                <w:szCs w:val="21"/>
              </w:rPr>
              <w:t>$</w:t>
            </w:r>
            <w:r w:rsidR="0079172F" w:rsidRPr="008D48D2">
              <w:rPr>
                <w:color w:val="BFBFBF" w:themeColor="background1" w:themeShade="BF"/>
                <w:szCs w:val="21"/>
              </w:rPr>
              <w:fldChar w:fldCharType="begin">
                <w:ffData>
                  <w:name w:val="Text4"/>
                  <w:enabled/>
                  <w:calcOnExit w:val="0"/>
                  <w:textInput>
                    <w:type w:val="number"/>
                    <w:format w:val="#,##0.00"/>
                  </w:textInput>
                </w:ffData>
              </w:fldChar>
            </w:r>
            <w:bookmarkStart w:id="4" w:name="Text4"/>
            <w:r w:rsidR="0079172F" w:rsidRPr="008D48D2">
              <w:rPr>
                <w:color w:val="BFBFBF" w:themeColor="background1" w:themeShade="BF"/>
                <w:szCs w:val="21"/>
              </w:rPr>
              <w:instrText xml:space="preserve"> FORMTEXT </w:instrText>
            </w:r>
            <w:r w:rsidR="0079172F" w:rsidRPr="008D48D2">
              <w:rPr>
                <w:color w:val="BFBFBF" w:themeColor="background1" w:themeShade="BF"/>
                <w:szCs w:val="21"/>
              </w:rPr>
            </w:r>
            <w:r w:rsidR="0079172F" w:rsidRPr="008D48D2">
              <w:rPr>
                <w:color w:val="BFBFBF" w:themeColor="background1" w:themeShade="BF"/>
                <w:szCs w:val="21"/>
              </w:rPr>
              <w:fldChar w:fldCharType="separate"/>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t> </w:t>
            </w:r>
            <w:r w:rsidR="0079172F" w:rsidRPr="008D48D2">
              <w:rPr>
                <w:color w:val="BFBFBF" w:themeColor="background1" w:themeShade="BF"/>
                <w:szCs w:val="21"/>
              </w:rPr>
              <w:fldChar w:fldCharType="end"/>
            </w:r>
            <w:bookmarkEnd w:id="4"/>
            <w:r w:rsidR="0079172F" w:rsidRPr="008D48D2">
              <w:rPr>
                <w:color w:val="BFBFBF" w:themeColor="background1" w:themeShade="BF"/>
                <w:szCs w:val="21"/>
              </w:rPr>
              <w:t xml:space="preserve"> </w:t>
            </w:r>
            <w:r w:rsidR="0079172F" w:rsidRPr="008D48D2">
              <w:rPr>
                <w:szCs w:val="21"/>
              </w:rPr>
              <w:t xml:space="preserve">per hour </w:t>
            </w:r>
            <w:sdt>
              <w:sdtPr>
                <w:rPr>
                  <w:color w:val="BFBFBF" w:themeColor="background1" w:themeShade="BF"/>
                  <w:szCs w:val="21"/>
                </w:rPr>
                <w:alias w:val="Choose agreement type"/>
                <w:tag w:val="Choose agreement type"/>
                <w:id w:val="263812284"/>
                <w:placeholder>
                  <w:docPart w:val="5F683E257EA845BB9D15C147DFEDD81B"/>
                </w:placeholder>
                <w:showingPlcHdr/>
                <w15:color w:val="3366FF"/>
                <w:dropDownList>
                  <w:listItem w:displayText="Independent Commercial Contract" w:value="Independent Commercial Contract"/>
                  <w:listItem w:displayText="Independent Common Law Contract" w:value="Independent Common Law Contract"/>
                  <w:listItem w:displayText="Common Law Contract" w:value="Common Law Contract"/>
                  <w:listItem w:displayText="Common Law Executive Contract " w:value="Common Law Executive Contract "/>
                </w:dropDownList>
              </w:sdtPr>
              <w:sdtContent>
                <w:r w:rsidR="0079172F" w:rsidRPr="008D48D2">
                  <w:rPr>
                    <w:color w:val="BFBFBF" w:themeColor="background1" w:themeShade="BF"/>
                    <w:szCs w:val="21"/>
                  </w:rPr>
                  <w:t>Choose an item.</w:t>
                </w:r>
              </w:sdtContent>
            </w:sdt>
          </w:p>
        </w:tc>
      </w:tr>
      <w:tr w:rsidR="00630DB6" w14:paraId="624DA041" w14:textId="77777777" w:rsidTr="1C2B3A39">
        <w:tc>
          <w:tcPr>
            <w:tcW w:w="2830" w:type="dxa"/>
            <w:tcBorders>
              <w:left w:val="nil"/>
            </w:tcBorders>
          </w:tcPr>
          <w:p w14:paraId="5EE238BD" w14:textId="280CD1CB" w:rsidR="00630DB6" w:rsidRDefault="003B18CA" w:rsidP="00E261B3">
            <w:pPr>
              <w:pStyle w:val="Body"/>
            </w:pPr>
            <w:r>
              <w:t>Position reports to:</w:t>
            </w:r>
          </w:p>
        </w:tc>
        <w:tc>
          <w:tcPr>
            <w:tcW w:w="7364" w:type="dxa"/>
            <w:tcBorders>
              <w:right w:val="nil"/>
            </w:tcBorders>
          </w:tcPr>
          <w:p w14:paraId="27A7900A" w14:textId="046AD6AA" w:rsidR="00630DB6" w:rsidRPr="008D48D2" w:rsidRDefault="00000000" w:rsidP="00E261B3">
            <w:pPr>
              <w:pStyle w:val="Body"/>
              <w:rPr>
                <w:szCs w:val="21"/>
              </w:rPr>
            </w:pPr>
            <w:sdt>
              <w:sdtPr>
                <w:rPr>
                  <w:color w:val="A6A6A6" w:themeColor="background1" w:themeShade="A6"/>
                  <w:szCs w:val="21"/>
                </w:rPr>
                <w:alias w:val="Position reports to:"/>
                <w:tag w:val="Position Medcal Director or Deptuy report to?"/>
                <w:id w:val="-725528700"/>
                <w:placeholder>
                  <w:docPart w:val="9FCDEDB286334EC7B4E7194083A6F004"/>
                </w:placeholder>
                <w:showingPlcHdr/>
                <w:dropDownList>
                  <w:listItem w:displayText="Chief Executive Officer" w:value="Chief Executive Officer"/>
                  <w:listItem w:displayText="Medical Director" w:value="Medical Director"/>
                </w:dropDownList>
              </w:sdtPr>
              <w:sdtContent>
                <w:r w:rsidR="00AF6F88" w:rsidRPr="008D48D2">
                  <w:rPr>
                    <w:color w:val="A6A6A6" w:themeColor="background1" w:themeShade="A6"/>
                    <w:szCs w:val="21"/>
                  </w:rPr>
                  <w:t>Choose an item.</w:t>
                </w:r>
              </w:sdtContent>
            </w:sdt>
            <w:r w:rsidR="00AF6F88" w:rsidRPr="008D48D2">
              <w:rPr>
                <w:color w:val="A6A6A6" w:themeColor="background1" w:themeShade="A6"/>
                <w:szCs w:val="21"/>
              </w:rPr>
              <w:t xml:space="preserve"> </w:t>
            </w:r>
            <w:r w:rsidR="00AF6F88" w:rsidRPr="008D48D2">
              <w:rPr>
                <w:rFonts w:eastAsia="Calibri" w:cs="Arial"/>
                <w:i/>
                <w:color w:val="0066FF"/>
                <w:szCs w:val="21"/>
              </w:rPr>
              <w:t>Medical Director reports to CEO and Deputy to Medical Director</w:t>
            </w:r>
          </w:p>
        </w:tc>
      </w:tr>
      <w:tr w:rsidR="00630DB6" w14:paraId="7D967E8C" w14:textId="77777777" w:rsidTr="1C2B3A39">
        <w:tc>
          <w:tcPr>
            <w:tcW w:w="2830" w:type="dxa"/>
            <w:tcBorders>
              <w:left w:val="nil"/>
            </w:tcBorders>
          </w:tcPr>
          <w:p w14:paraId="4CFA6C64" w14:textId="388C2A95" w:rsidR="00630DB6" w:rsidRDefault="003B18CA" w:rsidP="00E261B3">
            <w:pPr>
              <w:pStyle w:val="Body"/>
            </w:pPr>
            <w:r>
              <w:t xml:space="preserve">Further information: </w:t>
            </w:r>
          </w:p>
        </w:tc>
        <w:tc>
          <w:tcPr>
            <w:tcW w:w="7364" w:type="dxa"/>
            <w:tcBorders>
              <w:right w:val="nil"/>
            </w:tcBorders>
          </w:tcPr>
          <w:p w14:paraId="5CBB179F" w14:textId="77777777" w:rsidR="00375953" w:rsidRPr="008D48D2" w:rsidRDefault="00375953" w:rsidP="00375953">
            <w:pPr>
              <w:pStyle w:val="Body"/>
              <w:rPr>
                <w:szCs w:val="21"/>
              </w:rPr>
            </w:pPr>
            <w:r w:rsidRPr="008D48D2">
              <w:rPr>
                <w:szCs w:val="21"/>
              </w:rPr>
              <w:t xml:space="preserve">Name: </w:t>
            </w:r>
            <w:sdt>
              <w:sdtPr>
                <w:rPr>
                  <w:szCs w:val="21"/>
                </w:rPr>
                <w:alias w:val="Contact information officer's name"/>
                <w:tag w:val="Contact information officer's name"/>
                <w:id w:val="-352419016"/>
                <w:placeholder>
                  <w:docPart w:val="8940731A0FC542C0BC38B8993FA1FB60"/>
                </w:placeholder>
                <w:showingPlcHdr/>
              </w:sdtPr>
              <w:sdtContent>
                <w:r w:rsidRPr="008D48D2">
                  <w:rPr>
                    <w:color w:val="A6A6A6" w:themeColor="background1" w:themeShade="A6"/>
                    <w:szCs w:val="21"/>
                  </w:rPr>
                  <w:t>Click or tap here to enter text.</w:t>
                </w:r>
              </w:sdtContent>
            </w:sdt>
            <w:r w:rsidRPr="008D48D2">
              <w:rPr>
                <w:szCs w:val="21"/>
              </w:rPr>
              <w:t xml:space="preserve"> Position: </w:t>
            </w:r>
            <w:sdt>
              <w:sdtPr>
                <w:rPr>
                  <w:szCs w:val="21"/>
                </w:rPr>
                <w:alias w:val="Who is the applicant contacting?"/>
                <w:tag w:val="Who is the applicant contacting?"/>
                <w:id w:val="1720162767"/>
                <w:placeholder>
                  <w:docPart w:val="C3229DD056D8432D99883A839CA5BABA"/>
                </w:placeholder>
                <w:showingPlcHdr/>
              </w:sdtPr>
              <w:sdtContent>
                <w:r w:rsidRPr="008D48D2">
                  <w:rPr>
                    <w:color w:val="A6A6A6" w:themeColor="background1" w:themeShade="A6"/>
                    <w:szCs w:val="21"/>
                  </w:rPr>
                  <w:t>Click or tap here to enter text.</w:t>
                </w:r>
              </w:sdtContent>
            </w:sdt>
          </w:p>
          <w:p w14:paraId="3E1D1AB6" w14:textId="09B450EB" w:rsidR="003B18CA" w:rsidRPr="008D48D2" w:rsidRDefault="60D31AEF" w:rsidP="00375953">
            <w:pPr>
              <w:pStyle w:val="Body"/>
            </w:pPr>
            <w:r w:rsidRPr="1C2B3A39">
              <w:t xml:space="preserve">Telephone/Mobile: </w:t>
            </w:r>
            <w:r w:rsidR="00375953" w:rsidRPr="008D48D2">
              <w:rPr>
                <w:szCs w:val="21"/>
              </w:rPr>
              <w:fldChar w:fldCharType="begin">
                <w:ffData>
                  <w:name w:val="Text5"/>
                  <w:enabled/>
                  <w:calcOnExit w:val="0"/>
                  <w:textInput>
                    <w:type w:val="number"/>
                    <w:format w:val="0"/>
                  </w:textInput>
                </w:ffData>
              </w:fldChar>
            </w:r>
            <w:bookmarkStart w:id="5" w:name="Text5"/>
            <w:r w:rsidR="00375953" w:rsidRPr="008D48D2">
              <w:rPr>
                <w:szCs w:val="21"/>
              </w:rPr>
              <w:instrText xml:space="preserve"> FORMTEXT </w:instrText>
            </w:r>
            <w:r w:rsidR="00375953" w:rsidRPr="008D48D2">
              <w:rPr>
                <w:szCs w:val="21"/>
              </w:rPr>
            </w:r>
            <w:r w:rsidR="00375953" w:rsidRPr="008D48D2">
              <w:rPr>
                <w:szCs w:val="21"/>
              </w:rPr>
              <w:fldChar w:fldCharType="separate"/>
            </w:r>
            <w:r w:rsidRPr="008D48D2">
              <w:rPr>
                <w:szCs w:val="21"/>
              </w:rPr>
              <w:t> </w:t>
            </w:r>
            <w:r w:rsidRPr="008D48D2">
              <w:rPr>
                <w:szCs w:val="21"/>
              </w:rPr>
              <w:t> </w:t>
            </w:r>
            <w:r w:rsidRPr="008D48D2">
              <w:rPr>
                <w:szCs w:val="21"/>
              </w:rPr>
              <w:t> </w:t>
            </w:r>
            <w:r w:rsidRPr="008D48D2">
              <w:rPr>
                <w:szCs w:val="21"/>
              </w:rPr>
              <w:t> </w:t>
            </w:r>
            <w:r w:rsidRPr="008D48D2">
              <w:rPr>
                <w:szCs w:val="21"/>
              </w:rPr>
              <w:t> </w:t>
            </w:r>
            <w:r w:rsidR="00375953" w:rsidRPr="008D48D2">
              <w:rPr>
                <w:szCs w:val="21"/>
              </w:rPr>
              <w:fldChar w:fldCharType="end"/>
            </w:r>
            <w:bookmarkEnd w:id="5"/>
            <w:r w:rsidRPr="1C2B3A39">
              <w:t xml:space="preserve">                   </w:t>
            </w:r>
            <w:r>
              <w:t>Email:</w:t>
            </w:r>
            <w:r w:rsidR="7BA64D9D">
              <w:t xml:space="preserve"> </w:t>
            </w:r>
            <w:sdt>
              <w:sdtPr>
                <w:rPr>
                  <w:szCs w:val="21"/>
                </w:rPr>
                <w:alias w:val="Email address of contact officer"/>
                <w:tag w:val="Email address of contact officer"/>
                <w:id w:val="-1084452412"/>
                <w:placeholder>
                  <w:docPart w:val="088C26C759A9418B8D59C253869FDCB9"/>
                </w:placeholder>
                <w:showingPlcHdr/>
                <w15:color w:val="3366FF"/>
              </w:sdtPr>
              <w:sdtContent>
                <w:r w:rsidRPr="1C2B3A39">
                  <w:rPr>
                    <w:color w:val="A6A6A6" w:themeColor="background1" w:themeShade="A6"/>
                  </w:rPr>
                  <w:t>Click or tap here to enter text.</w:t>
                </w:r>
              </w:sdtContent>
            </w:sdt>
          </w:p>
        </w:tc>
      </w:tr>
    </w:tbl>
    <w:p w14:paraId="5CE63455" w14:textId="446C301E" w:rsidR="00E261B3" w:rsidRDefault="00E261B3" w:rsidP="00E261B3">
      <w:pPr>
        <w:pStyle w:val="Body"/>
      </w:pPr>
    </w:p>
    <w:p w14:paraId="06728B35" w14:textId="27CD4504" w:rsidR="00E261B3" w:rsidRDefault="003462A3" w:rsidP="003462A3">
      <w:pPr>
        <w:pStyle w:val="Heading3"/>
      </w:pPr>
      <w:r>
        <w:t>Our Service</w:t>
      </w:r>
      <w:r w:rsidRPr="003462A3">
        <w:rPr>
          <w:color w:val="548DD4" w:themeColor="text2" w:themeTint="99"/>
        </w:rPr>
        <w:t>(s)</w:t>
      </w:r>
    </w:p>
    <w:p w14:paraId="34C74751" w14:textId="32E583D5" w:rsidR="003462A3" w:rsidRPr="008D48D2" w:rsidRDefault="003462A3" w:rsidP="003462A3">
      <w:pPr>
        <w:pStyle w:val="Body"/>
        <w:rPr>
          <w:rFonts w:eastAsia="Calibri" w:cs="Arial"/>
          <w:i/>
          <w:color w:val="0066FF"/>
          <w:szCs w:val="21"/>
        </w:rPr>
      </w:pPr>
      <w:r w:rsidRPr="008D48D2">
        <w:rPr>
          <w:rFonts w:eastAsia="Calibri" w:cs="Arial"/>
          <w:i/>
          <w:color w:val="0066FF"/>
          <w:szCs w:val="21"/>
        </w:rPr>
        <w:t>Insert brief description of your health service</w:t>
      </w:r>
      <w:r w:rsidR="002856E7" w:rsidRPr="008D48D2">
        <w:rPr>
          <w:rFonts w:eastAsia="Calibri" w:cs="Arial"/>
          <w:i/>
          <w:color w:val="0066FF"/>
          <w:szCs w:val="21"/>
        </w:rPr>
        <w:t>(s) including mission statement, strategic priorities and values. Describe the rural and regional environment, particularly the community</w:t>
      </w:r>
      <w:r w:rsidR="00FC2D3F" w:rsidRPr="008D48D2">
        <w:rPr>
          <w:rFonts w:eastAsia="Calibri" w:cs="Arial"/>
          <w:i/>
          <w:color w:val="0066FF"/>
          <w:szCs w:val="21"/>
        </w:rPr>
        <w:t xml:space="preserve">’s health status ad health care access needs. </w:t>
      </w:r>
    </w:p>
    <w:p w14:paraId="453C799C" w14:textId="54C9D212" w:rsidR="00FC2D3F" w:rsidRPr="008D48D2" w:rsidRDefault="00FC2D3F" w:rsidP="003462A3">
      <w:pPr>
        <w:pStyle w:val="Body"/>
        <w:rPr>
          <w:rFonts w:eastAsia="Calibri" w:cs="Arial"/>
          <w:i/>
          <w:color w:val="0066FF"/>
          <w:szCs w:val="21"/>
        </w:rPr>
      </w:pPr>
      <w:r w:rsidRPr="008D48D2">
        <w:rPr>
          <w:rFonts w:eastAsia="Calibri" w:cs="Arial"/>
          <w:i/>
          <w:color w:val="0066FF"/>
          <w:szCs w:val="21"/>
        </w:rPr>
        <w:t xml:space="preserve">If it is a </w:t>
      </w:r>
      <w:r w:rsidR="00CD381E" w:rsidRPr="008D48D2">
        <w:rPr>
          <w:rFonts w:eastAsia="Calibri" w:cs="Arial"/>
          <w:i/>
          <w:color w:val="0066FF"/>
          <w:szCs w:val="21"/>
        </w:rPr>
        <w:t xml:space="preserve">Share or Joint appointment insert, insert a brief description of the agreement and name each health service party to the agreement. </w:t>
      </w:r>
    </w:p>
    <w:p w14:paraId="5C17469E" w14:textId="77777777" w:rsidR="003C275E" w:rsidRPr="008D48D2" w:rsidRDefault="003C275E" w:rsidP="003C275E">
      <w:pPr>
        <w:pStyle w:val="Body"/>
        <w:rPr>
          <w:rFonts w:eastAsia="Calibri" w:cs="Arial"/>
          <w:i/>
          <w:color w:val="0066FF"/>
          <w:szCs w:val="21"/>
        </w:rPr>
      </w:pPr>
      <w:r w:rsidRPr="008D48D2">
        <w:rPr>
          <w:szCs w:val="21"/>
        </w:rPr>
        <w:t xml:space="preserve">The role and responsibilities of the </w:t>
      </w:r>
      <w:sdt>
        <w:sdtPr>
          <w:rPr>
            <w:szCs w:val="21"/>
          </w:rPr>
          <w:alias w:val="Choose role title"/>
          <w:tag w:val="Choose role title"/>
          <w:id w:val="-1839917680"/>
          <w:placeholder>
            <w:docPart w:val="201227214E044D20B9C829C891B830A4"/>
          </w:placeholder>
          <w:showingPlcHdr/>
          <w15:color w:val="3366FF"/>
          <w:dropDownList>
            <w:listItem w:displayText="Medical " w:value="Medical "/>
            <w:listItem w:displayText="Deputy Medical" w:value="Deputy Medical"/>
          </w:dropDownList>
        </w:sdtPr>
        <w:sdtContent>
          <w:r w:rsidRPr="008D48D2">
            <w:rPr>
              <w:color w:val="A6A6A6" w:themeColor="background1" w:themeShade="A6"/>
              <w:szCs w:val="21"/>
            </w:rPr>
            <w:t>Choose an item.</w:t>
          </w:r>
        </w:sdtContent>
      </w:sdt>
      <w:r w:rsidRPr="008D48D2">
        <w:rPr>
          <w:szCs w:val="21"/>
        </w:rPr>
        <w:t xml:space="preserve"> Director at </w:t>
      </w:r>
      <w:sdt>
        <w:sdtPr>
          <w:rPr>
            <w:szCs w:val="21"/>
          </w:rPr>
          <w:alias w:val="Write the name(s) of your health service(s) here."/>
          <w:tag w:val="Write the name of your health service here."/>
          <w:id w:val="-1540663121"/>
          <w:placeholder>
            <w:docPart w:val="C169FB365E6A430B84F91134FD143D7F"/>
          </w:placeholder>
          <w:showingPlcHdr/>
          <w15:color w:val="3366FF"/>
        </w:sdtPr>
        <w:sdtContent>
          <w:r w:rsidRPr="008D48D2">
            <w:rPr>
              <w:color w:val="A6A6A6" w:themeColor="background1" w:themeShade="A6"/>
              <w:szCs w:val="21"/>
            </w:rPr>
            <w:t>Click or tap here to enter text.</w:t>
          </w:r>
        </w:sdtContent>
      </w:sdt>
      <w:r w:rsidRPr="008D48D2">
        <w:rPr>
          <w:szCs w:val="21"/>
        </w:rPr>
        <w:t xml:space="preserve"> are responsive to the scope of practice at our </w:t>
      </w:r>
      <w:sdt>
        <w:sdtPr>
          <w:rPr>
            <w:szCs w:val="21"/>
          </w:rPr>
          <w:alias w:val="Choose the type of your health service(s)"/>
          <w:tag w:val="Choose the type of your health service(s)"/>
          <w:id w:val="-1473510381"/>
          <w:placeholder>
            <w:docPart w:val="5842FBC677134FBF862AFB3C8ECA1A1F"/>
          </w:placeholder>
          <w:showingPlcHdr/>
          <w15:color w:val="3366FF"/>
          <w:dropDownList>
            <w:listItem w:displayText="Small Rural Health Service" w:value="Small Rural Health Service"/>
            <w:listItem w:displayText="Multipurpose service" w:value="Multipurpose service"/>
            <w:listItem w:displayText="Local rural health service" w:value="Local rural health service"/>
            <w:listItem w:displayText="Subregion health service" w:value="Subregion health service"/>
            <w:listItem w:displayText="Regional health service" w:value="Regional health service"/>
            <w:listItem w:displayText="group of rural and regional health services" w:value="group of rural and regional health services"/>
            <w:listItem w:displayText="partnership of rural and regional health services" w:value="partnership of rural and regional health services"/>
          </w:dropDownList>
        </w:sdtPr>
        <w:sdtContent>
          <w:r w:rsidRPr="008D48D2">
            <w:rPr>
              <w:color w:val="A6A6A6" w:themeColor="background1" w:themeShade="A6"/>
              <w:szCs w:val="21"/>
            </w:rPr>
            <w:t>Choose an item.</w:t>
          </w:r>
        </w:sdtContent>
      </w:sdt>
      <w:r w:rsidRPr="008D48D2">
        <w:rPr>
          <w:szCs w:val="21"/>
        </w:rPr>
        <w:t xml:space="preserve">, which includes but is not limited to: </w:t>
      </w:r>
      <w:r w:rsidRPr="008D48D2">
        <w:rPr>
          <w:rFonts w:eastAsia="Calibri" w:cs="Arial"/>
          <w:i/>
          <w:color w:val="0066FF"/>
          <w:szCs w:val="21"/>
        </w:rPr>
        <w:t>Expand and tailor the broad scope of practice for your type of health service(s) as needed to inform applicants.</w:t>
      </w:r>
    </w:p>
    <w:p w14:paraId="6EF43B7F" w14:textId="5D41BBB0" w:rsidR="009B5A98" w:rsidRPr="008D48D2" w:rsidRDefault="009B5A98" w:rsidP="003462A3">
      <w:pPr>
        <w:pStyle w:val="Body"/>
        <w:rPr>
          <w:rFonts w:eastAsia="Calibri" w:cs="Arial"/>
          <w:i/>
          <w:color w:val="0066FF"/>
          <w:szCs w:val="21"/>
        </w:rPr>
      </w:pPr>
      <w:r w:rsidRPr="008D48D2">
        <w:rPr>
          <w:rFonts w:eastAsia="Calibri" w:cs="Arial"/>
          <w:i/>
          <w:color w:val="0066FF"/>
          <w:szCs w:val="21"/>
        </w:rPr>
        <w:t xml:space="preserve">If the role outline </w:t>
      </w:r>
      <w:r w:rsidR="008F1DA1" w:rsidRPr="008D48D2">
        <w:rPr>
          <w:rFonts w:eastAsia="Calibri" w:cs="Arial"/>
          <w:i/>
          <w:color w:val="0066FF"/>
          <w:szCs w:val="21"/>
        </w:rPr>
        <w:t xml:space="preserve">is for a shared or Joint, </w:t>
      </w:r>
      <w:r w:rsidR="008F1DA1" w:rsidRPr="008D48D2">
        <w:rPr>
          <w:rFonts w:eastAsia="Calibri" w:cs="Arial"/>
          <w:b/>
          <w:bCs/>
          <w:i/>
          <w:color w:val="0066FF"/>
          <w:szCs w:val="21"/>
        </w:rPr>
        <w:t>name</w:t>
      </w:r>
      <w:r w:rsidR="008F1DA1" w:rsidRPr="008D48D2">
        <w:rPr>
          <w:rFonts w:eastAsia="Calibri" w:cs="Arial"/>
          <w:i/>
          <w:color w:val="0066FF"/>
          <w:szCs w:val="21"/>
        </w:rPr>
        <w:t xml:space="preserve"> the health service(s)</w:t>
      </w:r>
      <w:r w:rsidR="00C66A39" w:rsidRPr="008D48D2">
        <w:rPr>
          <w:rFonts w:eastAsia="Calibri" w:cs="Arial"/>
          <w:i/>
          <w:color w:val="0066FF"/>
          <w:szCs w:val="21"/>
        </w:rPr>
        <w:t xml:space="preserve"> whose broad scope of practice aligns to the following descriptions: </w:t>
      </w:r>
    </w:p>
    <w:p w14:paraId="100C8626" w14:textId="15E1ECC0" w:rsidR="00C66A39" w:rsidRPr="008D48D2" w:rsidRDefault="00BB7569" w:rsidP="003462A3">
      <w:pPr>
        <w:pStyle w:val="Body"/>
        <w:rPr>
          <w:rFonts w:eastAsia="Calibri" w:cs="Arial"/>
          <w:i/>
          <w:color w:val="0066FF"/>
          <w:szCs w:val="21"/>
        </w:rPr>
      </w:pPr>
      <w:r w:rsidRPr="008D48D2">
        <w:rPr>
          <w:rFonts w:eastAsia="Calibri" w:cs="Arial"/>
          <w:i/>
          <w:color w:val="0066FF"/>
          <w:szCs w:val="21"/>
        </w:rPr>
        <w:t xml:space="preserve">Small rural and Multipurpose health services (name health services if Shared or Joint appointment) </w:t>
      </w:r>
    </w:p>
    <w:p w14:paraId="3721772D" w14:textId="012F0060" w:rsidR="005A29F2" w:rsidRPr="008D48D2" w:rsidRDefault="001D5003">
      <w:pPr>
        <w:pStyle w:val="Body"/>
        <w:numPr>
          <w:ilvl w:val="0"/>
          <w:numId w:val="7"/>
        </w:numPr>
        <w:rPr>
          <w:szCs w:val="21"/>
        </w:rPr>
      </w:pPr>
      <w:r w:rsidRPr="008D48D2">
        <w:rPr>
          <w:szCs w:val="21"/>
        </w:rPr>
        <w:t xml:space="preserve">Generally lower complexity inpatient services, unplanned emergency care through urgent care centres, community health and wellbeing </w:t>
      </w:r>
      <w:r w:rsidR="00E1530A" w:rsidRPr="008D48D2">
        <w:rPr>
          <w:szCs w:val="21"/>
        </w:rPr>
        <w:t>programs, primary and residential aged care services.</w:t>
      </w:r>
    </w:p>
    <w:p w14:paraId="18955DF6" w14:textId="14314291" w:rsidR="00E1530A" w:rsidRPr="008D48D2" w:rsidRDefault="00E1530A">
      <w:pPr>
        <w:pStyle w:val="Body"/>
        <w:numPr>
          <w:ilvl w:val="0"/>
          <w:numId w:val="7"/>
        </w:numPr>
        <w:rPr>
          <w:szCs w:val="21"/>
        </w:rPr>
      </w:pPr>
      <w:r w:rsidRPr="008D48D2">
        <w:rPr>
          <w:szCs w:val="21"/>
        </w:rPr>
        <w:t xml:space="preserve">General practitioners and rural generalists predominately </w:t>
      </w:r>
      <w:r w:rsidR="009E56FB" w:rsidRPr="008D48D2">
        <w:rPr>
          <w:szCs w:val="21"/>
        </w:rPr>
        <w:t xml:space="preserve">provide the visiting medical officer services to smaller </w:t>
      </w:r>
      <w:r w:rsidR="006F7195" w:rsidRPr="008D48D2">
        <w:rPr>
          <w:szCs w:val="21"/>
        </w:rPr>
        <w:t xml:space="preserve">rural health services. </w:t>
      </w:r>
    </w:p>
    <w:p w14:paraId="080D8054" w14:textId="2E5C50BC" w:rsidR="006F7195" w:rsidRPr="008D48D2" w:rsidRDefault="006F7195" w:rsidP="006F7195">
      <w:pPr>
        <w:pStyle w:val="Body"/>
        <w:rPr>
          <w:rFonts w:eastAsia="Calibri" w:cs="Arial"/>
          <w:i/>
          <w:color w:val="0066FF"/>
          <w:szCs w:val="21"/>
        </w:rPr>
      </w:pPr>
      <w:r w:rsidRPr="008D48D2">
        <w:rPr>
          <w:rFonts w:eastAsia="Calibri" w:cs="Arial"/>
          <w:i/>
          <w:color w:val="0066FF"/>
          <w:szCs w:val="21"/>
        </w:rPr>
        <w:t xml:space="preserve">Local health services (name health services if Share or Joint appointment) </w:t>
      </w:r>
    </w:p>
    <w:p w14:paraId="4DBE4A82" w14:textId="03BD987E" w:rsidR="006F7195" w:rsidRPr="008D48D2" w:rsidRDefault="00C43BE5">
      <w:pPr>
        <w:pStyle w:val="Body"/>
        <w:numPr>
          <w:ilvl w:val="0"/>
          <w:numId w:val="8"/>
        </w:numPr>
        <w:rPr>
          <w:szCs w:val="21"/>
        </w:rPr>
      </w:pPr>
      <w:r w:rsidRPr="008D48D2">
        <w:rPr>
          <w:szCs w:val="21"/>
        </w:rPr>
        <w:t>G</w:t>
      </w:r>
      <w:r w:rsidR="006F7195" w:rsidRPr="008D48D2">
        <w:rPr>
          <w:szCs w:val="21"/>
        </w:rPr>
        <w:t>enerally</w:t>
      </w:r>
      <w:r w:rsidRPr="008D48D2">
        <w:rPr>
          <w:szCs w:val="21"/>
        </w:rPr>
        <w:t xml:space="preserve"> providing low to moderate complexity inpatient services, emergency care through urgent care </w:t>
      </w:r>
      <w:r w:rsidR="006A5F7B" w:rsidRPr="008D48D2">
        <w:rPr>
          <w:szCs w:val="21"/>
        </w:rPr>
        <w:t xml:space="preserve">centre, community health and wellbeing programs, primary health and residential aged care services and may provide birthing services. </w:t>
      </w:r>
    </w:p>
    <w:p w14:paraId="746BFCD2" w14:textId="363BAC1E" w:rsidR="006A5F7B" w:rsidRPr="008D48D2" w:rsidRDefault="006A5F7B">
      <w:pPr>
        <w:pStyle w:val="Body"/>
        <w:numPr>
          <w:ilvl w:val="0"/>
          <w:numId w:val="8"/>
        </w:numPr>
        <w:rPr>
          <w:szCs w:val="21"/>
        </w:rPr>
      </w:pPr>
      <w:r w:rsidRPr="008D48D2">
        <w:rPr>
          <w:szCs w:val="21"/>
        </w:rPr>
        <w:t xml:space="preserve">Medical services being provided by a mix of general </w:t>
      </w:r>
      <w:r w:rsidR="00F1471C" w:rsidRPr="008D48D2">
        <w:rPr>
          <w:szCs w:val="21"/>
        </w:rPr>
        <w:t>practitioners, rural generalists and other medical specialists as visiting medical officers; with many being fly</w:t>
      </w:r>
      <w:r w:rsidR="00F1471C" w:rsidRPr="008D48D2">
        <w:rPr>
          <w:rFonts w:eastAsia="Calibri" w:cs="Arial"/>
          <w:i/>
          <w:color w:val="0066FF"/>
          <w:szCs w:val="21"/>
        </w:rPr>
        <w:t>(drive)-</w:t>
      </w:r>
      <w:r w:rsidR="00F1471C" w:rsidRPr="008D48D2">
        <w:rPr>
          <w:szCs w:val="21"/>
        </w:rPr>
        <w:t>in-fly</w:t>
      </w:r>
      <w:r w:rsidR="00F1471C" w:rsidRPr="008D48D2">
        <w:rPr>
          <w:rFonts w:eastAsia="Calibri" w:cs="Arial"/>
          <w:i/>
          <w:color w:val="0066FF"/>
          <w:szCs w:val="21"/>
        </w:rPr>
        <w:t>(drive)</w:t>
      </w:r>
      <w:r w:rsidR="00F1471C" w:rsidRPr="008D48D2">
        <w:rPr>
          <w:rFonts w:eastAsia="Calibri" w:cs="Arial"/>
          <w:i/>
          <w:szCs w:val="21"/>
        </w:rPr>
        <w:t>-</w:t>
      </w:r>
      <w:r w:rsidR="00F1471C" w:rsidRPr="008D48D2">
        <w:rPr>
          <w:szCs w:val="21"/>
        </w:rPr>
        <w:t xml:space="preserve">out specialists who are employed or contracted. </w:t>
      </w:r>
    </w:p>
    <w:p w14:paraId="370952F6" w14:textId="1B0EB23D" w:rsidR="00086473" w:rsidRPr="008D48D2" w:rsidRDefault="00B83981" w:rsidP="00086473">
      <w:pPr>
        <w:pStyle w:val="Body"/>
        <w:rPr>
          <w:rFonts w:eastAsia="Calibri" w:cs="Arial"/>
          <w:i/>
          <w:color w:val="0066FF"/>
          <w:szCs w:val="21"/>
        </w:rPr>
      </w:pPr>
      <w:r w:rsidRPr="008D48D2">
        <w:rPr>
          <w:rFonts w:eastAsia="Calibri" w:cs="Arial"/>
          <w:i/>
          <w:color w:val="0066FF"/>
          <w:szCs w:val="21"/>
        </w:rPr>
        <w:t>Sub-regional health services (name health services if Shared or Joint appointment</w:t>
      </w:r>
      <w:r w:rsidR="0061308A" w:rsidRPr="008D48D2">
        <w:rPr>
          <w:rFonts w:eastAsia="Calibri" w:cs="Arial"/>
          <w:i/>
          <w:color w:val="0066FF"/>
          <w:szCs w:val="21"/>
        </w:rPr>
        <w:t>)</w:t>
      </w:r>
    </w:p>
    <w:p w14:paraId="21E91669" w14:textId="2E57CF03" w:rsidR="00A014A4" w:rsidRPr="008D48D2" w:rsidRDefault="0055126D">
      <w:pPr>
        <w:pStyle w:val="Body"/>
        <w:numPr>
          <w:ilvl w:val="0"/>
          <w:numId w:val="9"/>
        </w:numPr>
        <w:rPr>
          <w:szCs w:val="21"/>
        </w:rPr>
      </w:pPr>
      <w:r w:rsidRPr="008D48D2">
        <w:rPr>
          <w:szCs w:val="21"/>
        </w:rPr>
        <w:t xml:space="preserve">Providing acute inpatient </w:t>
      </w:r>
      <w:r w:rsidR="00DA5622" w:rsidRPr="008D48D2">
        <w:rPr>
          <w:szCs w:val="21"/>
        </w:rPr>
        <w:t xml:space="preserve">services at a moderate to complex level, </w:t>
      </w:r>
      <w:r w:rsidR="007053E4" w:rsidRPr="008D48D2">
        <w:rPr>
          <w:szCs w:val="21"/>
        </w:rPr>
        <w:t>24-hour</w:t>
      </w:r>
      <w:r w:rsidR="00DA5622" w:rsidRPr="008D48D2">
        <w:rPr>
          <w:szCs w:val="21"/>
        </w:rPr>
        <w:t xml:space="preserve"> emergency </w:t>
      </w:r>
      <w:r w:rsidR="00B862E6" w:rsidRPr="008D48D2">
        <w:rPr>
          <w:szCs w:val="21"/>
        </w:rPr>
        <w:t xml:space="preserve">department, birthing </w:t>
      </w:r>
      <w:r w:rsidR="00426254" w:rsidRPr="008D48D2">
        <w:rPr>
          <w:szCs w:val="21"/>
        </w:rPr>
        <w:t xml:space="preserve">services </w:t>
      </w:r>
      <w:sdt>
        <w:sdtPr>
          <w:rPr>
            <w:szCs w:val="21"/>
          </w:rPr>
          <w:alias w:val="Identify if your service has a special care nursery"/>
          <w:tag w:val="Identify if your service has a special care nursery"/>
          <w:id w:val="-761998629"/>
          <w:placeholder>
            <w:docPart w:val="7019062E170E4FAFB62FB36A0F97F041"/>
          </w:placeholder>
          <w:showingPlcHdr/>
          <w15:color w:val="3366FF"/>
          <w:dropDownList>
            <w:listItem w:displayText="with" w:value="with"/>
            <w:listItem w:displayText="without" w:value="without"/>
          </w:dropDownList>
        </w:sdtPr>
        <w:sdtContent>
          <w:r w:rsidR="00426254" w:rsidRPr="008D48D2">
            <w:rPr>
              <w:color w:val="A6A6A6" w:themeColor="background1" w:themeShade="A6"/>
              <w:szCs w:val="21"/>
            </w:rPr>
            <w:t>Choose an item.</w:t>
          </w:r>
        </w:sdtContent>
      </w:sdt>
      <w:r w:rsidR="00426254" w:rsidRPr="008D48D2">
        <w:rPr>
          <w:szCs w:val="21"/>
        </w:rPr>
        <w:t xml:space="preserve"> a special care</w:t>
      </w:r>
      <w:r w:rsidR="00C76F49" w:rsidRPr="008D48D2">
        <w:rPr>
          <w:szCs w:val="21"/>
        </w:rPr>
        <w:t xml:space="preserve">, community health, primary health, residential aged care and mental health services. </w:t>
      </w:r>
    </w:p>
    <w:p w14:paraId="4297A730" w14:textId="0F8C3664" w:rsidR="00B07402" w:rsidRPr="008D48D2" w:rsidRDefault="00B07402" w:rsidP="00B07402">
      <w:pPr>
        <w:pStyle w:val="Body"/>
        <w:rPr>
          <w:rFonts w:eastAsia="Calibri" w:cs="Arial"/>
          <w:i/>
          <w:color w:val="0066FF"/>
          <w:szCs w:val="21"/>
        </w:rPr>
      </w:pPr>
      <w:r w:rsidRPr="008D48D2">
        <w:rPr>
          <w:rFonts w:eastAsia="Calibri" w:cs="Arial"/>
          <w:i/>
          <w:color w:val="0066FF"/>
          <w:szCs w:val="21"/>
        </w:rPr>
        <w:t xml:space="preserve">Regional health services (name health services Shared or Joint appointment) </w:t>
      </w:r>
    </w:p>
    <w:p w14:paraId="14259E21" w14:textId="1ACE1E1B" w:rsidR="00B07402" w:rsidRPr="008D48D2" w:rsidRDefault="005921AE">
      <w:pPr>
        <w:pStyle w:val="Body"/>
        <w:numPr>
          <w:ilvl w:val="0"/>
          <w:numId w:val="9"/>
        </w:numPr>
        <w:rPr>
          <w:szCs w:val="21"/>
        </w:rPr>
      </w:pPr>
      <w:r w:rsidRPr="008D48D2">
        <w:rPr>
          <w:szCs w:val="21"/>
        </w:rPr>
        <w:lastRenderedPageBreak/>
        <w:t xml:space="preserve">Providing a comprehensive mix of clinical services at all but the most complex level of care, </w:t>
      </w:r>
      <w:r w:rsidR="00585A63" w:rsidRPr="008D48D2">
        <w:rPr>
          <w:szCs w:val="21"/>
        </w:rPr>
        <w:t>24-hour</w:t>
      </w:r>
      <w:r w:rsidRPr="008D48D2">
        <w:rPr>
          <w:szCs w:val="21"/>
        </w:rPr>
        <w:t xml:space="preserve"> emergency department, adult critical care, birthing and neonatal services </w:t>
      </w:r>
      <w:r w:rsidR="000428A5" w:rsidRPr="008D48D2">
        <w:rPr>
          <w:szCs w:val="21"/>
        </w:rPr>
        <w:t xml:space="preserve">(including special care nursery), community health, primary health, residential aged care and mental health services. </w:t>
      </w:r>
    </w:p>
    <w:p w14:paraId="16D5D179" w14:textId="22D691C1" w:rsidR="000428A5" w:rsidRPr="008D48D2" w:rsidRDefault="000428A5">
      <w:pPr>
        <w:pStyle w:val="Body"/>
        <w:numPr>
          <w:ilvl w:val="0"/>
          <w:numId w:val="9"/>
        </w:numPr>
        <w:rPr>
          <w:szCs w:val="21"/>
        </w:rPr>
      </w:pPr>
      <w:r w:rsidRPr="008D48D2">
        <w:rPr>
          <w:szCs w:val="21"/>
        </w:rPr>
        <w:t xml:space="preserve">Medical specialists are </w:t>
      </w:r>
      <w:r w:rsidR="007577D0" w:rsidRPr="008D48D2">
        <w:rPr>
          <w:szCs w:val="21"/>
        </w:rPr>
        <w:t>employed, contracted or on lease-back agreements and a small proportion are fly</w:t>
      </w:r>
      <w:r w:rsidR="007577D0" w:rsidRPr="008D48D2">
        <w:rPr>
          <w:rFonts w:eastAsia="Calibri" w:cs="Arial"/>
          <w:i/>
          <w:color w:val="0066FF"/>
          <w:szCs w:val="21"/>
        </w:rPr>
        <w:t>(drive)</w:t>
      </w:r>
      <w:r w:rsidR="007577D0" w:rsidRPr="008D48D2">
        <w:rPr>
          <w:rFonts w:eastAsia="Calibri" w:cs="Arial"/>
          <w:i/>
          <w:szCs w:val="21"/>
        </w:rPr>
        <w:t>-</w:t>
      </w:r>
      <w:r w:rsidR="007577D0" w:rsidRPr="008D48D2">
        <w:rPr>
          <w:szCs w:val="21"/>
        </w:rPr>
        <w:t>in-fly</w:t>
      </w:r>
      <w:r w:rsidR="007577D0" w:rsidRPr="008D48D2">
        <w:rPr>
          <w:rFonts w:eastAsia="Calibri" w:cs="Arial"/>
          <w:i/>
          <w:color w:val="0066FF"/>
          <w:szCs w:val="21"/>
        </w:rPr>
        <w:t>(</w:t>
      </w:r>
      <w:r w:rsidR="00585A63" w:rsidRPr="008D48D2">
        <w:rPr>
          <w:rFonts w:eastAsia="Calibri" w:cs="Arial"/>
          <w:i/>
          <w:color w:val="0066FF"/>
          <w:szCs w:val="21"/>
        </w:rPr>
        <w:t>drive)-</w:t>
      </w:r>
      <w:r w:rsidR="00585A63" w:rsidRPr="008D48D2">
        <w:rPr>
          <w:szCs w:val="21"/>
        </w:rPr>
        <w:t xml:space="preserve">out medical specialists. </w:t>
      </w:r>
    </w:p>
    <w:p w14:paraId="6396ECC9" w14:textId="77777777" w:rsidR="007053E4" w:rsidRPr="003462A3" w:rsidRDefault="007053E4" w:rsidP="007053E4">
      <w:pPr>
        <w:pStyle w:val="Body"/>
      </w:pPr>
    </w:p>
    <w:p w14:paraId="70F57A69" w14:textId="1682271E" w:rsidR="00CE5566" w:rsidRDefault="00585A63" w:rsidP="00585A63">
      <w:pPr>
        <w:pStyle w:val="Heading3"/>
      </w:pPr>
      <w:r>
        <w:t xml:space="preserve">Victorian health service system </w:t>
      </w:r>
    </w:p>
    <w:p w14:paraId="298C1495" w14:textId="77777777" w:rsidR="00AA3C86" w:rsidRPr="008D48D2" w:rsidRDefault="00AA3C86" w:rsidP="00AA3C86">
      <w:pPr>
        <w:pStyle w:val="Body"/>
        <w:rPr>
          <w:szCs w:val="21"/>
        </w:rPr>
      </w:pPr>
      <w:r w:rsidRPr="008D48D2">
        <w:rPr>
          <w:szCs w:val="21"/>
        </w:rPr>
        <w:t xml:space="preserve">The Victorian Government is responsible for ensuring that a wide range of health care services are delivered to the Victorian community. </w:t>
      </w:r>
      <w:sdt>
        <w:sdtPr>
          <w:rPr>
            <w:szCs w:val="21"/>
          </w:rPr>
          <w:alias w:val="Write the name(s) of your health service(s) here."/>
          <w:tag w:val="Write the name of your health service here."/>
          <w:id w:val="1944644549"/>
          <w:placeholder>
            <w:docPart w:val="086E27ACAD614047A193D2CE36FF1EC9"/>
          </w:placeholder>
          <w:showingPlcHdr/>
          <w15:color w:val="3366FF"/>
        </w:sdtPr>
        <w:sdtContent>
          <w:r w:rsidRPr="008D48D2">
            <w:rPr>
              <w:color w:val="A6A6A6" w:themeColor="background1" w:themeShade="A6"/>
              <w:szCs w:val="21"/>
            </w:rPr>
            <w:t>Click or tap here to enter text.</w:t>
          </w:r>
        </w:sdtContent>
      </w:sdt>
      <w:r w:rsidRPr="008D48D2">
        <w:rPr>
          <w:szCs w:val="21"/>
        </w:rPr>
        <w:t xml:space="preserve"> is a </w:t>
      </w:r>
      <w:r w:rsidRPr="008D48D2">
        <w:rPr>
          <w:rFonts w:eastAsia="Calibri" w:cs="Arial"/>
          <w:i/>
          <w:color w:val="0066FF"/>
          <w:szCs w:val="21"/>
        </w:rPr>
        <w:t>(are a)</w:t>
      </w:r>
      <w:r w:rsidRPr="008D48D2">
        <w:rPr>
          <w:color w:val="548DD4" w:themeColor="text2" w:themeTint="99"/>
          <w:szCs w:val="21"/>
        </w:rPr>
        <w:t xml:space="preserve"> </w:t>
      </w:r>
      <w:sdt>
        <w:sdtPr>
          <w:rPr>
            <w:szCs w:val="21"/>
          </w:rPr>
          <w:alias w:val="Choose the type of your health service(s)"/>
          <w:tag w:val="Choose the type of your health service(s)"/>
          <w:id w:val="-23794232"/>
          <w:placeholder>
            <w:docPart w:val="CFB7314E23BE40B4B9C0C6BD983297F8"/>
          </w:placeholder>
          <w:showingPlcHdr/>
          <w15:color w:val="3366FF"/>
          <w:dropDownList>
            <w:listItem w:displayText="Small Rural " w:value="Small Rural "/>
            <w:listItem w:displayText="Multipurpose " w:value="Multipurpose "/>
            <w:listItem w:displayText="Local " w:value="Local "/>
            <w:listItem w:displayText="Sub-region " w:value="Sub-region "/>
            <w:listItem w:displayText="Regional " w:value="Regional "/>
            <w:listItem w:displayText="group of rural and regional " w:value="group of rural and regional "/>
            <w:listItem w:displayText="partnership of rural and regional " w:value="partnership of rural and regional "/>
          </w:dropDownList>
        </w:sdtPr>
        <w:sdtContent>
          <w:r w:rsidRPr="008D48D2">
            <w:rPr>
              <w:color w:val="A6A6A6" w:themeColor="background1" w:themeShade="A6"/>
              <w:szCs w:val="21"/>
            </w:rPr>
            <w:t>Choose an item.</w:t>
          </w:r>
        </w:sdtContent>
      </w:sdt>
      <w:r w:rsidRPr="008D48D2">
        <w:rPr>
          <w:szCs w:val="21"/>
        </w:rPr>
        <w:t xml:space="preserve"> public health service</w:t>
      </w:r>
      <w:r w:rsidRPr="008D48D2">
        <w:rPr>
          <w:color w:val="548DD4" w:themeColor="text2" w:themeTint="99"/>
          <w:szCs w:val="21"/>
        </w:rPr>
        <w:t xml:space="preserve">(s) </w:t>
      </w:r>
      <w:r w:rsidRPr="008D48D2">
        <w:rPr>
          <w:szCs w:val="21"/>
        </w:rPr>
        <w:t xml:space="preserve">and is </w:t>
      </w:r>
      <w:r w:rsidRPr="008D48D2">
        <w:rPr>
          <w:rFonts w:eastAsia="Calibri" w:cs="Arial"/>
          <w:i/>
          <w:color w:val="0066FF"/>
          <w:szCs w:val="21"/>
        </w:rPr>
        <w:t>(are)</w:t>
      </w:r>
      <w:r w:rsidRPr="008D48D2">
        <w:rPr>
          <w:color w:val="548DD4" w:themeColor="text2" w:themeTint="99"/>
          <w:szCs w:val="21"/>
        </w:rPr>
        <w:t xml:space="preserve"> </w:t>
      </w:r>
      <w:r w:rsidRPr="008D48D2">
        <w:rPr>
          <w:szCs w:val="21"/>
        </w:rPr>
        <w:t xml:space="preserve">a part of the Victorian health service system delivering health care and wellbeing services to the rural and regional people of our community. Victoria’s health service system delivers services across six health regions: Barwon Southwest, Gippsland, Grampians, Hume, Loddon Mallee and the Metropolitan region. </w:t>
      </w:r>
      <w:sdt>
        <w:sdtPr>
          <w:rPr>
            <w:szCs w:val="21"/>
          </w:rPr>
          <w:alias w:val="Write the name(s) of your health service(s) here."/>
          <w:tag w:val="Write the name of your health service here."/>
          <w:id w:val="1737199571"/>
          <w:placeholder>
            <w:docPart w:val="00093F04A19D487A8375D6C0B642AB16"/>
          </w:placeholder>
          <w:showingPlcHdr/>
          <w15:color w:val="3366FF"/>
        </w:sdtPr>
        <w:sdtContent>
          <w:r w:rsidRPr="008D48D2">
            <w:rPr>
              <w:color w:val="A6A6A6" w:themeColor="background1" w:themeShade="A6"/>
              <w:szCs w:val="21"/>
            </w:rPr>
            <w:t>Click or tap here to enter text.</w:t>
          </w:r>
        </w:sdtContent>
      </w:sdt>
      <w:r w:rsidRPr="008D48D2">
        <w:rPr>
          <w:szCs w:val="21"/>
        </w:rPr>
        <w:t xml:space="preserve">, located in the </w:t>
      </w:r>
      <w:sdt>
        <w:sdtPr>
          <w:rPr>
            <w:szCs w:val="21"/>
          </w:rPr>
          <w:alias w:val="Choose the name of the health region your service(s) are based in:"/>
          <w:tag w:val="Choose the name of the health region your service(s) are based in:"/>
          <w:id w:val="1882435468"/>
          <w:placeholder>
            <w:docPart w:val="F0995640ACC94E95BA10B4A68C74232B"/>
          </w:placeholder>
          <w:showingPlcHdr/>
          <w15:color w:val="3366FF"/>
          <w:dropDownList>
            <w:listItem w:displayText="Barwon South Western" w:value="Barwon South Western"/>
            <w:listItem w:displayText="Gippsland" w:value="Gippsland"/>
            <w:listItem w:displayText="Grampians" w:value="Grampians"/>
            <w:listItem w:displayText="Hume" w:value="Hume"/>
            <w:listItem w:displayText="Loddon Mallee" w:value="Loddon Mallee"/>
            <w:listItem w:displayText="Grampians and Loddon Mallee" w:value="Grampians and Loddon Mallee"/>
            <w:listItem w:displayText="Hume and Loddon Mallee" w:value="Hume and Loddon Mallee"/>
            <w:listItem w:displayText="Barwon South Western and Grampians" w:value="Barwon South Western and Grampians"/>
          </w:dropDownList>
        </w:sdtPr>
        <w:sdtContent>
          <w:r w:rsidRPr="008D48D2">
            <w:rPr>
              <w:color w:val="A6A6A6" w:themeColor="background1" w:themeShade="A6"/>
              <w:szCs w:val="21"/>
            </w:rPr>
            <w:t>Choose an item.</w:t>
          </w:r>
        </w:sdtContent>
      </w:sdt>
      <w:r w:rsidRPr="008D48D2">
        <w:rPr>
          <w:szCs w:val="21"/>
        </w:rPr>
        <w:t xml:space="preserve"> is a member of the </w:t>
      </w:r>
      <w:sdt>
        <w:sdtPr>
          <w:rPr>
            <w:szCs w:val="21"/>
          </w:rPr>
          <w:alias w:val="Choose your regional area partnership name"/>
          <w:tag w:val="Choose your regional partnership name"/>
          <w:id w:val="-1165784257"/>
          <w:placeholder>
            <w:docPart w:val="457F98DDC189414F9C675973F86D9591"/>
          </w:placeholder>
          <w:showingPlcHdr/>
          <w15:color w:val="3366FF"/>
          <w:dropDownList>
            <w:listItem w:displayText="Barwon South Western" w:value="Barwon South Western"/>
            <w:listItem w:displayText="Gippsland" w:value="Gippsland"/>
            <w:listItem w:displayText="Grampians" w:value="Grampians"/>
            <w:listItem w:displayText="Goulburn" w:value="Goulburn"/>
            <w:listItem w:displayText="Ovens" w:value="Ovens"/>
            <w:listItem w:displayText="Loddon Mallee" w:value="Loddon Mallee"/>
          </w:dropDownList>
        </w:sdtPr>
        <w:sdtContent>
          <w:r w:rsidRPr="008D48D2">
            <w:rPr>
              <w:color w:val="A6A6A6" w:themeColor="background1" w:themeShade="A6"/>
              <w:szCs w:val="21"/>
            </w:rPr>
            <w:t>Choose an item.</w:t>
          </w:r>
        </w:sdtContent>
      </w:sdt>
      <w:r w:rsidRPr="008D48D2">
        <w:rPr>
          <w:szCs w:val="21"/>
        </w:rPr>
        <w:t xml:space="preserve"> Regional Area Partnership and </w:t>
      </w:r>
      <w:sdt>
        <w:sdtPr>
          <w:rPr>
            <w:szCs w:val="21"/>
          </w:rPr>
          <w:alias w:val="Choose the name of your local area partnership"/>
          <w:tag w:val="Choose the name of your local area partnership"/>
          <w:id w:val="174692709"/>
          <w:placeholder>
            <w:docPart w:val="937964F73DC142C8BEDDB014C2654D18"/>
          </w:placeholder>
          <w:showingPlcHdr/>
          <w15:color w:val="3366FF"/>
          <w:dropDownList>
            <w:listItem w:displayText="Barwon" w:value="Barwon"/>
            <w:listItem w:displayText="Great South Coast" w:value="Great South Coast"/>
            <w:listItem w:displayText="Central Gippsland" w:value="Central Gippsland"/>
            <w:listItem w:displayText="East Gippsland" w:value="East Gippsland"/>
            <w:listItem w:displayText="South Gippsland Coast" w:value="South Gippsland Coast"/>
            <w:listItem w:displayText="Central Highlands" w:value="Central Highlands"/>
            <w:listItem w:displayText="Wimmera Southern Mallee" w:value="Wimmera Southern Mallee"/>
            <w:listItem w:displayText="Goulburn" w:value="Goulburn"/>
            <w:listItem w:displayText="Ovens Murray" w:value="Ovens Murray"/>
            <w:listItem w:displayText="Hume Central" w:value="Hume Central"/>
            <w:listItem w:displayText="Murray" w:value="Murray"/>
            <w:listItem w:displayText="Mallee" w:value="Mallee"/>
            <w:listItem w:displayText="Loddon" w:value="Loddon"/>
          </w:dropDownList>
        </w:sdtPr>
        <w:sdtContent>
          <w:r w:rsidRPr="008D48D2">
            <w:rPr>
              <w:color w:val="A6A6A6" w:themeColor="background1" w:themeShade="A6"/>
              <w:szCs w:val="21"/>
            </w:rPr>
            <w:t>Choose an item.</w:t>
          </w:r>
        </w:sdtContent>
      </w:sdt>
      <w:r w:rsidRPr="008D48D2">
        <w:rPr>
          <w:szCs w:val="21"/>
        </w:rPr>
        <w:t xml:space="preserve"> Local Area Partnership. </w:t>
      </w:r>
    </w:p>
    <w:p w14:paraId="2A350CEE" w14:textId="19C18A20" w:rsidR="00881942" w:rsidRPr="008D48D2" w:rsidRDefault="0015696E" w:rsidP="00585A63">
      <w:pPr>
        <w:pStyle w:val="Body"/>
        <w:rPr>
          <w:szCs w:val="21"/>
        </w:rPr>
      </w:pPr>
      <w:r w:rsidRPr="008D48D2">
        <w:rPr>
          <w:szCs w:val="21"/>
        </w:rPr>
        <w:t xml:space="preserve">Victoria’s public health services are characterised by having independent boards of governance whose members are appointed by the Minister for Health and are regulated under the </w:t>
      </w:r>
      <w:r w:rsidRPr="008D48D2">
        <w:rPr>
          <w:i/>
          <w:szCs w:val="21"/>
        </w:rPr>
        <w:t>Health Services Act 1988 (Vic)</w:t>
      </w:r>
      <w:r w:rsidRPr="008D48D2">
        <w:rPr>
          <w:szCs w:val="21"/>
        </w:rPr>
        <w:t xml:space="preserve"> </w:t>
      </w:r>
      <w:r w:rsidRPr="008D48D2">
        <w:rPr>
          <w:rFonts w:eastAsia="Calibri" w:cs="Arial"/>
          <w:i/>
          <w:color w:val="0066FF"/>
          <w:szCs w:val="21"/>
        </w:rPr>
        <w:t xml:space="preserve">&lt;Multipurpose services should change this named Act to “… under a tripartite agreement between our service, the Victorian Government and the Australian Federal Government”&gt; </w:t>
      </w:r>
      <w:r w:rsidRPr="008D48D2">
        <w:rPr>
          <w:szCs w:val="21"/>
        </w:rPr>
        <w:t xml:space="preserve">and other key health legislation, regulation and policy at both the state and national level. The Department of Health and Human Services works with the Victorian Government to ensure each public health service meets its performance measures, targets and strategic priorities under its agreed Statement of Priorities, </w:t>
      </w:r>
      <w:r w:rsidRPr="008D48D2">
        <w:rPr>
          <w:i/>
          <w:szCs w:val="21"/>
        </w:rPr>
        <w:t>Performance monitoring framework</w:t>
      </w:r>
      <w:r w:rsidRPr="008D48D2">
        <w:rPr>
          <w:szCs w:val="21"/>
        </w:rPr>
        <w:t xml:space="preserve"> and the annual </w:t>
      </w:r>
      <w:r w:rsidRPr="008D48D2">
        <w:rPr>
          <w:i/>
          <w:szCs w:val="21"/>
        </w:rPr>
        <w:t>Policy and funding guidelines</w:t>
      </w:r>
      <w:r w:rsidRPr="008D48D2">
        <w:rPr>
          <w:szCs w:val="21"/>
        </w:rPr>
        <w:t>. These policies can be accessed through the department’s</w:t>
      </w:r>
      <w:r w:rsidRPr="008D48D2">
        <w:rPr>
          <w:b/>
          <w:szCs w:val="21"/>
        </w:rPr>
        <w:t xml:space="preserve"> </w:t>
      </w:r>
      <w:hyperlink r:id="rId20" w:history="1">
        <w:r w:rsidR="00E21D36" w:rsidRPr="008D48D2">
          <w:rPr>
            <w:rStyle w:val="Hyperlink"/>
            <w:szCs w:val="21"/>
          </w:rPr>
          <w:t>rural health</w:t>
        </w:r>
      </w:hyperlink>
      <w:r w:rsidR="00E21D36" w:rsidRPr="008D48D2">
        <w:rPr>
          <w:szCs w:val="21"/>
        </w:rPr>
        <w:t xml:space="preserve"> &lt;https://www.health.vic.gov.au/hospitals-and-health-services/rural-health&gt; </w:t>
      </w:r>
      <w:r w:rsidR="00370F20" w:rsidRPr="008D48D2">
        <w:rPr>
          <w:szCs w:val="21"/>
        </w:rPr>
        <w:t xml:space="preserve">website. </w:t>
      </w:r>
    </w:p>
    <w:p w14:paraId="6BAD8DB4" w14:textId="77777777" w:rsidR="00AB027E" w:rsidRPr="008D48D2" w:rsidRDefault="00AB027E" w:rsidP="00AB027E">
      <w:pPr>
        <w:pStyle w:val="Body"/>
        <w:rPr>
          <w:szCs w:val="21"/>
        </w:rPr>
      </w:pPr>
      <w:r w:rsidRPr="008D48D2">
        <w:rPr>
          <w:szCs w:val="21"/>
        </w:rPr>
        <w:t xml:space="preserve">The role of the </w:t>
      </w:r>
      <w:sdt>
        <w:sdtPr>
          <w:rPr>
            <w:szCs w:val="21"/>
          </w:rPr>
          <w:alias w:val="Choose role title"/>
          <w:tag w:val="Choose role title"/>
          <w:id w:val="1496375171"/>
          <w:placeholder>
            <w:docPart w:val="B73CC41B8E4643F6A71B2367C3113167"/>
          </w:placeholder>
          <w:showingPlcHdr/>
          <w15:color w:val="3366FF"/>
          <w:dropDownList>
            <w:listItem w:displayText="Medical " w:value="Medical "/>
            <w:listItem w:displayText="Deputy Medical" w:value="Deputy Medical"/>
          </w:dropDownList>
        </w:sdtPr>
        <w:sdtContent>
          <w:r w:rsidRPr="008D48D2">
            <w:rPr>
              <w:color w:val="A6A6A6" w:themeColor="background1" w:themeShade="A6"/>
              <w:szCs w:val="21"/>
            </w:rPr>
            <w:t>Choose an item.</w:t>
          </w:r>
        </w:sdtContent>
      </w:sdt>
      <w:r w:rsidRPr="008D48D2">
        <w:rPr>
          <w:szCs w:val="21"/>
        </w:rPr>
        <w:t xml:space="preserve"> Director at </w:t>
      </w:r>
      <w:sdt>
        <w:sdtPr>
          <w:rPr>
            <w:szCs w:val="21"/>
          </w:rPr>
          <w:alias w:val="Write the name(s) of your health service(s) here."/>
          <w:tag w:val="Write the name of your health service here."/>
          <w:id w:val="-681903713"/>
          <w:placeholder>
            <w:docPart w:val="0E83323297F246F8A49C2758538F2C19"/>
          </w:placeholder>
          <w:showingPlcHdr/>
          <w15:color w:val="3366FF"/>
        </w:sdtPr>
        <w:sdtContent>
          <w:r w:rsidRPr="008D48D2">
            <w:rPr>
              <w:color w:val="A6A6A6" w:themeColor="background1" w:themeShade="A6"/>
              <w:szCs w:val="21"/>
            </w:rPr>
            <w:t>Click or tap here to enter text.</w:t>
          </w:r>
        </w:sdtContent>
      </w:sdt>
      <w:r w:rsidRPr="008D48D2">
        <w:rPr>
          <w:szCs w:val="21"/>
        </w:rPr>
        <w:t xml:space="preserve"> must be cognisant of our health service’s</w:t>
      </w:r>
      <w:r w:rsidRPr="008D48D2">
        <w:rPr>
          <w:rFonts w:eastAsia="Calibri" w:cs="Arial"/>
          <w:i/>
          <w:color w:val="0066FF"/>
          <w:szCs w:val="21"/>
        </w:rPr>
        <w:t>(s’)</w:t>
      </w:r>
      <w:r w:rsidRPr="008D48D2">
        <w:rPr>
          <w:color w:val="548DD4" w:themeColor="text2" w:themeTint="99"/>
          <w:szCs w:val="21"/>
        </w:rPr>
        <w:t xml:space="preserve"> </w:t>
      </w:r>
      <w:r w:rsidRPr="008D48D2">
        <w:rPr>
          <w:szCs w:val="21"/>
        </w:rPr>
        <w:t xml:space="preserve">role within the Victorian health service system, particularly as a member of the executive management leadership team and representative of the service at statewide, regional and partnership forums. The </w:t>
      </w:r>
      <w:sdt>
        <w:sdtPr>
          <w:rPr>
            <w:szCs w:val="21"/>
          </w:rPr>
          <w:alias w:val="Choose role title"/>
          <w:tag w:val="Choose role title"/>
          <w:id w:val="-586145962"/>
          <w:placeholder>
            <w:docPart w:val="CD3B4518EBF3476ABAD8FF7FBD7F06DB"/>
          </w:placeholder>
          <w:showingPlcHdr/>
          <w15:color w:val="3366FF"/>
          <w:dropDownList>
            <w:listItem w:displayText="Medical " w:value="Medical "/>
            <w:listItem w:displayText="Deputy Medical" w:value="Deputy Medical"/>
          </w:dropDownList>
        </w:sdtPr>
        <w:sdtContent>
          <w:r w:rsidRPr="008D48D2">
            <w:rPr>
              <w:szCs w:val="21"/>
            </w:rPr>
            <w:t>Choose an item.</w:t>
          </w:r>
        </w:sdtContent>
      </w:sdt>
      <w:r w:rsidRPr="008D48D2">
        <w:rPr>
          <w:szCs w:val="21"/>
        </w:rPr>
        <w:t xml:space="preserve"> Director may have executive level responsibilities under the Statement of Priorities,</w:t>
      </w:r>
      <w:r w:rsidRPr="008D48D2">
        <w:rPr>
          <w:i/>
          <w:szCs w:val="21"/>
        </w:rPr>
        <w:t xml:space="preserve"> Performance monitoring framework</w:t>
      </w:r>
      <w:r w:rsidRPr="008D48D2">
        <w:rPr>
          <w:szCs w:val="21"/>
        </w:rPr>
        <w:t xml:space="preserve"> and the annual </w:t>
      </w:r>
      <w:r w:rsidRPr="008D48D2">
        <w:rPr>
          <w:i/>
          <w:szCs w:val="21"/>
        </w:rPr>
        <w:t>Policy and funding guidelines</w:t>
      </w:r>
      <w:r w:rsidRPr="008D48D2">
        <w:rPr>
          <w:szCs w:val="21"/>
        </w:rPr>
        <w:t xml:space="preserve"> and will be a key contributor to our health service</w:t>
      </w:r>
      <w:r w:rsidRPr="008D48D2">
        <w:rPr>
          <w:rFonts w:eastAsia="Calibri" w:cs="Arial"/>
          <w:i/>
          <w:color w:val="0066FF"/>
          <w:szCs w:val="21"/>
        </w:rPr>
        <w:t>(s)</w:t>
      </w:r>
      <w:r w:rsidRPr="008D48D2">
        <w:rPr>
          <w:color w:val="548DD4" w:themeColor="text2" w:themeTint="99"/>
          <w:szCs w:val="21"/>
        </w:rPr>
        <w:t xml:space="preserve"> </w:t>
      </w:r>
      <w:r w:rsidRPr="008D48D2">
        <w:rPr>
          <w:szCs w:val="21"/>
        </w:rPr>
        <w:t xml:space="preserve">meeting the </w:t>
      </w:r>
      <w:hyperlink r:id="rId21" w:history="1">
        <w:r w:rsidRPr="008D48D2">
          <w:rPr>
            <w:rStyle w:val="Hyperlink"/>
            <w:szCs w:val="21"/>
          </w:rPr>
          <w:t>National Safety and Quality Health Service Standards</w:t>
        </w:r>
      </w:hyperlink>
      <w:r w:rsidRPr="008D48D2">
        <w:rPr>
          <w:szCs w:val="21"/>
        </w:rPr>
        <w:t xml:space="preserve"> &lt;https://www.safetyandquality.gov.au/&gt;, particularly in relation to the medical workforce.</w:t>
      </w:r>
    </w:p>
    <w:p w14:paraId="11F4D3F0" w14:textId="2F8941C6" w:rsidR="00370F20" w:rsidRDefault="3A8FD42E" w:rsidP="00EB69B6">
      <w:pPr>
        <w:pStyle w:val="Heading3"/>
      </w:pPr>
      <w:r>
        <w:t>Medical Director engagement model at our service</w:t>
      </w:r>
      <w:r w:rsidRPr="1C2B3A39">
        <w:rPr>
          <w:rFonts w:eastAsia="Calibri" w:cs="Arial"/>
          <w:i/>
          <w:iCs/>
          <w:color w:val="0066FF"/>
          <w:szCs w:val="27"/>
        </w:rPr>
        <w:t>(s)</w:t>
      </w:r>
    </w:p>
    <w:p w14:paraId="1E9B6F01" w14:textId="77777777" w:rsidR="0015006D" w:rsidRPr="008D48D2" w:rsidRDefault="0015006D" w:rsidP="0015006D">
      <w:pPr>
        <w:pStyle w:val="Body"/>
        <w:rPr>
          <w:i/>
          <w:szCs w:val="21"/>
        </w:rPr>
      </w:pPr>
      <w:r w:rsidRPr="008D48D2">
        <w:rPr>
          <w:szCs w:val="21"/>
        </w:rPr>
        <w:t xml:space="preserve">The </w:t>
      </w:r>
      <w:sdt>
        <w:sdtPr>
          <w:rPr>
            <w:szCs w:val="21"/>
          </w:rPr>
          <w:alias w:val="Choose an engagement type"/>
          <w:tag w:val="Choose an engagement type"/>
          <w:id w:val="151416445"/>
          <w:placeholder>
            <w:docPart w:val="6FD250ADB2854CFC8C0279CFE5D71352"/>
          </w:placeholder>
          <w:showingPlcHdr/>
          <w15:color w:val="3366FF"/>
          <w:dropDownList>
            <w:listItem w:displayText="Independent Contractor" w:value="Independent Contractor"/>
            <w:listItem w:displayText="Independent Consultant" w:value="Independent Consultant"/>
            <w:listItem w:displayText="Direct Employment" w:value="Direct Employment"/>
            <w:listItem w:displayText="Shared " w:value="Shared "/>
            <w:listItem w:displayText="Deputy-Shared" w:value="Deputy-Shared"/>
            <w:listItem w:displayText="Joint Appointment" w:value="Joint Appointment"/>
            <w:listItem w:displayText="Deputy-Joint Appointment" w:value="Deputy-Joint Appointment"/>
          </w:dropDownList>
        </w:sdtPr>
        <w:sdtContent>
          <w:r w:rsidRPr="008D48D2">
            <w:rPr>
              <w:color w:val="A6A6A6" w:themeColor="background1" w:themeShade="A6"/>
              <w:szCs w:val="21"/>
            </w:rPr>
            <w:t>Choose an item.</w:t>
          </w:r>
        </w:sdtContent>
      </w:sdt>
      <w:r w:rsidRPr="008D48D2">
        <w:rPr>
          <w:szCs w:val="21"/>
        </w:rPr>
        <w:t xml:space="preserve"> engagement model for the </w:t>
      </w:r>
      <w:sdt>
        <w:sdtPr>
          <w:rPr>
            <w:szCs w:val="21"/>
          </w:rPr>
          <w:alias w:val="Choose role title"/>
          <w:tag w:val="Choose role title"/>
          <w:id w:val="1245297631"/>
          <w:placeholder>
            <w:docPart w:val="D391A7F3EBB44E2799A2D90A8BC39EC8"/>
          </w:placeholder>
          <w:showingPlcHdr/>
          <w15:color w:val="3366FF"/>
          <w:dropDownList>
            <w:listItem w:displayText="Medical " w:value="Medical "/>
            <w:listItem w:displayText="Deputy Medical" w:value="Deputy Medical"/>
          </w:dropDownList>
        </w:sdtPr>
        <w:sdtContent>
          <w:r w:rsidRPr="008D48D2">
            <w:rPr>
              <w:color w:val="A6A6A6" w:themeColor="background1" w:themeShade="A6"/>
              <w:szCs w:val="21"/>
            </w:rPr>
            <w:t>Choose an item.</w:t>
          </w:r>
        </w:sdtContent>
      </w:sdt>
      <w:r w:rsidRPr="008D48D2">
        <w:rPr>
          <w:szCs w:val="21"/>
        </w:rPr>
        <w:t xml:space="preserve"> Director at </w:t>
      </w:r>
      <w:sdt>
        <w:sdtPr>
          <w:rPr>
            <w:szCs w:val="21"/>
          </w:rPr>
          <w:alias w:val="Write the name(s) of your health service(s) here."/>
          <w:tag w:val="Write the name of your health service here."/>
          <w:id w:val="-1231227794"/>
          <w:placeholder>
            <w:docPart w:val="70AC3E8753284D40827D095497905675"/>
          </w:placeholder>
          <w:showingPlcHdr/>
          <w15:color w:val="3366FF"/>
        </w:sdtPr>
        <w:sdtContent>
          <w:r w:rsidRPr="008D48D2">
            <w:rPr>
              <w:color w:val="A6A6A6" w:themeColor="background1" w:themeShade="A6"/>
              <w:szCs w:val="21"/>
            </w:rPr>
            <w:t>Click or tap here to enter text.</w:t>
          </w:r>
        </w:sdtContent>
      </w:sdt>
      <w:r w:rsidRPr="008D48D2">
        <w:rPr>
          <w:szCs w:val="21"/>
        </w:rPr>
        <w:t xml:space="preserve"> is as a(n) </w:t>
      </w:r>
      <w:sdt>
        <w:sdtPr>
          <w:rPr>
            <w:szCs w:val="21"/>
          </w:rPr>
          <w:alias w:val="Choose status option:"/>
          <w:tag w:val="Choose position description type:"/>
          <w:id w:val="-222301599"/>
          <w:placeholder>
            <w:docPart w:val="2AC0C84D5DA540CEADC15F9378520DD2"/>
          </w:placeholder>
          <w:showingPlcHdr/>
          <w15:color w:val="3366FF"/>
          <w:dropDownList>
            <w:listItem w:displayText="contractor" w:value="contractor"/>
            <w:listItem w:displayText="consultant" w:value="consultant"/>
            <w:listItem w:displayText="employee" w:value="employee"/>
          </w:dropDownList>
        </w:sdtPr>
        <w:sdtContent>
          <w:r w:rsidRPr="008D48D2">
            <w:rPr>
              <w:color w:val="A6A6A6" w:themeColor="background1" w:themeShade="A6"/>
              <w:szCs w:val="21"/>
            </w:rPr>
            <w:t>Choose an item.</w:t>
          </w:r>
        </w:sdtContent>
      </w:sdt>
      <w:r w:rsidRPr="008D48D2">
        <w:rPr>
          <w:szCs w:val="21"/>
        </w:rPr>
        <w:t xml:space="preserve"> as part of a </w:t>
      </w:r>
      <w:sdt>
        <w:sdtPr>
          <w:rPr>
            <w:szCs w:val="21"/>
          </w:rPr>
          <w:alias w:val="If a Shared or Joint appointement model:"/>
          <w:tag w:val="Choose employment model"/>
          <w:id w:val="-658929212"/>
          <w:placeholder>
            <w:docPart w:val="4A28A101303041D98DAD091E2DAD917C"/>
          </w:placeholder>
          <w:showingPlcHdr/>
          <w15:color w:val="3366FF"/>
          <w:dropDownList>
            <w:listItem w:displayText="shared engagement" w:value="shared engagement"/>
            <w:listItem w:displayText="joint appointment " w:value="joint appointment "/>
          </w:dropDownList>
        </w:sdtPr>
        <w:sdtContent>
          <w:r w:rsidRPr="008D48D2">
            <w:rPr>
              <w:color w:val="A6A6A6" w:themeColor="background1" w:themeShade="A6"/>
              <w:szCs w:val="21"/>
            </w:rPr>
            <w:t>Choose an item.</w:t>
          </w:r>
        </w:sdtContent>
      </w:sdt>
      <w:r w:rsidRPr="008D48D2">
        <w:rPr>
          <w:szCs w:val="21"/>
        </w:rPr>
        <w:t xml:space="preserve">. </w:t>
      </w:r>
      <w:r w:rsidRPr="008D48D2">
        <w:rPr>
          <w:rFonts w:eastAsia="Calibri" w:cs="Arial"/>
          <w:i/>
          <w:color w:val="0066FF"/>
          <w:szCs w:val="21"/>
        </w:rPr>
        <w:t>Delete “as part of a Choose an item.” if your engagement model does not include a Shared or Joint appointment component.</w:t>
      </w:r>
    </w:p>
    <w:p w14:paraId="4BFE3D53" w14:textId="77777777" w:rsidR="0015006D" w:rsidRPr="008D48D2" w:rsidRDefault="0015006D" w:rsidP="0015006D">
      <w:pPr>
        <w:pStyle w:val="Body"/>
        <w:rPr>
          <w:rFonts w:eastAsia="Calibri" w:cs="Arial"/>
          <w:i/>
          <w:color w:val="0066FF"/>
          <w:szCs w:val="21"/>
        </w:rPr>
      </w:pPr>
      <w:r w:rsidRPr="008D48D2">
        <w:rPr>
          <w:rFonts w:eastAsia="Calibri" w:cs="Arial"/>
          <w:i/>
          <w:color w:val="0066FF"/>
          <w:szCs w:val="21"/>
        </w:rPr>
        <w:t>ADD:</w:t>
      </w:r>
    </w:p>
    <w:p w14:paraId="73836953" w14:textId="77777777" w:rsidR="0015006D" w:rsidRPr="008D48D2" w:rsidRDefault="0015006D" w:rsidP="0015006D">
      <w:pPr>
        <w:pStyle w:val="Body"/>
        <w:rPr>
          <w:rFonts w:eastAsia="Calibri" w:cs="Arial"/>
          <w:i/>
          <w:color w:val="0066FF"/>
          <w:szCs w:val="21"/>
        </w:rPr>
      </w:pPr>
      <w:r w:rsidRPr="008D48D2">
        <w:rPr>
          <w:rFonts w:eastAsia="Calibri" w:cs="Arial"/>
          <w:i/>
          <w:color w:val="0066FF"/>
          <w:szCs w:val="21"/>
        </w:rPr>
        <w:t>Where tool is being used for a medical director role by a Regional, Sub-regional or Local rural health service using a Shared or Joint appointment engagement model.</w:t>
      </w:r>
    </w:p>
    <w:p w14:paraId="136C7CA2" w14:textId="77777777" w:rsidR="0015006D" w:rsidRPr="008D48D2" w:rsidRDefault="0015006D" w:rsidP="0015006D">
      <w:pPr>
        <w:pStyle w:val="Body"/>
        <w:rPr>
          <w:szCs w:val="21"/>
        </w:rPr>
      </w:pPr>
      <w:r w:rsidRPr="008D48D2">
        <w:rPr>
          <w:szCs w:val="21"/>
        </w:rPr>
        <w:t xml:space="preserve">This </w:t>
      </w:r>
      <w:sdt>
        <w:sdtPr>
          <w:rPr>
            <w:szCs w:val="21"/>
          </w:rPr>
          <w:alias w:val="Choose from joint or shared engagement models:"/>
          <w:tag w:val="Choose from joint or shared engagement models:"/>
          <w:id w:val="-176433959"/>
          <w:placeholder>
            <w:docPart w:val="05748625C4F04C6E9076B1C457FE8C56"/>
          </w:placeholder>
          <w:showingPlcHdr/>
          <w15:color w:val="3366FF"/>
          <w:dropDownList>
            <w:listItem w:displayText="shared engagement" w:value="shared engagement"/>
            <w:listItem w:displayText="joint appointment" w:value="joint appointment"/>
          </w:dropDownList>
        </w:sdtPr>
        <w:sdtContent>
          <w:r w:rsidRPr="008D48D2">
            <w:rPr>
              <w:color w:val="A6A6A6" w:themeColor="background1" w:themeShade="A6"/>
              <w:szCs w:val="21"/>
            </w:rPr>
            <w:t>Choose an item.</w:t>
          </w:r>
        </w:sdtContent>
      </w:sdt>
      <w:r w:rsidRPr="008D48D2">
        <w:rPr>
          <w:szCs w:val="21"/>
        </w:rPr>
        <w:t xml:space="preserve"> model of medical director services at our </w:t>
      </w:r>
      <w:sdt>
        <w:sdtPr>
          <w:rPr>
            <w:szCs w:val="21"/>
          </w:rPr>
          <w:alias w:val="Choose between the following service types:"/>
          <w:tag w:val="Choose between Local or Subregional service type:"/>
          <w:id w:val="1206988549"/>
          <w:placeholder>
            <w:docPart w:val="05748625C4F04C6E9076B1C457FE8C56"/>
          </w:placeholder>
          <w:showingPlcHdr/>
          <w15:color w:val="3366FF"/>
          <w:dropDownList>
            <w:listItem w:displayText="Local rural " w:value="Local rural "/>
            <w:listItem w:displayText="Sub-regional" w:value="Sub-regional"/>
            <w:listItem w:displayText="Regional" w:value="Regional"/>
          </w:dropDownList>
        </w:sdtPr>
        <w:sdtContent>
          <w:r w:rsidRPr="008D48D2">
            <w:rPr>
              <w:color w:val="A6A6A6" w:themeColor="background1" w:themeShade="A6"/>
              <w:szCs w:val="21"/>
            </w:rPr>
            <w:t>Choose an item.</w:t>
          </w:r>
        </w:sdtContent>
      </w:sdt>
      <w:r w:rsidRPr="008D48D2">
        <w:rPr>
          <w:szCs w:val="21"/>
        </w:rPr>
        <w:t xml:space="preserve"> health service is under an agreement with the following </w:t>
      </w:r>
      <w:sdt>
        <w:sdtPr>
          <w:rPr>
            <w:szCs w:val="21"/>
          </w:rPr>
          <w:alias w:val="Choose combination of Small and/or Multipurpose services:"/>
          <w:tag w:val="Choose combination of Small and/or Multipurpose services:"/>
          <w:id w:val="-1319116773"/>
          <w:placeholder>
            <w:docPart w:val="05748625C4F04C6E9076B1C457FE8C56"/>
          </w:placeholder>
          <w:showingPlcHdr/>
          <w:dropDownList>
            <w:listItem w:displayText="Small rural" w:value="Small rural"/>
            <w:listItem w:displayText="Small rural and Multipurpose" w:value="Small rural and Multipurpose"/>
            <w:listItem w:displayText="Multipurpose" w:value="Multipurpose"/>
          </w:dropDownList>
        </w:sdtPr>
        <w:sdtContent>
          <w:r w:rsidRPr="008D48D2">
            <w:rPr>
              <w:color w:val="A6A6A6" w:themeColor="background1" w:themeShade="A6"/>
              <w:szCs w:val="21"/>
            </w:rPr>
            <w:t>Choose an item.</w:t>
          </w:r>
        </w:sdtContent>
      </w:sdt>
      <w:r w:rsidRPr="008D48D2">
        <w:rPr>
          <w:szCs w:val="21"/>
        </w:rPr>
        <w:t xml:space="preserve"> service</w:t>
      </w:r>
      <w:r w:rsidRPr="008D48D2">
        <w:rPr>
          <w:rFonts w:eastAsia="Calibri" w:cs="Arial"/>
          <w:i/>
          <w:color w:val="0066FF"/>
          <w:szCs w:val="21"/>
        </w:rPr>
        <w:t>(s)</w:t>
      </w:r>
      <w:r w:rsidRPr="008D48D2">
        <w:rPr>
          <w:rFonts w:eastAsia="Calibri" w:cs="Arial"/>
          <w:i/>
          <w:szCs w:val="21"/>
        </w:rPr>
        <w:t>:</w:t>
      </w:r>
      <w:r w:rsidRPr="008D48D2">
        <w:rPr>
          <w:szCs w:val="21"/>
        </w:rPr>
        <w:t xml:space="preserve"> </w:t>
      </w:r>
      <w:sdt>
        <w:sdtPr>
          <w:rPr>
            <w:szCs w:val="21"/>
          </w:rPr>
          <w:alias w:val="Write the name(s) of your health service(s) here."/>
          <w:tag w:val="Write the name of your health service here."/>
          <w:id w:val="51129844"/>
          <w:placeholder>
            <w:docPart w:val="937B3D15269740C2868B50A9F073B12A"/>
          </w:placeholder>
          <w:showingPlcHdr/>
          <w15:color w:val="3366FF"/>
        </w:sdtPr>
        <w:sdtContent>
          <w:r w:rsidRPr="008D48D2">
            <w:rPr>
              <w:color w:val="A6A6A6" w:themeColor="background1" w:themeShade="A6"/>
              <w:szCs w:val="21"/>
            </w:rPr>
            <w:t>Click or tap here to enter text.</w:t>
          </w:r>
        </w:sdtContent>
      </w:sdt>
      <w:r w:rsidRPr="008D48D2">
        <w:rPr>
          <w:szCs w:val="21"/>
        </w:rPr>
        <w:t xml:space="preserve">. </w:t>
      </w:r>
    </w:p>
    <w:p w14:paraId="43F6007C" w14:textId="77777777" w:rsidR="0015006D" w:rsidRPr="008D48D2" w:rsidRDefault="0015006D" w:rsidP="0015006D">
      <w:pPr>
        <w:pStyle w:val="Body"/>
        <w:rPr>
          <w:rFonts w:eastAsia="Calibri" w:cs="Arial"/>
          <w:i/>
          <w:color w:val="0066FF"/>
          <w:szCs w:val="21"/>
        </w:rPr>
      </w:pPr>
      <w:r w:rsidRPr="008D48D2">
        <w:rPr>
          <w:rFonts w:eastAsia="Calibri" w:cs="Arial"/>
          <w:i/>
          <w:color w:val="0066FF"/>
          <w:szCs w:val="21"/>
        </w:rPr>
        <w:t>OR:</w:t>
      </w:r>
    </w:p>
    <w:p w14:paraId="4F7D6046" w14:textId="77777777" w:rsidR="0015006D" w:rsidRPr="008D48D2" w:rsidRDefault="0015006D" w:rsidP="0015006D">
      <w:pPr>
        <w:pStyle w:val="Body"/>
        <w:rPr>
          <w:i/>
          <w:color w:val="95B3D7" w:themeColor="accent1" w:themeTint="99"/>
          <w:szCs w:val="21"/>
        </w:rPr>
      </w:pPr>
      <w:r w:rsidRPr="008D48D2">
        <w:rPr>
          <w:rFonts w:eastAsia="Calibri" w:cs="Arial"/>
          <w:i/>
          <w:color w:val="0066FF"/>
          <w:szCs w:val="21"/>
        </w:rPr>
        <w:t>Where tool is being used for a Deputy - Shared or Joint appointment engagement model based at your Regional, Sub-regional or Local health service</w:t>
      </w:r>
      <w:r w:rsidRPr="008D48D2">
        <w:rPr>
          <w:i/>
          <w:color w:val="95B3D7" w:themeColor="accent1" w:themeTint="99"/>
          <w:szCs w:val="21"/>
        </w:rPr>
        <w:t>.</w:t>
      </w:r>
    </w:p>
    <w:p w14:paraId="17E3455C" w14:textId="77777777" w:rsidR="0015006D" w:rsidRPr="008D48D2" w:rsidRDefault="0015006D" w:rsidP="0015006D">
      <w:pPr>
        <w:pStyle w:val="Body"/>
        <w:rPr>
          <w:i/>
          <w:szCs w:val="21"/>
        </w:rPr>
      </w:pPr>
      <w:r w:rsidRPr="008D48D2">
        <w:rPr>
          <w:szCs w:val="21"/>
        </w:rPr>
        <w:t xml:space="preserve">This Deputy </w:t>
      </w:r>
      <w:sdt>
        <w:sdtPr>
          <w:rPr>
            <w:szCs w:val="21"/>
          </w:rPr>
          <w:alias w:val="Choose from Deputy joint or shared engagement models:"/>
          <w:tag w:val="Choose from joint or shared engagement models:"/>
          <w:id w:val="-720060897"/>
          <w:placeholder>
            <w:docPart w:val="689F835822424CD2B3B5AC55FD28B9AF"/>
          </w:placeholder>
          <w:showingPlcHdr/>
          <w15:color w:val="3366FF"/>
          <w:dropDownList>
            <w:listItem w:displayText="shared engagement" w:value="shared engagement"/>
            <w:listItem w:displayText="joint appointment" w:value="joint appointment"/>
          </w:dropDownList>
        </w:sdtPr>
        <w:sdtContent>
          <w:r w:rsidRPr="008D48D2">
            <w:rPr>
              <w:color w:val="A6A6A6" w:themeColor="background1" w:themeShade="A6"/>
              <w:szCs w:val="21"/>
            </w:rPr>
            <w:t>Choose an item.</w:t>
          </w:r>
        </w:sdtContent>
      </w:sdt>
      <w:r w:rsidRPr="008D48D2">
        <w:rPr>
          <w:szCs w:val="21"/>
        </w:rPr>
        <w:t xml:space="preserve"> model of medical director services at our </w:t>
      </w:r>
      <w:sdt>
        <w:sdtPr>
          <w:rPr>
            <w:szCs w:val="21"/>
          </w:rPr>
          <w:alias w:val="Choose between Regional, Subregional or Local rural:"/>
          <w:tag w:val="Choose between Regional, Subregional or Local rural:"/>
          <w:id w:val="161130625"/>
          <w:placeholder>
            <w:docPart w:val="2AC0C84D5DA540CEADC15F9378520DD2"/>
          </w:placeholder>
          <w:showingPlcHdr/>
          <w15:color w:val="3366FF"/>
          <w:dropDownList>
            <w:listItem w:displayText="Local rural" w:value="Local rural"/>
            <w:listItem w:displayText="Subregional" w:value="Subregional"/>
            <w:listItem w:displayText="Regional" w:value="Regional"/>
          </w:dropDownList>
        </w:sdtPr>
        <w:sdtContent>
          <w:r w:rsidRPr="008D48D2">
            <w:rPr>
              <w:color w:val="A6A6A6" w:themeColor="background1" w:themeShade="A6"/>
              <w:szCs w:val="21"/>
            </w:rPr>
            <w:t>Choose an item.</w:t>
          </w:r>
        </w:sdtContent>
      </w:sdt>
      <w:r w:rsidRPr="008D48D2">
        <w:rPr>
          <w:szCs w:val="21"/>
        </w:rPr>
        <w:t xml:space="preserve"> health service is under an agreement with the following services: </w:t>
      </w:r>
      <w:sdt>
        <w:sdtPr>
          <w:rPr>
            <w:szCs w:val="21"/>
          </w:rPr>
          <w:alias w:val="Write the name(s) of your health service(s) here."/>
          <w:tag w:val="Write the name of your health service here."/>
          <w:id w:val="-614828176"/>
          <w:placeholder>
            <w:docPart w:val="BA92A8B5D7E24CA59694A55BEDE4FC81"/>
          </w:placeholder>
          <w:showingPlcHdr/>
          <w15:color w:val="3366FF"/>
        </w:sdtPr>
        <w:sdtContent>
          <w:r w:rsidRPr="008D48D2">
            <w:rPr>
              <w:color w:val="A6A6A6" w:themeColor="background1" w:themeShade="A6"/>
              <w:szCs w:val="21"/>
            </w:rPr>
            <w:t>Click or tap here to enter text.</w:t>
          </w:r>
        </w:sdtContent>
      </w:sdt>
      <w:r w:rsidRPr="008D48D2">
        <w:rPr>
          <w:szCs w:val="21"/>
        </w:rPr>
        <w:t xml:space="preserve"> </w:t>
      </w:r>
    </w:p>
    <w:p w14:paraId="04E88B6E" w14:textId="77777777" w:rsidR="0015006D" w:rsidRPr="008D48D2" w:rsidRDefault="0015006D" w:rsidP="0015006D">
      <w:pPr>
        <w:pStyle w:val="Body"/>
        <w:rPr>
          <w:szCs w:val="21"/>
        </w:rPr>
      </w:pPr>
      <w:r w:rsidRPr="008D48D2">
        <w:rPr>
          <w:szCs w:val="21"/>
        </w:rPr>
        <w:lastRenderedPageBreak/>
        <w:t xml:space="preserve">The </w:t>
      </w:r>
      <w:sdt>
        <w:sdtPr>
          <w:rPr>
            <w:szCs w:val="21"/>
          </w:rPr>
          <w:alias w:val="Choose role title"/>
          <w:tag w:val="Choose role title"/>
          <w:id w:val="-1766376855"/>
          <w:placeholder>
            <w:docPart w:val="B6F2A24BA709446B866C7AAD6DDE1B44"/>
          </w:placeholder>
          <w:showingPlcHdr/>
          <w15:color w:val="3366FF"/>
          <w:dropDownList>
            <w:listItem w:displayText="Medical " w:value="Medical "/>
            <w:listItem w:displayText="Deputy Medical" w:value="Deputy Medical"/>
          </w:dropDownList>
        </w:sdtPr>
        <w:sdtContent>
          <w:r w:rsidRPr="008D48D2">
            <w:rPr>
              <w:color w:val="A6A6A6" w:themeColor="background1" w:themeShade="A6"/>
              <w:szCs w:val="21"/>
            </w:rPr>
            <w:t>Choose an item.</w:t>
          </w:r>
        </w:sdtContent>
      </w:sdt>
      <w:r w:rsidRPr="008D48D2">
        <w:rPr>
          <w:szCs w:val="21"/>
        </w:rPr>
        <w:t xml:space="preserve"> Director as a member of the executive management leadership team of </w:t>
      </w:r>
      <w:sdt>
        <w:sdtPr>
          <w:rPr>
            <w:szCs w:val="21"/>
          </w:rPr>
          <w:alias w:val="Write the name(s) of your health service(s) here."/>
          <w:tag w:val="Write the name of your health service here."/>
          <w:id w:val="312995230"/>
          <w:placeholder>
            <w:docPart w:val="75CC2C7C9CDC4EA6A12917795ED2B707"/>
          </w:placeholder>
          <w:showingPlcHdr/>
          <w15:color w:val="3366FF"/>
        </w:sdtPr>
        <w:sdtContent>
          <w:r w:rsidRPr="008D48D2">
            <w:rPr>
              <w:color w:val="A6A6A6" w:themeColor="background1" w:themeShade="A6"/>
              <w:szCs w:val="21"/>
            </w:rPr>
            <w:t>Click or tap here to enter text.</w:t>
          </w:r>
        </w:sdtContent>
      </w:sdt>
      <w:r w:rsidRPr="008D48D2">
        <w:rPr>
          <w:szCs w:val="21"/>
        </w:rPr>
        <w:t xml:space="preserve"> reports directly to the </w:t>
      </w:r>
      <w:sdt>
        <w:sdtPr>
          <w:rPr>
            <w:szCs w:val="21"/>
          </w:rPr>
          <w:alias w:val="Position reports to:"/>
          <w:tag w:val="Position Medcal Director or Deptuy report to?"/>
          <w:id w:val="1515035125"/>
          <w:placeholder>
            <w:docPart w:val="AE2AECC2884A44158CEFDE8758D04C43"/>
          </w:placeholder>
          <w:showingPlcHdr/>
          <w15:color w:val="3366FF"/>
          <w:dropDownList>
            <w:listItem w:displayText="Chief Executive Officer" w:value="Chief Executive Officer"/>
            <w:listItem w:displayText="Medical Director" w:value="Medical Director"/>
          </w:dropDownList>
        </w:sdtPr>
        <w:sdtContent>
          <w:r w:rsidRPr="008D48D2">
            <w:rPr>
              <w:color w:val="A6A6A6" w:themeColor="background1" w:themeShade="A6"/>
              <w:szCs w:val="21"/>
            </w:rPr>
            <w:t>Choose an item.</w:t>
          </w:r>
        </w:sdtContent>
      </w:sdt>
      <w:r w:rsidRPr="008D48D2">
        <w:rPr>
          <w:szCs w:val="21"/>
        </w:rPr>
        <w:t xml:space="preserve"> and regularly to the governing Board of our service</w:t>
      </w:r>
      <w:r w:rsidRPr="008D48D2">
        <w:rPr>
          <w:rFonts w:eastAsia="Calibri" w:cs="Arial"/>
          <w:i/>
          <w:color w:val="0066FF"/>
          <w:szCs w:val="21"/>
        </w:rPr>
        <w:t xml:space="preserve">(s). </w:t>
      </w:r>
      <w:r w:rsidRPr="008D48D2">
        <w:rPr>
          <w:rFonts w:eastAsia="Calibri" w:cs="Arial"/>
          <w:i/>
          <w:color w:val="0066FF"/>
          <w:szCs w:val="21"/>
        </w:rPr>
        <w:br/>
        <w:t>If Deputy will be reporting to the Regional or Sub-regional health service’s board this role may be shared with the Medical Director engaged at this service.</w:t>
      </w:r>
    </w:p>
    <w:p w14:paraId="6839A67E" w14:textId="77777777" w:rsidR="0015006D" w:rsidRPr="008D48D2" w:rsidRDefault="0015006D" w:rsidP="0015006D">
      <w:pPr>
        <w:pStyle w:val="Body"/>
        <w:rPr>
          <w:szCs w:val="21"/>
        </w:rPr>
      </w:pPr>
      <w:r w:rsidRPr="008D48D2">
        <w:rPr>
          <w:szCs w:val="21"/>
        </w:rPr>
        <w:t>Further resources and operational conditions are outlined below.</w:t>
      </w:r>
    </w:p>
    <w:p w14:paraId="6E5A6F05" w14:textId="2EBAD6C4" w:rsidR="004845FF" w:rsidRDefault="004845FF" w:rsidP="004845FF">
      <w:pPr>
        <w:pStyle w:val="Heading3"/>
      </w:pPr>
      <w:r>
        <w:t>Roles and responsib</w:t>
      </w:r>
      <w:r w:rsidR="00C96A6B">
        <w:t xml:space="preserve">ilities </w:t>
      </w:r>
    </w:p>
    <w:p w14:paraId="44C0C58B" w14:textId="77777777" w:rsidR="00C47924" w:rsidRPr="008D48D2" w:rsidRDefault="00C47924" w:rsidP="00C47924">
      <w:pPr>
        <w:pStyle w:val="Body"/>
        <w:rPr>
          <w:rFonts w:eastAsia="Calibri" w:cs="Arial"/>
          <w:i/>
          <w:color w:val="0066FF"/>
          <w:szCs w:val="21"/>
        </w:rPr>
      </w:pPr>
      <w:r w:rsidRPr="008D48D2">
        <w:rPr>
          <w:rFonts w:eastAsia="Calibri" w:cs="Arial"/>
          <w:i/>
          <w:color w:val="0066FF"/>
          <w:szCs w:val="21"/>
        </w:rPr>
        <w:t>The 2019 sector consultation confirmed the following key and contributory roles for a Medical Director and Deputy Medical Director at all rural and regional health services unless specified in the below list. Health services should consider the extent of the key and contributory roles in comparison to the type of health service, scope of practice of the health service(s) and the conditions and resources you identify (in the ‘Operating conditions and resources’ section below) to support the Medical Director or Deputy Medical Director role at your health service(s).</w:t>
      </w:r>
    </w:p>
    <w:p w14:paraId="32672D5A" w14:textId="77777777" w:rsidR="00C47924" w:rsidRPr="008D48D2" w:rsidRDefault="00C47924" w:rsidP="00C47924">
      <w:pPr>
        <w:pStyle w:val="Body"/>
        <w:rPr>
          <w:szCs w:val="21"/>
        </w:rPr>
      </w:pPr>
      <w:r w:rsidRPr="008D48D2">
        <w:rPr>
          <w:szCs w:val="21"/>
        </w:rPr>
        <w:t>For our type</w:t>
      </w:r>
      <w:r w:rsidRPr="008D48D2">
        <w:rPr>
          <w:rFonts w:eastAsia="Calibri" w:cs="Arial"/>
          <w:i/>
          <w:color w:val="0066FF"/>
          <w:szCs w:val="21"/>
        </w:rPr>
        <w:t>(s)</w:t>
      </w:r>
      <w:r w:rsidRPr="008D48D2">
        <w:rPr>
          <w:color w:val="548DD4" w:themeColor="text2" w:themeTint="99"/>
          <w:szCs w:val="21"/>
        </w:rPr>
        <w:t xml:space="preserve"> </w:t>
      </w:r>
      <w:r w:rsidRPr="008D48D2">
        <w:rPr>
          <w:szCs w:val="21"/>
        </w:rPr>
        <w:t xml:space="preserve">of health </w:t>
      </w:r>
      <w:proofErr w:type="gramStart"/>
      <w:r w:rsidRPr="008D48D2">
        <w:rPr>
          <w:szCs w:val="21"/>
        </w:rPr>
        <w:t>service</w:t>
      </w:r>
      <w:r w:rsidRPr="008D48D2">
        <w:rPr>
          <w:rFonts w:eastAsia="Calibri" w:cs="Arial"/>
          <w:i/>
          <w:color w:val="0066FF"/>
          <w:szCs w:val="21"/>
        </w:rPr>
        <w:t>(s)</w:t>
      </w:r>
      <w:proofErr w:type="gramEnd"/>
      <w:r w:rsidRPr="008D48D2">
        <w:rPr>
          <w:color w:val="548DD4" w:themeColor="text2" w:themeTint="99"/>
          <w:szCs w:val="21"/>
        </w:rPr>
        <w:t xml:space="preserve"> </w:t>
      </w:r>
      <w:r w:rsidRPr="008D48D2">
        <w:rPr>
          <w:szCs w:val="21"/>
        </w:rPr>
        <w:t xml:space="preserve">the following roles and responsibilities should be undertaken within the agreed </w:t>
      </w:r>
      <w:sdt>
        <w:sdtPr>
          <w:rPr>
            <w:szCs w:val="21"/>
          </w:rPr>
          <w:alias w:val="Choose from the following options:"/>
          <w:tag w:val="Choose from the following options:"/>
          <w:id w:val="1236363614"/>
          <w:placeholder>
            <w:docPart w:val="F5F196032AB34A46BC362B2BFB48FC94"/>
          </w:placeholder>
          <w:showingPlcHdr/>
          <w15:color w:val="3366FF"/>
          <w:dropDownList>
            <w:listItem w:displayText="hours of engagement" w:value="hours of engagement"/>
            <w:listItem w:displayText="fractional appointment" w:value="fractional appointment"/>
            <w:listItem w:displayText="EFT" w:value="EFT"/>
          </w:dropDownList>
        </w:sdtPr>
        <w:sdtContent>
          <w:r w:rsidRPr="008D48D2">
            <w:rPr>
              <w:color w:val="A6A6A6" w:themeColor="background1" w:themeShade="A6"/>
              <w:szCs w:val="21"/>
            </w:rPr>
            <w:t>Choose an item.</w:t>
          </w:r>
        </w:sdtContent>
      </w:sdt>
      <w:r w:rsidRPr="008D48D2">
        <w:rPr>
          <w:szCs w:val="21"/>
        </w:rPr>
        <w:t xml:space="preserve"> meeting our on-site and off-site requirements as detailed in the below </w:t>
      </w:r>
      <w:r w:rsidRPr="008D48D2">
        <w:rPr>
          <w:i/>
          <w:szCs w:val="21"/>
        </w:rPr>
        <w:t>Role conditions and resources</w:t>
      </w:r>
      <w:r w:rsidRPr="008D48D2">
        <w:rPr>
          <w:szCs w:val="21"/>
        </w:rPr>
        <w:t>.</w:t>
      </w:r>
    </w:p>
    <w:p w14:paraId="1F2A6967" w14:textId="77777777" w:rsidR="00080BE9" w:rsidRPr="00080BE9" w:rsidRDefault="00080BE9">
      <w:pPr>
        <w:numPr>
          <w:ilvl w:val="0"/>
          <w:numId w:val="10"/>
        </w:numPr>
        <w:spacing w:after="160" w:line="270" w:lineRule="atLeast"/>
        <w:rPr>
          <w:rFonts w:eastAsia="Calibri" w:cs="Arial"/>
          <w:sz w:val="24"/>
          <w:szCs w:val="24"/>
        </w:rPr>
      </w:pPr>
      <w:r w:rsidRPr="00080BE9">
        <w:rPr>
          <w:rFonts w:eastAsia="Calibri" w:cs="Arial"/>
          <w:b/>
          <w:sz w:val="24"/>
          <w:szCs w:val="24"/>
        </w:rPr>
        <w:t>Consumer, carer and family and community partnership</w:t>
      </w:r>
    </w:p>
    <w:p w14:paraId="391A480B" w14:textId="77777777" w:rsidR="00080BE9" w:rsidRPr="008D48D2" w:rsidRDefault="00080BE9" w:rsidP="00080BE9">
      <w:pPr>
        <w:spacing w:line="270" w:lineRule="atLeast"/>
        <w:rPr>
          <w:rFonts w:eastAsia="Calibri" w:cs="Arial"/>
          <w:b/>
          <w:bCs/>
          <w:color w:val="000000"/>
          <w:szCs w:val="21"/>
        </w:rPr>
      </w:pPr>
      <w:r w:rsidRPr="008D48D2">
        <w:rPr>
          <w:rFonts w:eastAsia="Calibri" w:cs="Arial"/>
          <w:b/>
          <w:bCs/>
          <w:color w:val="000000"/>
          <w:szCs w:val="21"/>
        </w:rPr>
        <w:t>Contributes to:</w:t>
      </w:r>
    </w:p>
    <w:p w14:paraId="404AAD9B" w14:textId="77777777" w:rsidR="00080BE9" w:rsidRPr="008D48D2" w:rsidRDefault="00080BE9" w:rsidP="00080BE9">
      <w:pPr>
        <w:spacing w:line="270" w:lineRule="atLeast"/>
        <w:ind w:left="720" w:hanging="720"/>
        <w:rPr>
          <w:rFonts w:eastAsia="Calibri" w:cs="Arial"/>
          <w:bCs/>
          <w:color w:val="000000"/>
          <w:szCs w:val="21"/>
        </w:rPr>
      </w:pPr>
      <w:r w:rsidRPr="008D48D2">
        <w:rPr>
          <w:rFonts w:eastAsia="Calibri" w:cs="Arial"/>
          <w:b/>
          <w:color w:val="000000"/>
          <w:szCs w:val="21"/>
        </w:rPr>
        <w:t>1.1</w:t>
      </w:r>
      <w:r w:rsidRPr="008D48D2">
        <w:rPr>
          <w:rFonts w:eastAsia="Calibri" w:cs="Arial"/>
          <w:color w:val="000000"/>
          <w:szCs w:val="21"/>
        </w:rPr>
        <w:tab/>
        <w:t xml:space="preserve">Supporting consumers, and where appropriate their </w:t>
      </w:r>
      <w:proofErr w:type="spellStart"/>
      <w:r w:rsidRPr="008D48D2">
        <w:rPr>
          <w:rFonts w:eastAsia="Calibri" w:cs="Arial"/>
          <w:color w:val="000000"/>
          <w:szCs w:val="21"/>
        </w:rPr>
        <w:t>carers</w:t>
      </w:r>
      <w:proofErr w:type="spellEnd"/>
      <w:r w:rsidRPr="008D48D2">
        <w:rPr>
          <w:rFonts w:eastAsia="Calibri" w:cs="Arial"/>
          <w:color w:val="000000"/>
          <w:szCs w:val="21"/>
        </w:rPr>
        <w:t xml:space="preserve"> and family members, to be at the centre of care and a key partner in co-designing the innovation, improvement, delivery and review of health care services.</w:t>
      </w:r>
    </w:p>
    <w:p w14:paraId="0BF2E476" w14:textId="77777777" w:rsidR="00080BE9" w:rsidRPr="008D48D2" w:rsidRDefault="00080BE9" w:rsidP="00080BE9">
      <w:pPr>
        <w:spacing w:line="270" w:lineRule="atLeast"/>
        <w:ind w:left="720" w:hanging="720"/>
        <w:rPr>
          <w:rFonts w:eastAsia="Calibri" w:cs="Arial"/>
          <w:color w:val="000000"/>
          <w:szCs w:val="21"/>
        </w:rPr>
      </w:pPr>
      <w:r w:rsidRPr="008D48D2">
        <w:rPr>
          <w:rFonts w:eastAsia="Calibri" w:cs="Arial"/>
          <w:b/>
          <w:color w:val="000000"/>
          <w:szCs w:val="21"/>
        </w:rPr>
        <w:t>1.2</w:t>
      </w:r>
      <w:r w:rsidRPr="008D48D2">
        <w:rPr>
          <w:rFonts w:eastAsia="Calibri" w:cs="Arial"/>
          <w:color w:val="000000"/>
          <w:szCs w:val="21"/>
        </w:rPr>
        <w:tab/>
        <w:t>Engaging the community as a partner in planning and identifying the strategic direction of our health service</w:t>
      </w:r>
      <w:r w:rsidRPr="008D48D2">
        <w:rPr>
          <w:rFonts w:eastAsia="Calibri" w:cs="Arial"/>
          <w:color w:val="0066FF"/>
          <w:szCs w:val="21"/>
        </w:rPr>
        <w:t>(s)</w:t>
      </w:r>
      <w:r w:rsidRPr="008D48D2">
        <w:rPr>
          <w:rFonts w:eastAsia="Calibri" w:cs="Arial"/>
          <w:color w:val="000000"/>
          <w:szCs w:val="21"/>
        </w:rPr>
        <w:t xml:space="preserve"> based on the local community’s health status and health care access needs, including those from vulnerable communities, Aboriginal and culturally diverse backgrounds.</w:t>
      </w:r>
    </w:p>
    <w:p w14:paraId="00332B7C" w14:textId="77777777" w:rsidR="00080BE9" w:rsidRPr="008D48D2" w:rsidRDefault="00080BE9" w:rsidP="00080BE9">
      <w:pPr>
        <w:spacing w:line="270" w:lineRule="atLeast"/>
        <w:ind w:left="720" w:hanging="720"/>
        <w:rPr>
          <w:rFonts w:eastAsia="Calibri" w:cs="Arial"/>
          <w:szCs w:val="21"/>
        </w:rPr>
      </w:pPr>
      <w:r w:rsidRPr="008D48D2">
        <w:rPr>
          <w:rFonts w:eastAsia="Calibri" w:cs="Arial"/>
          <w:b/>
          <w:color w:val="000000"/>
          <w:szCs w:val="21"/>
        </w:rPr>
        <w:t>1.3</w:t>
      </w:r>
      <w:r w:rsidRPr="008D48D2">
        <w:rPr>
          <w:rFonts w:eastAsia="Calibri" w:cs="Arial"/>
          <w:color w:val="000000"/>
          <w:szCs w:val="21"/>
        </w:rPr>
        <w:tab/>
        <w:t>Development of an organisational culture, whereby consumers have a positive and safe health care experience and person-centred care is delivered.</w:t>
      </w:r>
    </w:p>
    <w:p w14:paraId="4617D265" w14:textId="77777777" w:rsidR="00080BE9" w:rsidRPr="008D48D2" w:rsidRDefault="00080BE9" w:rsidP="00080BE9">
      <w:pPr>
        <w:spacing w:line="270" w:lineRule="atLeast"/>
        <w:ind w:left="720" w:hanging="720"/>
        <w:rPr>
          <w:rFonts w:eastAsia="Calibri" w:cs="Arial"/>
          <w:color w:val="000000"/>
          <w:szCs w:val="21"/>
        </w:rPr>
      </w:pPr>
      <w:r w:rsidRPr="008D48D2">
        <w:rPr>
          <w:rFonts w:eastAsia="Calibri" w:cs="Arial"/>
          <w:b/>
          <w:color w:val="000000"/>
          <w:szCs w:val="21"/>
        </w:rPr>
        <w:t>1.4</w:t>
      </w:r>
      <w:r w:rsidRPr="008D48D2">
        <w:rPr>
          <w:rFonts w:eastAsia="Calibri" w:cs="Arial"/>
          <w:color w:val="000000"/>
          <w:szCs w:val="21"/>
        </w:rPr>
        <w:tab/>
        <w:t>Working in partnership with consumers, carers and family members to advocate and institutionalise their rights and responsibilities within our organisation</w:t>
      </w:r>
      <w:r w:rsidRPr="008D48D2">
        <w:rPr>
          <w:rFonts w:eastAsia="Calibri" w:cs="Arial"/>
          <w:color w:val="0066FF"/>
          <w:szCs w:val="21"/>
        </w:rPr>
        <w:t>(s)</w:t>
      </w:r>
      <w:r w:rsidRPr="008D48D2">
        <w:rPr>
          <w:rFonts w:eastAsia="Calibri" w:cs="Arial"/>
          <w:color w:val="000000"/>
          <w:szCs w:val="21"/>
        </w:rPr>
        <w:t>, including the implementation of new health care related legislation, regulation and government policy.</w:t>
      </w:r>
    </w:p>
    <w:p w14:paraId="62D2ABC2" w14:textId="77777777" w:rsidR="00860024" w:rsidRPr="00C47924" w:rsidRDefault="00860024" w:rsidP="00C47924">
      <w:pPr>
        <w:pStyle w:val="Body"/>
      </w:pPr>
    </w:p>
    <w:p w14:paraId="513364E2" w14:textId="77777777" w:rsidR="000C501F" w:rsidRPr="000C501F" w:rsidRDefault="000C501F">
      <w:pPr>
        <w:numPr>
          <w:ilvl w:val="0"/>
          <w:numId w:val="10"/>
        </w:numPr>
        <w:spacing w:before="240" w:after="160" w:line="270" w:lineRule="atLeast"/>
        <w:ind w:left="357" w:hanging="357"/>
        <w:contextualSpacing/>
        <w:rPr>
          <w:rFonts w:eastAsia="Calibri" w:cs="Arial"/>
          <w:b/>
          <w:sz w:val="24"/>
          <w:szCs w:val="24"/>
        </w:rPr>
      </w:pPr>
      <w:r w:rsidRPr="000C501F">
        <w:rPr>
          <w:rFonts w:eastAsia="Calibri" w:cs="Arial"/>
          <w:b/>
          <w:sz w:val="24"/>
          <w:szCs w:val="24"/>
        </w:rPr>
        <w:t>Medical and organisational culture leadership</w:t>
      </w:r>
    </w:p>
    <w:p w14:paraId="3BB21B74" w14:textId="77777777" w:rsidR="000C501F" w:rsidRPr="007273C7" w:rsidRDefault="000C501F" w:rsidP="000C501F">
      <w:pPr>
        <w:spacing w:line="270" w:lineRule="atLeast"/>
        <w:rPr>
          <w:rFonts w:eastAsia="Calibri" w:cs="Arial"/>
          <w:b/>
          <w:szCs w:val="21"/>
        </w:rPr>
      </w:pPr>
      <w:r w:rsidRPr="007273C7">
        <w:rPr>
          <w:rFonts w:eastAsia="Calibri" w:cs="Arial"/>
          <w:b/>
          <w:szCs w:val="21"/>
        </w:rPr>
        <w:t>Key roles:</w:t>
      </w:r>
    </w:p>
    <w:p w14:paraId="3AD3F374" w14:textId="77777777" w:rsidR="000C501F" w:rsidRPr="008D48D2" w:rsidRDefault="000C501F">
      <w:pPr>
        <w:numPr>
          <w:ilvl w:val="1"/>
          <w:numId w:val="10"/>
        </w:numPr>
        <w:spacing w:after="160" w:line="270" w:lineRule="atLeast"/>
        <w:rPr>
          <w:rFonts w:eastAsia="Calibri" w:cs="Arial"/>
          <w:color w:val="000000"/>
          <w:szCs w:val="21"/>
        </w:rPr>
      </w:pPr>
      <w:r w:rsidRPr="008D48D2">
        <w:rPr>
          <w:rFonts w:eastAsia="Calibri" w:cs="Arial"/>
          <w:color w:val="000000"/>
          <w:szCs w:val="21"/>
        </w:rPr>
        <w:t>Participates on key executive forums and builds relationships with other</w:t>
      </w:r>
      <w:r w:rsidRPr="008D48D2">
        <w:rPr>
          <w:rFonts w:eastAsia="Calibri" w:cs="Arial"/>
          <w:szCs w:val="21"/>
        </w:rPr>
        <w:t xml:space="preserve"> </w:t>
      </w:r>
      <w:sdt>
        <w:sdtPr>
          <w:rPr>
            <w:rFonts w:eastAsia="Calibri" w:cs="Arial"/>
            <w:szCs w:val="21"/>
          </w:rPr>
          <w:alias w:val="Write the name(s) of your health service(s) here."/>
          <w:tag w:val="Write the name of your health service here."/>
          <w:id w:val="678082524"/>
          <w:placeholder>
            <w:docPart w:val="27B57EB39A7F4F13BD57DEB63224DCF8"/>
          </w:placeholder>
          <w:showingPlcHdr/>
          <w15:color w:val="3366FF"/>
        </w:sdtPr>
        <w:sdtContent>
          <w:r w:rsidRPr="008D48D2">
            <w:rPr>
              <w:rFonts w:ascii="Calibri" w:eastAsia="Calibri" w:hAnsi="Calibri"/>
              <w:color w:val="808080"/>
              <w:szCs w:val="21"/>
            </w:rPr>
            <w:t>Click or tap here to enter text.</w:t>
          </w:r>
        </w:sdtContent>
      </w:sdt>
      <w:r w:rsidRPr="008D48D2">
        <w:rPr>
          <w:rFonts w:eastAsia="Calibri" w:cs="Arial"/>
          <w:color w:val="000000"/>
          <w:szCs w:val="21"/>
        </w:rPr>
        <w:t xml:space="preserve"> Executives as the </w:t>
      </w:r>
      <w:sdt>
        <w:sdtPr>
          <w:rPr>
            <w:rFonts w:eastAsia="Calibri" w:cs="Arial"/>
            <w:szCs w:val="21"/>
          </w:rPr>
          <w:alias w:val="Choose role title"/>
          <w:tag w:val="Choose role title"/>
          <w:id w:val="2034150089"/>
          <w:placeholder>
            <w:docPart w:val="4783C33747CF47C6B1F2B1F5664BE3D3"/>
          </w:placeholder>
          <w:showingPlcHdr/>
          <w15:color w:val="3366FF"/>
          <w:dropDownList>
            <w:listItem w:displayText="Medical " w:value="Medical "/>
            <w:listItem w:displayText="Deputy Medical" w:value="Deputy Medical"/>
          </w:dropDownList>
        </w:sdtPr>
        <w:sdtContent>
          <w:r w:rsidRPr="008D48D2">
            <w:rPr>
              <w:rFonts w:ascii="Calibri" w:eastAsia="Calibri" w:hAnsi="Calibri"/>
              <w:color w:val="808080"/>
              <w:szCs w:val="21"/>
            </w:rPr>
            <w:t>Choose an item.</w:t>
          </w:r>
        </w:sdtContent>
      </w:sdt>
      <w:r w:rsidRPr="008D48D2">
        <w:rPr>
          <w:rFonts w:eastAsia="Calibri" w:cs="Arial"/>
          <w:color w:val="000000"/>
          <w:szCs w:val="21"/>
        </w:rPr>
        <w:t xml:space="preserve"> Director leader.</w:t>
      </w:r>
    </w:p>
    <w:p w14:paraId="702F7976" w14:textId="77777777" w:rsidR="000C501F" w:rsidRPr="008D48D2" w:rsidRDefault="000C501F">
      <w:pPr>
        <w:numPr>
          <w:ilvl w:val="1"/>
          <w:numId w:val="10"/>
        </w:numPr>
        <w:spacing w:after="160" w:line="270" w:lineRule="atLeast"/>
        <w:rPr>
          <w:rFonts w:eastAsia="Calibri" w:cs="Arial"/>
          <w:color w:val="000000"/>
          <w:szCs w:val="21"/>
        </w:rPr>
      </w:pPr>
      <w:r w:rsidRPr="008D48D2">
        <w:rPr>
          <w:rFonts w:eastAsia="Calibri" w:cs="Arial"/>
          <w:color w:val="000000"/>
          <w:szCs w:val="21"/>
        </w:rPr>
        <w:t>Clinical governance leadership across Victoria’s five domains of clinical governance: consumer participation, clinical practice, leadership and culture, risk management and workforce.</w:t>
      </w:r>
    </w:p>
    <w:p w14:paraId="68539947" w14:textId="77777777" w:rsidR="000C501F" w:rsidRPr="008D48D2" w:rsidRDefault="000C501F">
      <w:pPr>
        <w:numPr>
          <w:ilvl w:val="1"/>
          <w:numId w:val="10"/>
        </w:numPr>
        <w:spacing w:after="160" w:line="270" w:lineRule="atLeast"/>
        <w:rPr>
          <w:rFonts w:eastAsia="Calibri" w:cs="Arial"/>
          <w:b/>
          <w:szCs w:val="21"/>
        </w:rPr>
      </w:pPr>
      <w:r w:rsidRPr="008D48D2">
        <w:rPr>
          <w:rFonts w:eastAsia="Calibri" w:cs="Arial"/>
          <w:color w:val="000000"/>
          <w:szCs w:val="21"/>
        </w:rPr>
        <w:t xml:space="preserve">Mortality and morbidity committees as appropriate to the clinical care provided by the health service </w:t>
      </w:r>
      <w:r w:rsidRPr="008D48D2">
        <w:rPr>
          <w:rFonts w:eastAsia="Calibri" w:cs="Arial"/>
          <w:color w:val="0066FF"/>
          <w:szCs w:val="21"/>
        </w:rPr>
        <w:t xml:space="preserve">and/or </w:t>
      </w:r>
      <w:r w:rsidRPr="008D48D2">
        <w:rPr>
          <w:rFonts w:eastAsia="Calibri" w:cs="Arial"/>
          <w:color w:val="000000"/>
          <w:szCs w:val="21"/>
        </w:rPr>
        <w:t xml:space="preserve">within the Regional </w:t>
      </w:r>
      <w:r w:rsidRPr="008D48D2">
        <w:rPr>
          <w:rFonts w:eastAsia="Calibri" w:cs="Arial"/>
          <w:color w:val="0066FF"/>
          <w:szCs w:val="21"/>
        </w:rPr>
        <w:t>and/or</w:t>
      </w:r>
      <w:r w:rsidRPr="008D48D2">
        <w:rPr>
          <w:rFonts w:eastAsia="Calibri" w:cs="Arial"/>
          <w:color w:val="000000"/>
          <w:szCs w:val="21"/>
        </w:rPr>
        <w:t xml:space="preserve"> Local area health partnership.</w:t>
      </w:r>
    </w:p>
    <w:p w14:paraId="6A2C2AE8" w14:textId="77777777" w:rsidR="000C501F" w:rsidRPr="008D48D2" w:rsidRDefault="000C501F">
      <w:pPr>
        <w:numPr>
          <w:ilvl w:val="1"/>
          <w:numId w:val="10"/>
        </w:numPr>
        <w:spacing w:after="160" w:line="270" w:lineRule="atLeast"/>
        <w:rPr>
          <w:rFonts w:eastAsia="Calibri" w:cs="Arial"/>
          <w:b/>
          <w:szCs w:val="21"/>
        </w:rPr>
      </w:pPr>
      <w:r w:rsidRPr="008D48D2">
        <w:rPr>
          <w:rFonts w:eastAsia="Calibri" w:cs="Arial"/>
          <w:color w:val="000000"/>
          <w:szCs w:val="21"/>
        </w:rPr>
        <w:t>Mentoring of medical staff, where appropriate.</w:t>
      </w:r>
    </w:p>
    <w:p w14:paraId="3B76F89F" w14:textId="77777777" w:rsidR="000C501F" w:rsidRPr="008D48D2" w:rsidRDefault="000C501F" w:rsidP="000C501F">
      <w:pPr>
        <w:spacing w:line="270" w:lineRule="atLeast"/>
        <w:rPr>
          <w:rFonts w:eastAsia="Calibri" w:cs="Arial"/>
          <w:i/>
          <w:color w:val="0066FF"/>
          <w:szCs w:val="21"/>
        </w:rPr>
      </w:pPr>
      <w:r w:rsidRPr="008D48D2">
        <w:rPr>
          <w:rFonts w:eastAsia="Calibri" w:cs="Arial"/>
          <w:i/>
          <w:color w:val="0066FF"/>
          <w:szCs w:val="21"/>
        </w:rPr>
        <w:t xml:space="preserve">Key roles 2.5 and 2.6 are provided only at a Sub-regional or </w:t>
      </w:r>
      <w:proofErr w:type="gramStart"/>
      <w:r w:rsidRPr="008D48D2">
        <w:rPr>
          <w:rFonts w:eastAsia="Calibri" w:cs="Arial"/>
          <w:i/>
          <w:color w:val="0066FF"/>
          <w:szCs w:val="21"/>
        </w:rPr>
        <w:t>Regional</w:t>
      </w:r>
      <w:proofErr w:type="gramEnd"/>
      <w:r w:rsidRPr="008D48D2">
        <w:rPr>
          <w:rFonts w:eastAsia="Calibri" w:cs="Arial"/>
          <w:i/>
          <w:color w:val="0066FF"/>
          <w:szCs w:val="21"/>
        </w:rPr>
        <w:t xml:space="preserve"> health service:</w:t>
      </w:r>
    </w:p>
    <w:p w14:paraId="5E2CCCA4" w14:textId="77777777" w:rsidR="000C501F" w:rsidRPr="008D48D2" w:rsidRDefault="000C501F">
      <w:pPr>
        <w:numPr>
          <w:ilvl w:val="1"/>
          <w:numId w:val="10"/>
        </w:numPr>
        <w:spacing w:after="160" w:line="270" w:lineRule="atLeast"/>
        <w:rPr>
          <w:rFonts w:eastAsia="Calibri" w:cs="Arial"/>
          <w:b/>
          <w:szCs w:val="21"/>
        </w:rPr>
      </w:pPr>
      <w:r w:rsidRPr="008D48D2">
        <w:rPr>
          <w:rFonts w:eastAsia="Calibri" w:cs="Arial"/>
          <w:color w:val="000000"/>
          <w:szCs w:val="21"/>
        </w:rPr>
        <w:t>Lead the operational management of one or more clinical business units within the organisation, as appropriate and agreed with health service.</w:t>
      </w:r>
    </w:p>
    <w:p w14:paraId="77B3AA75" w14:textId="77777777" w:rsidR="000C501F" w:rsidRPr="008D48D2" w:rsidRDefault="000C501F">
      <w:pPr>
        <w:numPr>
          <w:ilvl w:val="1"/>
          <w:numId w:val="10"/>
        </w:numPr>
        <w:spacing w:after="160" w:line="270" w:lineRule="atLeast"/>
        <w:rPr>
          <w:rFonts w:eastAsia="Calibri" w:cs="Arial"/>
          <w:b/>
          <w:szCs w:val="21"/>
        </w:rPr>
      </w:pPr>
      <w:r w:rsidRPr="008D48D2">
        <w:rPr>
          <w:rFonts w:eastAsia="Calibri" w:cs="Arial"/>
          <w:color w:val="000000"/>
          <w:szCs w:val="21"/>
        </w:rPr>
        <w:t>Lead and support medical heads of department to influence culture and organisational performance.</w:t>
      </w:r>
    </w:p>
    <w:p w14:paraId="5A5CBD6E" w14:textId="77777777" w:rsidR="00EE0A97" w:rsidRPr="005B6F27" w:rsidRDefault="00EE0A97" w:rsidP="00EE0A97">
      <w:pPr>
        <w:pStyle w:val="Body"/>
        <w:rPr>
          <w:b/>
          <w:bCs/>
          <w:szCs w:val="21"/>
        </w:rPr>
      </w:pPr>
      <w:r w:rsidRPr="005B6F27">
        <w:rPr>
          <w:b/>
          <w:bCs/>
          <w:szCs w:val="21"/>
        </w:rPr>
        <w:lastRenderedPageBreak/>
        <w:t>Contributes to:</w:t>
      </w:r>
    </w:p>
    <w:p w14:paraId="57FAB0C8" w14:textId="77777777" w:rsidR="00730447" w:rsidRPr="005B6F27" w:rsidRDefault="00730447">
      <w:pPr>
        <w:numPr>
          <w:ilvl w:val="1"/>
          <w:numId w:val="10"/>
        </w:numPr>
        <w:spacing w:after="160" w:line="270" w:lineRule="atLeast"/>
        <w:rPr>
          <w:rFonts w:eastAsia="Calibri" w:cs="Arial"/>
          <w:b/>
          <w:szCs w:val="21"/>
        </w:rPr>
      </w:pPr>
      <w:r w:rsidRPr="005B6F27">
        <w:rPr>
          <w:rFonts w:eastAsia="Calibri" w:cs="Arial"/>
          <w:color w:val="000000"/>
          <w:szCs w:val="21"/>
        </w:rPr>
        <w:t>Achieving clinical standards.</w:t>
      </w:r>
    </w:p>
    <w:p w14:paraId="475CDA8C" w14:textId="77777777" w:rsidR="00730447" w:rsidRPr="005B6F27" w:rsidRDefault="00730447">
      <w:pPr>
        <w:numPr>
          <w:ilvl w:val="1"/>
          <w:numId w:val="10"/>
        </w:numPr>
        <w:spacing w:after="160" w:line="270" w:lineRule="atLeast"/>
        <w:rPr>
          <w:rFonts w:eastAsia="Calibri" w:cs="Arial"/>
          <w:b/>
          <w:szCs w:val="21"/>
        </w:rPr>
      </w:pPr>
      <w:r w:rsidRPr="005B6F27">
        <w:rPr>
          <w:rFonts w:eastAsia="Calibri" w:cs="Arial"/>
          <w:color w:val="000000"/>
          <w:szCs w:val="21"/>
        </w:rPr>
        <w:t>Delivering high-quality and safe care to the community.</w:t>
      </w:r>
    </w:p>
    <w:p w14:paraId="50390A4B" w14:textId="77777777" w:rsidR="00730447" w:rsidRPr="005B6F27" w:rsidRDefault="00730447">
      <w:pPr>
        <w:numPr>
          <w:ilvl w:val="1"/>
          <w:numId w:val="10"/>
        </w:numPr>
        <w:spacing w:after="160" w:line="270" w:lineRule="atLeast"/>
        <w:rPr>
          <w:rFonts w:eastAsia="Calibri" w:cs="Arial"/>
          <w:b/>
          <w:szCs w:val="21"/>
        </w:rPr>
      </w:pPr>
      <w:r w:rsidRPr="005B6F27">
        <w:rPr>
          <w:rFonts w:eastAsia="Calibri" w:cs="Arial"/>
          <w:color w:val="000000"/>
          <w:szCs w:val="21"/>
        </w:rPr>
        <w:t>Building, and where appropriate, leading a ‘just’ culture whereby all health service staff are supported, and their wellbeing is prioritised.</w:t>
      </w:r>
    </w:p>
    <w:p w14:paraId="374CCC7E" w14:textId="77777777" w:rsidR="00730447" w:rsidRPr="005B6F27" w:rsidRDefault="00730447">
      <w:pPr>
        <w:numPr>
          <w:ilvl w:val="1"/>
          <w:numId w:val="10"/>
        </w:numPr>
        <w:spacing w:after="160" w:line="270" w:lineRule="atLeast"/>
        <w:rPr>
          <w:rFonts w:eastAsia="Calibri" w:cs="Arial"/>
          <w:b/>
          <w:szCs w:val="21"/>
        </w:rPr>
      </w:pPr>
      <w:r w:rsidRPr="005B6F27">
        <w:rPr>
          <w:rFonts w:eastAsia="Calibri" w:cs="Arial"/>
          <w:color w:val="000000"/>
          <w:szCs w:val="21"/>
        </w:rPr>
        <w:t>Supporting organisational change, service improvement and innovation and service restructure.</w:t>
      </w:r>
    </w:p>
    <w:p w14:paraId="2686E904" w14:textId="77777777" w:rsidR="00CE5566" w:rsidRPr="00CE5566" w:rsidRDefault="00CE5566" w:rsidP="00CE5566">
      <w:pPr>
        <w:pStyle w:val="Body"/>
      </w:pPr>
    </w:p>
    <w:p w14:paraId="0FD52D17" w14:textId="77777777" w:rsidR="005B5AD7" w:rsidRPr="005B5AD7" w:rsidRDefault="005B5AD7">
      <w:pPr>
        <w:numPr>
          <w:ilvl w:val="0"/>
          <w:numId w:val="10"/>
        </w:numPr>
        <w:spacing w:after="160" w:line="270" w:lineRule="atLeast"/>
        <w:contextualSpacing/>
        <w:rPr>
          <w:rFonts w:eastAsia="Calibri" w:cs="Arial"/>
          <w:b/>
          <w:sz w:val="24"/>
          <w:szCs w:val="24"/>
        </w:rPr>
      </w:pPr>
      <w:r w:rsidRPr="005B5AD7">
        <w:rPr>
          <w:rFonts w:eastAsia="Calibri" w:cs="Arial"/>
          <w:b/>
          <w:sz w:val="24"/>
          <w:szCs w:val="24"/>
        </w:rPr>
        <w:t>Medical clinical advice</w:t>
      </w:r>
    </w:p>
    <w:p w14:paraId="002F91F1" w14:textId="77777777" w:rsidR="005B5AD7" w:rsidRPr="002A0428" w:rsidRDefault="005B5AD7" w:rsidP="005B5AD7">
      <w:pPr>
        <w:spacing w:line="270" w:lineRule="atLeast"/>
        <w:rPr>
          <w:rFonts w:eastAsia="Calibri" w:cs="Arial"/>
          <w:b/>
          <w:szCs w:val="21"/>
        </w:rPr>
      </w:pPr>
      <w:r w:rsidRPr="002A0428">
        <w:rPr>
          <w:rFonts w:eastAsia="Calibri" w:cs="Arial"/>
          <w:b/>
          <w:szCs w:val="21"/>
        </w:rPr>
        <w:t>Key roles:</w:t>
      </w:r>
    </w:p>
    <w:p w14:paraId="3BFE8213" w14:textId="77777777" w:rsidR="005B5AD7" w:rsidRPr="005B6F27" w:rsidRDefault="005B5AD7">
      <w:pPr>
        <w:numPr>
          <w:ilvl w:val="1"/>
          <w:numId w:val="10"/>
        </w:numPr>
        <w:spacing w:after="160" w:line="270" w:lineRule="atLeast"/>
        <w:rPr>
          <w:rFonts w:eastAsia="Calibri" w:cs="Arial"/>
          <w:b/>
          <w:szCs w:val="21"/>
        </w:rPr>
      </w:pPr>
      <w:r w:rsidRPr="005B6F27">
        <w:rPr>
          <w:rFonts w:eastAsia="Calibri" w:cs="Arial"/>
          <w:color w:val="000000"/>
          <w:szCs w:val="21"/>
        </w:rPr>
        <w:t>Consults with sub-specialty expertise to guide clinical care of patients, where required.</w:t>
      </w:r>
    </w:p>
    <w:p w14:paraId="2DD0DD3C" w14:textId="77777777" w:rsidR="005B5AD7" w:rsidRPr="005B6F27" w:rsidRDefault="005B5AD7" w:rsidP="005B5AD7">
      <w:pPr>
        <w:spacing w:line="270" w:lineRule="atLeast"/>
        <w:rPr>
          <w:rFonts w:eastAsia="Calibri" w:cs="Arial"/>
          <w:i/>
          <w:color w:val="0066FF"/>
          <w:szCs w:val="21"/>
        </w:rPr>
      </w:pPr>
      <w:r w:rsidRPr="005B6F27">
        <w:rPr>
          <w:rFonts w:eastAsia="Calibri" w:cs="Arial"/>
          <w:i/>
          <w:color w:val="0066FF"/>
          <w:szCs w:val="21"/>
        </w:rPr>
        <w:t>Key role 3.2 is provided at Small rural, Multipurpose, Local and some Sub-regional health services.</w:t>
      </w:r>
    </w:p>
    <w:p w14:paraId="40C40FDA" w14:textId="77777777" w:rsidR="005B5AD7" w:rsidRPr="005B6F27" w:rsidRDefault="005B5AD7">
      <w:pPr>
        <w:numPr>
          <w:ilvl w:val="1"/>
          <w:numId w:val="10"/>
        </w:numPr>
        <w:spacing w:after="160" w:line="270" w:lineRule="atLeast"/>
        <w:rPr>
          <w:rFonts w:eastAsia="Calibri" w:cs="Arial"/>
          <w:b/>
          <w:szCs w:val="21"/>
        </w:rPr>
      </w:pPr>
      <w:r w:rsidRPr="005B6F27">
        <w:rPr>
          <w:rFonts w:eastAsia="Calibri" w:cs="Arial"/>
          <w:color w:val="000000"/>
          <w:szCs w:val="21"/>
        </w:rPr>
        <w:t>Provides oversight of surgical and medical procedure activity</w:t>
      </w:r>
    </w:p>
    <w:p w14:paraId="3CA0FBDB" w14:textId="77777777" w:rsidR="005B5AD7" w:rsidRPr="005B6F27" w:rsidRDefault="005B5AD7">
      <w:pPr>
        <w:numPr>
          <w:ilvl w:val="1"/>
          <w:numId w:val="10"/>
        </w:numPr>
        <w:spacing w:after="160" w:line="270" w:lineRule="atLeast"/>
        <w:rPr>
          <w:rFonts w:eastAsia="Calibri" w:cs="Arial"/>
          <w:b/>
          <w:szCs w:val="21"/>
        </w:rPr>
      </w:pPr>
      <w:r w:rsidRPr="005B6F27">
        <w:rPr>
          <w:rFonts w:eastAsia="Calibri" w:cs="Arial"/>
          <w:szCs w:val="21"/>
        </w:rPr>
        <w:t>Clinical advice and support to fellow registered health professionals, as appropriate.</w:t>
      </w:r>
    </w:p>
    <w:p w14:paraId="22C16132" w14:textId="77777777" w:rsidR="00200176" w:rsidRDefault="00200176" w:rsidP="00200176">
      <w:pPr>
        <w:pStyle w:val="Body"/>
      </w:pPr>
    </w:p>
    <w:p w14:paraId="7B5209B3" w14:textId="77777777" w:rsidR="00BF0E85" w:rsidRPr="00BF0E85" w:rsidRDefault="00BF0E85">
      <w:pPr>
        <w:numPr>
          <w:ilvl w:val="0"/>
          <w:numId w:val="10"/>
        </w:numPr>
        <w:spacing w:after="160" w:line="270" w:lineRule="atLeast"/>
        <w:contextualSpacing/>
        <w:rPr>
          <w:rFonts w:eastAsia="Calibri" w:cs="Arial"/>
          <w:b/>
          <w:sz w:val="24"/>
          <w:szCs w:val="24"/>
        </w:rPr>
      </w:pPr>
      <w:r w:rsidRPr="00BF0E85">
        <w:rPr>
          <w:rFonts w:eastAsia="Calibri" w:cs="Arial"/>
          <w:b/>
          <w:sz w:val="24"/>
          <w:szCs w:val="24"/>
        </w:rPr>
        <w:t>Medical Workforce</w:t>
      </w:r>
    </w:p>
    <w:p w14:paraId="154B0A85" w14:textId="77777777" w:rsidR="00BF0E85" w:rsidRPr="002A0428" w:rsidRDefault="00BF0E85" w:rsidP="00BF0E85">
      <w:pPr>
        <w:spacing w:line="270" w:lineRule="atLeast"/>
        <w:rPr>
          <w:rFonts w:eastAsia="Calibri" w:cs="Arial"/>
          <w:b/>
          <w:szCs w:val="21"/>
        </w:rPr>
      </w:pPr>
      <w:r w:rsidRPr="002A0428">
        <w:rPr>
          <w:rFonts w:eastAsia="Calibri" w:cs="Arial"/>
          <w:b/>
          <w:szCs w:val="21"/>
        </w:rPr>
        <w:t>Key roles:</w:t>
      </w:r>
    </w:p>
    <w:p w14:paraId="7ADF58C5" w14:textId="77777777" w:rsidR="00BF0E85" w:rsidRPr="002A0428" w:rsidRDefault="00BF0E85">
      <w:pPr>
        <w:numPr>
          <w:ilvl w:val="1"/>
          <w:numId w:val="10"/>
        </w:numPr>
        <w:spacing w:after="160" w:line="270" w:lineRule="atLeast"/>
        <w:rPr>
          <w:rFonts w:eastAsia="Calibri" w:cs="Arial"/>
          <w:color w:val="000000"/>
          <w:szCs w:val="21"/>
        </w:rPr>
      </w:pPr>
      <w:r w:rsidRPr="002A0428">
        <w:rPr>
          <w:rFonts w:eastAsia="Calibri" w:cs="Arial"/>
          <w:color w:val="000000"/>
          <w:szCs w:val="21"/>
        </w:rPr>
        <w:t>Responsibility and oversight of credentialing and scope of practice of medical practitioners, inclusive of visiting medical officers (VMO) and VMO-general practitioners.</w:t>
      </w:r>
    </w:p>
    <w:p w14:paraId="655D7034" w14:textId="77777777" w:rsidR="00BF0E85" w:rsidRPr="002A0428" w:rsidRDefault="00BF0E85">
      <w:pPr>
        <w:numPr>
          <w:ilvl w:val="1"/>
          <w:numId w:val="10"/>
        </w:numPr>
        <w:spacing w:after="160" w:line="270" w:lineRule="atLeast"/>
        <w:rPr>
          <w:rFonts w:eastAsia="Calibri" w:cs="Arial"/>
          <w:szCs w:val="21"/>
        </w:rPr>
      </w:pPr>
      <w:r w:rsidRPr="002A0428">
        <w:rPr>
          <w:rFonts w:eastAsia="Calibri" w:cs="Arial"/>
          <w:color w:val="000000"/>
          <w:szCs w:val="21"/>
        </w:rPr>
        <w:t>Responsibility for performance development and management of the medical workforce, and professional educational guidance.</w:t>
      </w:r>
    </w:p>
    <w:p w14:paraId="4CA677CC" w14:textId="77777777" w:rsidR="00BF0E85" w:rsidRPr="002A0428" w:rsidRDefault="00BF0E85">
      <w:pPr>
        <w:numPr>
          <w:ilvl w:val="1"/>
          <w:numId w:val="10"/>
        </w:numPr>
        <w:spacing w:after="160" w:line="270" w:lineRule="atLeast"/>
        <w:rPr>
          <w:rFonts w:eastAsia="Calibri" w:cs="Arial"/>
          <w:szCs w:val="21"/>
        </w:rPr>
      </w:pPr>
      <w:r w:rsidRPr="002A0428">
        <w:rPr>
          <w:rFonts w:eastAsia="Calibri" w:cs="Arial"/>
          <w:color w:val="000000"/>
          <w:szCs w:val="21"/>
        </w:rPr>
        <w:t>Compliance with the Australian Health Practitioner Regulation Agency’s and the Medical Board of Australia’s reporting and appearance requirements, where applicable.</w:t>
      </w:r>
    </w:p>
    <w:p w14:paraId="294E9F15" w14:textId="77777777" w:rsidR="00BF0E85" w:rsidRPr="002A0428" w:rsidRDefault="00BF0E85">
      <w:pPr>
        <w:numPr>
          <w:ilvl w:val="1"/>
          <w:numId w:val="10"/>
        </w:numPr>
        <w:spacing w:after="160" w:line="270" w:lineRule="atLeast"/>
        <w:rPr>
          <w:rFonts w:eastAsia="Calibri" w:cs="Arial"/>
          <w:szCs w:val="21"/>
        </w:rPr>
      </w:pPr>
      <w:r w:rsidRPr="002A0428">
        <w:rPr>
          <w:rFonts w:eastAsia="Calibri" w:cs="Arial"/>
          <w:color w:val="000000"/>
          <w:szCs w:val="21"/>
        </w:rPr>
        <w:t>Supporting recruitment and contracting of the medical workforce and medical industrial relation issues management.</w:t>
      </w:r>
    </w:p>
    <w:p w14:paraId="13363A80" w14:textId="77777777" w:rsidR="00D7454B" w:rsidRPr="005B6F27" w:rsidRDefault="00D7454B" w:rsidP="00D7454B">
      <w:pPr>
        <w:spacing w:before="240" w:line="270" w:lineRule="atLeast"/>
        <w:rPr>
          <w:rFonts w:cs="Arial"/>
          <w:b/>
          <w:szCs w:val="21"/>
        </w:rPr>
      </w:pPr>
      <w:r w:rsidRPr="005B6F27">
        <w:rPr>
          <w:rFonts w:cs="Arial"/>
          <w:b/>
          <w:szCs w:val="21"/>
        </w:rPr>
        <w:t>Contributes to:</w:t>
      </w:r>
    </w:p>
    <w:p w14:paraId="226EFC98" w14:textId="77777777" w:rsidR="00D7454B" w:rsidRPr="005B6F27" w:rsidRDefault="00D7454B">
      <w:pPr>
        <w:pStyle w:val="ListParagraph"/>
        <w:numPr>
          <w:ilvl w:val="1"/>
          <w:numId w:val="10"/>
        </w:numPr>
        <w:spacing w:after="120" w:line="270" w:lineRule="atLeast"/>
        <w:contextualSpacing w:val="0"/>
        <w:rPr>
          <w:rFonts w:ascii="Arial" w:hAnsi="Arial" w:cs="Arial"/>
          <w:sz w:val="21"/>
          <w:szCs w:val="21"/>
        </w:rPr>
      </w:pPr>
      <w:r w:rsidRPr="005B6F27">
        <w:rPr>
          <w:rFonts w:ascii="Arial" w:hAnsi="Arial" w:cs="Arial"/>
          <w:color w:val="000000"/>
          <w:sz w:val="21"/>
          <w:szCs w:val="21"/>
        </w:rPr>
        <w:t xml:space="preserve">Medical workforce succession planning and budgeting, including for the medical director </w:t>
      </w:r>
      <w:r w:rsidRPr="005B6F27">
        <w:rPr>
          <w:rFonts w:ascii="Arial" w:hAnsi="Arial" w:cs="Arial"/>
          <w:color w:val="0066FF"/>
          <w:sz w:val="21"/>
          <w:szCs w:val="21"/>
        </w:rPr>
        <w:t xml:space="preserve">and deputy medical director </w:t>
      </w:r>
      <w:r w:rsidRPr="005B6F27">
        <w:rPr>
          <w:rFonts w:ascii="Arial" w:hAnsi="Arial" w:cs="Arial"/>
          <w:color w:val="000000"/>
          <w:sz w:val="21"/>
          <w:szCs w:val="21"/>
        </w:rPr>
        <w:t>role</w:t>
      </w:r>
      <w:r w:rsidRPr="005B6F27">
        <w:rPr>
          <w:rFonts w:ascii="Arial" w:hAnsi="Arial" w:cs="Arial"/>
          <w:color w:val="0066FF"/>
          <w:sz w:val="21"/>
          <w:szCs w:val="21"/>
        </w:rPr>
        <w:t>(s)</w:t>
      </w:r>
      <w:r w:rsidRPr="005B6F27">
        <w:rPr>
          <w:rFonts w:ascii="Arial" w:hAnsi="Arial" w:cs="Arial"/>
          <w:color w:val="000000"/>
          <w:sz w:val="21"/>
          <w:szCs w:val="21"/>
        </w:rPr>
        <w:t xml:space="preserve">. </w:t>
      </w:r>
    </w:p>
    <w:p w14:paraId="6AA5F26C" w14:textId="77777777" w:rsidR="00BF0E85" w:rsidRDefault="00BF0E85" w:rsidP="00200176">
      <w:pPr>
        <w:pStyle w:val="Body"/>
      </w:pPr>
    </w:p>
    <w:p w14:paraId="770DF4F1" w14:textId="77777777" w:rsidR="00604EA2" w:rsidRPr="00604EA2" w:rsidRDefault="00604EA2">
      <w:pPr>
        <w:numPr>
          <w:ilvl w:val="0"/>
          <w:numId w:val="10"/>
        </w:numPr>
        <w:spacing w:after="160" w:line="270" w:lineRule="atLeast"/>
        <w:contextualSpacing/>
        <w:rPr>
          <w:rFonts w:eastAsia="Calibri" w:cs="Arial"/>
          <w:b/>
          <w:sz w:val="24"/>
          <w:szCs w:val="24"/>
        </w:rPr>
      </w:pPr>
      <w:r w:rsidRPr="00604EA2">
        <w:rPr>
          <w:rFonts w:eastAsia="Calibri" w:cs="Arial"/>
          <w:b/>
          <w:sz w:val="24"/>
          <w:szCs w:val="24"/>
        </w:rPr>
        <w:t>Executive and board responsibilities and reporting</w:t>
      </w:r>
    </w:p>
    <w:p w14:paraId="6D7AAC79" w14:textId="77777777" w:rsidR="00604EA2" w:rsidRPr="002A0428" w:rsidRDefault="00604EA2" w:rsidP="00604EA2">
      <w:pPr>
        <w:spacing w:line="270" w:lineRule="atLeast"/>
        <w:rPr>
          <w:rFonts w:eastAsia="Calibri" w:cs="Arial"/>
          <w:b/>
          <w:szCs w:val="21"/>
        </w:rPr>
      </w:pPr>
      <w:r w:rsidRPr="002A0428">
        <w:rPr>
          <w:rFonts w:eastAsia="Calibri" w:cs="Arial"/>
          <w:b/>
          <w:szCs w:val="21"/>
        </w:rPr>
        <w:t>Key roles:</w:t>
      </w:r>
    </w:p>
    <w:p w14:paraId="16377F97" w14:textId="77777777" w:rsidR="00604EA2" w:rsidRPr="002A0428" w:rsidRDefault="00604EA2">
      <w:pPr>
        <w:numPr>
          <w:ilvl w:val="1"/>
          <w:numId w:val="10"/>
        </w:numPr>
        <w:spacing w:after="160" w:line="270" w:lineRule="atLeast"/>
        <w:rPr>
          <w:rFonts w:eastAsia="Calibri" w:cs="Arial"/>
          <w:color w:val="000000"/>
          <w:szCs w:val="21"/>
        </w:rPr>
      </w:pPr>
      <w:r w:rsidRPr="002A0428">
        <w:rPr>
          <w:rFonts w:eastAsia="Calibri" w:cs="Arial"/>
          <w:color w:val="000000"/>
          <w:szCs w:val="21"/>
        </w:rPr>
        <w:t>Provide medical leadership, and clinical governance advice and reporting to chief executive officer and board.</w:t>
      </w:r>
    </w:p>
    <w:p w14:paraId="6A269167" w14:textId="77777777" w:rsidR="00604EA2" w:rsidRPr="002A0428" w:rsidRDefault="00604EA2">
      <w:pPr>
        <w:numPr>
          <w:ilvl w:val="1"/>
          <w:numId w:val="10"/>
        </w:numPr>
        <w:spacing w:after="160" w:line="270" w:lineRule="atLeast"/>
        <w:rPr>
          <w:rFonts w:eastAsia="Calibri" w:cs="Arial"/>
          <w:b/>
          <w:szCs w:val="21"/>
        </w:rPr>
      </w:pPr>
      <w:r w:rsidRPr="002A0428">
        <w:rPr>
          <w:rFonts w:eastAsia="Calibri" w:cs="Arial"/>
          <w:color w:val="000000"/>
          <w:szCs w:val="21"/>
        </w:rPr>
        <w:t>Risk management and clinical governance oversight on patient safety and quality, predominantly in relation to medical practitioners.</w:t>
      </w:r>
    </w:p>
    <w:p w14:paraId="64A51C8B" w14:textId="77777777" w:rsidR="00604EA2" w:rsidRPr="002A0428" w:rsidRDefault="00604EA2">
      <w:pPr>
        <w:numPr>
          <w:ilvl w:val="1"/>
          <w:numId w:val="10"/>
        </w:numPr>
        <w:spacing w:after="160" w:line="270" w:lineRule="atLeast"/>
        <w:rPr>
          <w:rFonts w:eastAsia="Calibri" w:cs="Arial"/>
          <w:b/>
          <w:szCs w:val="21"/>
        </w:rPr>
      </w:pPr>
      <w:r w:rsidRPr="002A0428">
        <w:rPr>
          <w:rFonts w:eastAsia="Calibri" w:cs="Arial"/>
          <w:color w:val="000000"/>
          <w:szCs w:val="21"/>
        </w:rPr>
        <w:t>Managing and reporting on budget compliance as appropriate to role.</w:t>
      </w:r>
    </w:p>
    <w:p w14:paraId="2D44F190" w14:textId="77777777" w:rsidR="00604EA2" w:rsidRPr="002A0428" w:rsidRDefault="00604EA2">
      <w:pPr>
        <w:numPr>
          <w:ilvl w:val="1"/>
          <w:numId w:val="10"/>
        </w:numPr>
        <w:spacing w:after="160" w:line="270" w:lineRule="atLeast"/>
        <w:rPr>
          <w:rFonts w:eastAsia="Calibri" w:cs="Arial"/>
          <w:b/>
          <w:szCs w:val="21"/>
        </w:rPr>
      </w:pPr>
      <w:r w:rsidRPr="002A0428">
        <w:rPr>
          <w:rFonts w:eastAsia="Calibri" w:cs="Arial"/>
          <w:color w:val="000000"/>
          <w:szCs w:val="21"/>
        </w:rPr>
        <w:t>Advocate, implement and achieve the health service’s</w:t>
      </w:r>
      <w:r w:rsidRPr="002A0428">
        <w:rPr>
          <w:rFonts w:eastAsia="Calibri" w:cs="Arial"/>
          <w:color w:val="0066FF"/>
          <w:szCs w:val="21"/>
        </w:rPr>
        <w:t>(s’)</w:t>
      </w:r>
      <w:r w:rsidRPr="002A0428">
        <w:rPr>
          <w:rFonts w:eastAsia="Calibri" w:cs="Arial"/>
          <w:color w:val="000000"/>
          <w:szCs w:val="21"/>
        </w:rPr>
        <w:t xml:space="preserve"> strategic goals, </w:t>
      </w:r>
      <w:sdt>
        <w:sdtPr>
          <w:rPr>
            <w:rFonts w:eastAsia="Calibri" w:cs="Arial"/>
            <w:color w:val="000000"/>
            <w:szCs w:val="21"/>
          </w:rPr>
          <w:alias w:val="Choose appropriate term relating to health service type:"/>
          <w:tag w:val="Choose appropriate term relating to health service type:"/>
          <w:id w:val="1474097842"/>
          <w:placeholder>
            <w:docPart w:val="42A6A2A28F2643C4BB4942424324AE6D"/>
          </w:placeholder>
          <w:showingPlcHdr/>
          <w15:color w:val="3366FF"/>
          <w:dropDownList>
            <w:listItem w:displayText="Statement of Priorities" w:value="Statement of Priorities"/>
            <w:listItem w:displayText="Tripartite Agreement" w:value="Tripartite Agreement"/>
          </w:dropDownList>
        </w:sdtPr>
        <w:sdtContent>
          <w:r w:rsidRPr="002A0428">
            <w:rPr>
              <w:rFonts w:ascii="Calibri" w:eastAsia="Calibri" w:hAnsi="Calibri"/>
              <w:color w:val="808080"/>
              <w:szCs w:val="21"/>
            </w:rPr>
            <w:t>Choose an item.</w:t>
          </w:r>
        </w:sdtContent>
      </w:sdt>
      <w:r w:rsidRPr="002A0428">
        <w:rPr>
          <w:rFonts w:eastAsia="Calibri" w:cs="Arial"/>
          <w:color w:val="000000"/>
          <w:szCs w:val="21"/>
        </w:rPr>
        <w:t xml:space="preserve"> and operational quality and risk program. </w:t>
      </w:r>
    </w:p>
    <w:p w14:paraId="48F3FED3" w14:textId="77777777" w:rsidR="00604EA2" w:rsidRPr="002A0428" w:rsidRDefault="00604EA2" w:rsidP="00604EA2">
      <w:pPr>
        <w:spacing w:before="240" w:line="270" w:lineRule="atLeast"/>
        <w:rPr>
          <w:rFonts w:eastAsia="Calibri" w:cs="Arial"/>
          <w:b/>
          <w:szCs w:val="21"/>
        </w:rPr>
      </w:pPr>
      <w:r w:rsidRPr="002A0428">
        <w:rPr>
          <w:rFonts w:eastAsia="Calibri" w:cs="Arial"/>
          <w:b/>
          <w:szCs w:val="21"/>
        </w:rPr>
        <w:t>Contributes to:</w:t>
      </w:r>
    </w:p>
    <w:p w14:paraId="5383B281" w14:textId="77777777" w:rsidR="00604EA2" w:rsidRPr="002A0428" w:rsidRDefault="00604EA2">
      <w:pPr>
        <w:numPr>
          <w:ilvl w:val="1"/>
          <w:numId w:val="10"/>
        </w:numPr>
        <w:spacing w:after="160" w:line="270" w:lineRule="atLeast"/>
        <w:rPr>
          <w:rFonts w:eastAsia="Calibri" w:cs="Arial"/>
          <w:b/>
          <w:szCs w:val="21"/>
        </w:rPr>
      </w:pPr>
      <w:r w:rsidRPr="002A0428">
        <w:rPr>
          <w:rFonts w:eastAsia="Calibri" w:cs="Arial"/>
          <w:color w:val="000000"/>
          <w:szCs w:val="21"/>
        </w:rPr>
        <w:lastRenderedPageBreak/>
        <w:t>Strategic planning and providing policy development advice.</w:t>
      </w:r>
    </w:p>
    <w:p w14:paraId="7E63CE22" w14:textId="77777777" w:rsidR="00604EA2" w:rsidRPr="002A0428" w:rsidRDefault="00604EA2">
      <w:pPr>
        <w:numPr>
          <w:ilvl w:val="1"/>
          <w:numId w:val="10"/>
        </w:numPr>
        <w:spacing w:after="160" w:line="270" w:lineRule="atLeast"/>
        <w:rPr>
          <w:rFonts w:eastAsia="Calibri" w:cs="Arial"/>
          <w:b/>
          <w:szCs w:val="21"/>
        </w:rPr>
      </w:pPr>
      <w:r w:rsidRPr="002A0428">
        <w:rPr>
          <w:rFonts w:eastAsia="Calibri" w:cs="Arial"/>
          <w:color w:val="000000"/>
          <w:szCs w:val="21"/>
        </w:rPr>
        <w:t>Clinical capability and role delineation advice and support in collaboration with clinical director/executive director of nursing and midwifery.</w:t>
      </w:r>
    </w:p>
    <w:p w14:paraId="55E7F54C" w14:textId="77777777" w:rsidR="00604EA2" w:rsidRPr="002A0428" w:rsidRDefault="00604EA2">
      <w:pPr>
        <w:numPr>
          <w:ilvl w:val="1"/>
          <w:numId w:val="10"/>
        </w:numPr>
        <w:spacing w:after="160" w:line="270" w:lineRule="atLeast"/>
        <w:rPr>
          <w:rFonts w:eastAsia="Calibri" w:cs="Arial"/>
          <w:b/>
          <w:szCs w:val="21"/>
        </w:rPr>
      </w:pPr>
      <w:r w:rsidRPr="002A0428">
        <w:rPr>
          <w:rFonts w:eastAsia="Calibri" w:cs="Arial"/>
          <w:color w:val="000000"/>
          <w:szCs w:val="21"/>
        </w:rPr>
        <w:t>Advocacy and support for consumers, carers and the community as attendee at board of directors and/or member of board sub-committees.</w:t>
      </w:r>
    </w:p>
    <w:p w14:paraId="6786AA06" w14:textId="77777777" w:rsidR="00D7454B" w:rsidRDefault="00D7454B" w:rsidP="00200176">
      <w:pPr>
        <w:pStyle w:val="Body"/>
      </w:pPr>
    </w:p>
    <w:p w14:paraId="1DEBD48E" w14:textId="77777777" w:rsidR="00876117" w:rsidRPr="00876117" w:rsidRDefault="00876117">
      <w:pPr>
        <w:numPr>
          <w:ilvl w:val="0"/>
          <w:numId w:val="10"/>
        </w:numPr>
        <w:spacing w:after="160" w:line="270" w:lineRule="atLeast"/>
        <w:contextualSpacing/>
        <w:rPr>
          <w:rFonts w:eastAsia="Calibri" w:cs="Arial"/>
          <w:b/>
          <w:sz w:val="24"/>
          <w:szCs w:val="24"/>
        </w:rPr>
      </w:pPr>
      <w:r w:rsidRPr="00876117">
        <w:rPr>
          <w:rFonts w:eastAsia="Calibri" w:cs="Arial"/>
          <w:b/>
          <w:sz w:val="24"/>
          <w:szCs w:val="24"/>
        </w:rPr>
        <w:t>Medico-legal, with legal support as appropriate</w:t>
      </w:r>
    </w:p>
    <w:p w14:paraId="7B460BDF" w14:textId="77777777" w:rsidR="00876117" w:rsidRPr="008D78C6" w:rsidRDefault="00876117" w:rsidP="00876117">
      <w:pPr>
        <w:spacing w:line="270" w:lineRule="atLeast"/>
        <w:rPr>
          <w:rFonts w:eastAsia="Calibri" w:cs="Arial"/>
          <w:b/>
          <w:szCs w:val="21"/>
        </w:rPr>
      </w:pPr>
      <w:r w:rsidRPr="008D78C6">
        <w:rPr>
          <w:rFonts w:eastAsia="Calibri" w:cs="Arial"/>
          <w:b/>
          <w:szCs w:val="21"/>
        </w:rPr>
        <w:t>Key roles:</w:t>
      </w:r>
    </w:p>
    <w:p w14:paraId="4942645F" w14:textId="77777777" w:rsidR="00876117" w:rsidRPr="008D78C6" w:rsidRDefault="00876117">
      <w:pPr>
        <w:numPr>
          <w:ilvl w:val="1"/>
          <w:numId w:val="10"/>
        </w:numPr>
        <w:spacing w:after="160" w:line="270" w:lineRule="atLeast"/>
        <w:rPr>
          <w:rFonts w:eastAsia="Calibri" w:cs="Arial"/>
          <w:color w:val="000000"/>
          <w:szCs w:val="21"/>
        </w:rPr>
      </w:pPr>
      <w:r w:rsidRPr="008D78C6">
        <w:rPr>
          <w:rFonts w:eastAsia="Calibri" w:cs="Arial"/>
          <w:color w:val="000000"/>
          <w:szCs w:val="21"/>
        </w:rPr>
        <w:t>Oversee open disclosure and communication with consumer, and where appropriate carer</w:t>
      </w:r>
      <w:r w:rsidRPr="008D78C6">
        <w:rPr>
          <w:rFonts w:eastAsia="Calibri" w:cs="Arial"/>
          <w:color w:val="0066FF"/>
          <w:szCs w:val="21"/>
        </w:rPr>
        <w:t xml:space="preserve">(s) </w:t>
      </w:r>
      <w:r w:rsidRPr="008D78C6">
        <w:rPr>
          <w:rFonts w:eastAsia="Calibri" w:cs="Arial"/>
          <w:color w:val="000000"/>
          <w:szCs w:val="21"/>
        </w:rPr>
        <w:t>including family members.</w:t>
      </w:r>
    </w:p>
    <w:p w14:paraId="13115BD1" w14:textId="77777777" w:rsidR="00876117" w:rsidRPr="008D78C6" w:rsidRDefault="00876117">
      <w:pPr>
        <w:numPr>
          <w:ilvl w:val="1"/>
          <w:numId w:val="10"/>
        </w:numPr>
        <w:spacing w:after="160" w:line="270" w:lineRule="atLeast"/>
        <w:rPr>
          <w:rFonts w:eastAsia="Calibri" w:cs="Arial"/>
          <w:b/>
          <w:szCs w:val="21"/>
        </w:rPr>
      </w:pPr>
      <w:r w:rsidRPr="008D78C6">
        <w:rPr>
          <w:rFonts w:eastAsia="Calibri" w:cs="Arial"/>
          <w:color w:val="000000"/>
          <w:szCs w:val="21"/>
        </w:rPr>
        <w:t>Provide and/or facilitate medico-legal advice and industrial relations-medical advice, as appropriate.</w:t>
      </w:r>
    </w:p>
    <w:p w14:paraId="1BFC2975" w14:textId="77777777" w:rsidR="00876117" w:rsidRPr="008D78C6" w:rsidRDefault="00876117">
      <w:pPr>
        <w:numPr>
          <w:ilvl w:val="1"/>
          <w:numId w:val="10"/>
        </w:numPr>
        <w:spacing w:after="160" w:line="270" w:lineRule="atLeast"/>
        <w:rPr>
          <w:rFonts w:eastAsia="Calibri" w:cs="Arial"/>
          <w:b/>
          <w:szCs w:val="21"/>
        </w:rPr>
      </w:pPr>
      <w:r w:rsidRPr="008D78C6">
        <w:rPr>
          <w:rFonts w:eastAsia="Calibri" w:cs="Arial"/>
          <w:color w:val="000000"/>
          <w:szCs w:val="21"/>
        </w:rPr>
        <w:t>Oversee Freedom of Information and complaint management in relation to medical services and the medical workforce.</w:t>
      </w:r>
    </w:p>
    <w:p w14:paraId="33CF40C0" w14:textId="77777777" w:rsidR="00876117" w:rsidRPr="008D78C6" w:rsidRDefault="00876117">
      <w:pPr>
        <w:numPr>
          <w:ilvl w:val="1"/>
          <w:numId w:val="10"/>
        </w:numPr>
        <w:spacing w:after="160" w:line="270" w:lineRule="atLeast"/>
        <w:rPr>
          <w:rFonts w:eastAsia="Calibri" w:cs="Arial"/>
          <w:b/>
          <w:szCs w:val="21"/>
        </w:rPr>
      </w:pPr>
      <w:r w:rsidRPr="008D78C6">
        <w:rPr>
          <w:rFonts w:eastAsia="Calibri" w:cs="Arial"/>
          <w:color w:val="000000"/>
          <w:szCs w:val="21"/>
        </w:rPr>
        <w:t>Responding to police inquiries and Coroner’s reports in relation to medical services and the medical workforce.</w:t>
      </w:r>
    </w:p>
    <w:p w14:paraId="30F3D806" w14:textId="77777777" w:rsidR="00876117" w:rsidRPr="008D78C6" w:rsidRDefault="00876117">
      <w:pPr>
        <w:numPr>
          <w:ilvl w:val="1"/>
          <w:numId w:val="10"/>
        </w:numPr>
        <w:spacing w:after="160" w:line="270" w:lineRule="atLeast"/>
        <w:rPr>
          <w:rFonts w:eastAsia="Calibri" w:cs="Arial"/>
          <w:b/>
          <w:szCs w:val="21"/>
        </w:rPr>
      </w:pPr>
      <w:r w:rsidRPr="008D78C6">
        <w:rPr>
          <w:rFonts w:eastAsia="Calibri" w:cs="Arial"/>
          <w:color w:val="000000"/>
          <w:szCs w:val="21"/>
        </w:rPr>
        <w:t>Medico-legal reports and Victorian Managed Insurance Authority/Medical Indemnity Insurer liaison.</w:t>
      </w:r>
    </w:p>
    <w:p w14:paraId="2D4791E1" w14:textId="77777777" w:rsidR="00604EA2" w:rsidRDefault="00604EA2" w:rsidP="00200176">
      <w:pPr>
        <w:pStyle w:val="Body"/>
      </w:pPr>
    </w:p>
    <w:p w14:paraId="7D32F693" w14:textId="77777777" w:rsidR="002E2722" w:rsidRPr="002E2722" w:rsidRDefault="002E2722">
      <w:pPr>
        <w:numPr>
          <w:ilvl w:val="0"/>
          <w:numId w:val="10"/>
        </w:numPr>
        <w:spacing w:after="160" w:line="270" w:lineRule="atLeast"/>
        <w:contextualSpacing/>
        <w:rPr>
          <w:rFonts w:eastAsia="Calibri" w:cs="Arial"/>
          <w:b/>
          <w:sz w:val="24"/>
          <w:szCs w:val="24"/>
        </w:rPr>
      </w:pPr>
      <w:r w:rsidRPr="002E2722">
        <w:rPr>
          <w:rFonts w:eastAsia="Calibri" w:cs="Arial"/>
          <w:b/>
          <w:sz w:val="24"/>
          <w:szCs w:val="24"/>
        </w:rPr>
        <w:t>Service partnerships and strategic health service system advice</w:t>
      </w:r>
    </w:p>
    <w:p w14:paraId="272A71D2" w14:textId="77777777" w:rsidR="002E2722" w:rsidRPr="009F6C77" w:rsidRDefault="002E2722" w:rsidP="002E2722">
      <w:pPr>
        <w:spacing w:line="270" w:lineRule="atLeast"/>
        <w:rPr>
          <w:rFonts w:eastAsia="Calibri" w:cs="Arial"/>
          <w:b/>
          <w:szCs w:val="21"/>
        </w:rPr>
      </w:pPr>
      <w:r w:rsidRPr="009F6C77">
        <w:rPr>
          <w:rFonts w:eastAsia="Calibri" w:cs="Arial"/>
          <w:b/>
          <w:szCs w:val="21"/>
        </w:rPr>
        <w:t>Key roles:</w:t>
      </w:r>
    </w:p>
    <w:p w14:paraId="225D480D" w14:textId="77777777" w:rsidR="002E2722" w:rsidRPr="009F6C77" w:rsidRDefault="002E2722" w:rsidP="002E2722">
      <w:pPr>
        <w:spacing w:line="270" w:lineRule="atLeast"/>
        <w:rPr>
          <w:rFonts w:eastAsia="Calibri" w:cs="Arial"/>
          <w:b/>
          <w:i/>
          <w:szCs w:val="21"/>
        </w:rPr>
      </w:pPr>
      <w:r w:rsidRPr="009F6C77">
        <w:rPr>
          <w:rFonts w:eastAsia="Calibri" w:cs="Arial"/>
          <w:b/>
          <w:szCs w:val="21"/>
        </w:rPr>
        <w:t>7.1</w:t>
      </w:r>
      <w:r w:rsidRPr="009F6C77">
        <w:rPr>
          <w:rFonts w:eastAsia="Calibri" w:cs="Arial"/>
          <w:b/>
          <w:szCs w:val="21"/>
        </w:rPr>
        <w:tab/>
      </w:r>
      <w:r w:rsidRPr="009F6C77">
        <w:rPr>
          <w:rFonts w:eastAsia="Calibri" w:cs="Arial"/>
          <w:szCs w:val="21"/>
        </w:rPr>
        <w:t>State and regional Medical Director Forum</w:t>
      </w:r>
      <w:r w:rsidRPr="009F6C77">
        <w:rPr>
          <w:rFonts w:eastAsia="Calibri" w:cs="Arial"/>
          <w:color w:val="0066FF"/>
          <w:szCs w:val="21"/>
        </w:rPr>
        <w:t>(s)</w:t>
      </w:r>
      <w:r w:rsidRPr="009F6C77">
        <w:rPr>
          <w:rFonts w:eastAsia="Calibri" w:cs="Arial"/>
          <w:szCs w:val="21"/>
        </w:rPr>
        <w:t xml:space="preserve"> for rural and regional health services. </w:t>
      </w:r>
    </w:p>
    <w:p w14:paraId="6FA1EE7D" w14:textId="77777777" w:rsidR="002E2722" w:rsidRPr="009F6C77" w:rsidRDefault="002E2722" w:rsidP="002E2722">
      <w:pPr>
        <w:spacing w:before="240" w:line="270" w:lineRule="atLeast"/>
        <w:rPr>
          <w:rFonts w:eastAsia="Calibri" w:cs="Arial"/>
          <w:b/>
          <w:szCs w:val="21"/>
        </w:rPr>
      </w:pPr>
      <w:r w:rsidRPr="009F6C77">
        <w:rPr>
          <w:rFonts w:eastAsia="Calibri" w:cs="Arial"/>
          <w:b/>
          <w:szCs w:val="21"/>
        </w:rPr>
        <w:t>Contributes to:</w:t>
      </w:r>
    </w:p>
    <w:p w14:paraId="32473476" w14:textId="77777777" w:rsidR="002E2722" w:rsidRPr="009F6C77" w:rsidRDefault="002E2722" w:rsidP="002E2722">
      <w:pPr>
        <w:spacing w:line="270" w:lineRule="atLeast"/>
        <w:ind w:left="720" w:hanging="720"/>
        <w:rPr>
          <w:rFonts w:eastAsia="Calibri" w:cs="Arial"/>
          <w:szCs w:val="21"/>
        </w:rPr>
      </w:pPr>
      <w:r w:rsidRPr="009F6C77">
        <w:rPr>
          <w:rFonts w:eastAsia="Calibri" w:cs="Arial"/>
          <w:b/>
          <w:szCs w:val="21"/>
        </w:rPr>
        <w:t>7.2</w:t>
      </w:r>
      <w:r w:rsidRPr="009F6C77">
        <w:rPr>
          <w:rFonts w:eastAsia="Calibri" w:cs="Arial"/>
          <w:b/>
          <w:szCs w:val="21"/>
        </w:rPr>
        <w:tab/>
      </w:r>
      <w:r w:rsidRPr="009F6C77">
        <w:rPr>
          <w:rFonts w:eastAsia="Calibri" w:cs="Arial"/>
          <w:szCs w:val="21"/>
        </w:rPr>
        <w:t>Regional and Local area health partnership projects, policy and procedure advice and development.</w:t>
      </w:r>
    </w:p>
    <w:p w14:paraId="70B460DD" w14:textId="77777777" w:rsidR="002E2722" w:rsidRPr="009F6C77" w:rsidRDefault="002E2722" w:rsidP="002E2722">
      <w:pPr>
        <w:spacing w:line="270" w:lineRule="atLeast"/>
        <w:ind w:left="720" w:hanging="720"/>
        <w:rPr>
          <w:rFonts w:eastAsia="Calibri" w:cs="Arial"/>
          <w:b/>
          <w:szCs w:val="21"/>
        </w:rPr>
      </w:pPr>
      <w:r w:rsidRPr="009F6C77">
        <w:rPr>
          <w:rFonts w:eastAsia="Calibri" w:cs="Arial"/>
          <w:b/>
          <w:szCs w:val="21"/>
        </w:rPr>
        <w:t>7.3</w:t>
      </w:r>
      <w:r w:rsidRPr="009F6C77">
        <w:rPr>
          <w:rFonts w:eastAsia="Calibri" w:cs="Arial"/>
          <w:b/>
          <w:szCs w:val="21"/>
        </w:rPr>
        <w:tab/>
      </w:r>
      <w:r w:rsidRPr="009F6C77">
        <w:rPr>
          <w:rFonts w:eastAsia="Calibri" w:cs="Arial"/>
          <w:color w:val="000000"/>
          <w:szCs w:val="21"/>
        </w:rPr>
        <w:t xml:space="preserve">Positive relationships with external stakeholders such as primary healthcare networks, medical training organisations </w:t>
      </w:r>
      <w:r w:rsidRPr="009F6C77">
        <w:rPr>
          <w:rFonts w:eastAsia="Calibri" w:cs="Arial"/>
          <w:i/>
          <w:color w:val="0066FF"/>
          <w:szCs w:val="21"/>
        </w:rPr>
        <w:t xml:space="preserve">(where relevant) </w:t>
      </w:r>
      <w:r w:rsidRPr="009F6C77">
        <w:rPr>
          <w:rFonts w:eastAsia="Calibri" w:cs="Arial"/>
          <w:color w:val="000000"/>
          <w:szCs w:val="21"/>
        </w:rPr>
        <w:t>and other relevant stakeholders.</w:t>
      </w:r>
    </w:p>
    <w:p w14:paraId="52F501DC" w14:textId="77777777" w:rsidR="002E2722" w:rsidRPr="009F6C77" w:rsidRDefault="002E2722" w:rsidP="002E2722">
      <w:pPr>
        <w:spacing w:line="270" w:lineRule="atLeast"/>
        <w:rPr>
          <w:rFonts w:eastAsia="Calibri" w:cs="Arial"/>
          <w:b/>
          <w:szCs w:val="21"/>
        </w:rPr>
      </w:pPr>
      <w:r w:rsidRPr="009F6C77">
        <w:rPr>
          <w:rFonts w:eastAsia="Calibri" w:cs="Arial"/>
          <w:b/>
          <w:szCs w:val="21"/>
        </w:rPr>
        <w:t>7.4</w:t>
      </w:r>
      <w:r w:rsidRPr="009F6C77">
        <w:rPr>
          <w:rFonts w:eastAsia="Calibri" w:cs="Arial"/>
          <w:b/>
          <w:szCs w:val="21"/>
        </w:rPr>
        <w:tab/>
      </w:r>
      <w:r w:rsidRPr="009F6C77">
        <w:rPr>
          <w:rFonts w:eastAsia="Calibri" w:cs="Arial"/>
          <w:color w:val="000000"/>
          <w:szCs w:val="21"/>
        </w:rPr>
        <w:t>Clinical guideline advice, policy and planning.</w:t>
      </w:r>
    </w:p>
    <w:p w14:paraId="1C552D44" w14:textId="77777777" w:rsidR="002E2722" w:rsidRPr="009F6C77" w:rsidRDefault="002E2722" w:rsidP="002E2722">
      <w:pPr>
        <w:widowControl w:val="0"/>
        <w:spacing w:before="60" w:after="60" w:line="270" w:lineRule="atLeast"/>
        <w:ind w:left="720" w:hanging="720"/>
        <w:rPr>
          <w:rFonts w:eastAsia="Calibri" w:cs="Arial"/>
          <w:b/>
          <w:szCs w:val="21"/>
        </w:rPr>
      </w:pPr>
      <w:r w:rsidRPr="009F6C77">
        <w:rPr>
          <w:rFonts w:eastAsia="Calibri" w:cs="Arial"/>
          <w:b/>
          <w:szCs w:val="21"/>
        </w:rPr>
        <w:t>7.5</w:t>
      </w:r>
      <w:r w:rsidRPr="009F6C77">
        <w:rPr>
          <w:rFonts w:eastAsia="Calibri" w:cs="Arial"/>
          <w:b/>
          <w:szCs w:val="21"/>
        </w:rPr>
        <w:tab/>
      </w:r>
      <w:r w:rsidRPr="009F6C77">
        <w:rPr>
          <w:rFonts w:eastAsia="Calibri" w:cs="Arial"/>
          <w:color w:val="000000"/>
          <w:szCs w:val="21"/>
        </w:rPr>
        <w:t>Public health and primary care collaboration and liaison within region, and at a state and national level as agreed with chief executive officer.</w:t>
      </w:r>
    </w:p>
    <w:p w14:paraId="0AB6431A" w14:textId="77777777" w:rsidR="002E2722" w:rsidRPr="009F6C77" w:rsidRDefault="002E2722" w:rsidP="002E2722">
      <w:pPr>
        <w:widowControl w:val="0"/>
        <w:spacing w:before="60" w:after="60" w:line="270" w:lineRule="atLeast"/>
        <w:ind w:left="720" w:hanging="720"/>
        <w:rPr>
          <w:rFonts w:eastAsia="Calibri" w:cs="Arial"/>
          <w:b/>
          <w:color w:val="000000"/>
          <w:szCs w:val="21"/>
        </w:rPr>
      </w:pPr>
      <w:r w:rsidRPr="009F6C77">
        <w:rPr>
          <w:rFonts w:eastAsia="Calibri" w:cs="Arial"/>
          <w:b/>
          <w:color w:val="000000"/>
          <w:szCs w:val="21"/>
        </w:rPr>
        <w:t>7.6</w:t>
      </w:r>
      <w:r w:rsidRPr="009F6C77">
        <w:rPr>
          <w:rFonts w:eastAsia="Calibri" w:cs="Arial"/>
          <w:b/>
          <w:color w:val="000000"/>
          <w:szCs w:val="21"/>
        </w:rPr>
        <w:tab/>
      </w:r>
      <w:r w:rsidRPr="009F6C77">
        <w:rPr>
          <w:rFonts w:eastAsia="Calibri" w:cs="Arial"/>
          <w:color w:val="000000"/>
          <w:szCs w:val="21"/>
        </w:rPr>
        <w:t>Influencing policy and planning across the Department of Health and Human Services, Safer Care Victoria; Victorian Agency for Health Information, and where appropriate, other external agencies and national bodies.</w:t>
      </w:r>
    </w:p>
    <w:p w14:paraId="21DAE5B5" w14:textId="77777777" w:rsidR="00EC5D20" w:rsidRDefault="00EC5D20" w:rsidP="00200176">
      <w:pPr>
        <w:pStyle w:val="Body"/>
      </w:pPr>
    </w:p>
    <w:p w14:paraId="39F4B31C" w14:textId="77777777" w:rsidR="00EC5D20" w:rsidRPr="00EC5D20" w:rsidRDefault="00EC5D20">
      <w:pPr>
        <w:numPr>
          <w:ilvl w:val="0"/>
          <w:numId w:val="10"/>
        </w:numPr>
        <w:spacing w:after="160" w:line="270" w:lineRule="atLeast"/>
        <w:contextualSpacing/>
        <w:rPr>
          <w:rFonts w:eastAsia="Calibri" w:cs="Arial"/>
          <w:b/>
          <w:sz w:val="24"/>
          <w:szCs w:val="24"/>
        </w:rPr>
      </w:pPr>
      <w:r w:rsidRPr="00EC5D20">
        <w:rPr>
          <w:rFonts w:eastAsia="Calibri" w:cs="Arial"/>
          <w:b/>
          <w:sz w:val="24"/>
          <w:szCs w:val="24"/>
        </w:rPr>
        <w:t>Medical education, training and learning</w:t>
      </w:r>
    </w:p>
    <w:p w14:paraId="7B881BC6" w14:textId="77777777" w:rsidR="00EC5D20" w:rsidRPr="009F6C77" w:rsidRDefault="00EC5D20" w:rsidP="00EC5D20">
      <w:pPr>
        <w:spacing w:line="270" w:lineRule="atLeast"/>
        <w:rPr>
          <w:rFonts w:eastAsia="Calibri" w:cs="Arial"/>
          <w:i/>
          <w:color w:val="0066FF"/>
          <w:szCs w:val="21"/>
        </w:rPr>
      </w:pPr>
      <w:r w:rsidRPr="009F6C77">
        <w:rPr>
          <w:rFonts w:eastAsia="Calibri" w:cs="Arial"/>
          <w:i/>
          <w:color w:val="0066FF"/>
          <w:szCs w:val="21"/>
        </w:rPr>
        <w:t>Note these roles will be limited by the type of health service and corresponding opportunities to undertake the roles.</w:t>
      </w:r>
    </w:p>
    <w:p w14:paraId="2F9E7CA2" w14:textId="77777777" w:rsidR="00EC5D20" w:rsidRPr="009F6C77" w:rsidRDefault="00EC5D20" w:rsidP="00EC5D20">
      <w:pPr>
        <w:spacing w:line="270" w:lineRule="atLeast"/>
        <w:rPr>
          <w:rFonts w:eastAsia="Calibri" w:cs="Arial"/>
          <w:i/>
          <w:color w:val="0066FF"/>
          <w:szCs w:val="21"/>
        </w:rPr>
      </w:pPr>
      <w:r w:rsidRPr="009F6C77">
        <w:rPr>
          <w:rFonts w:eastAsia="Calibri" w:cs="Arial"/>
          <w:b/>
          <w:szCs w:val="21"/>
        </w:rPr>
        <w:t>Key roles:</w:t>
      </w:r>
      <w:r w:rsidRPr="009F6C77">
        <w:rPr>
          <w:rFonts w:eastAsia="Calibri" w:cs="Arial"/>
          <w:szCs w:val="21"/>
        </w:rPr>
        <w:t xml:space="preserve"> The Deputy Medical Director and/or Head of Department will contribute to these responsibilities. </w:t>
      </w:r>
      <w:r w:rsidRPr="009F6C77">
        <w:rPr>
          <w:rFonts w:eastAsia="Calibri" w:cs="Arial"/>
          <w:i/>
          <w:color w:val="0066FF"/>
          <w:szCs w:val="21"/>
        </w:rPr>
        <w:t>Delete part or whole of last sentence if you are not recruiting a Deputy Medical Director or do not employ a medical Head of Department.</w:t>
      </w:r>
    </w:p>
    <w:p w14:paraId="6E201682" w14:textId="77777777" w:rsidR="00EC5D20" w:rsidRPr="009F6C77" w:rsidRDefault="00EC5D20">
      <w:pPr>
        <w:numPr>
          <w:ilvl w:val="1"/>
          <w:numId w:val="10"/>
        </w:numPr>
        <w:spacing w:after="160" w:line="270" w:lineRule="atLeast"/>
        <w:rPr>
          <w:rFonts w:eastAsia="Calibri" w:cs="Arial"/>
          <w:color w:val="000000"/>
          <w:szCs w:val="21"/>
        </w:rPr>
      </w:pPr>
      <w:r w:rsidRPr="009F6C77">
        <w:rPr>
          <w:rFonts w:eastAsia="Calibri" w:cs="Arial"/>
          <w:color w:val="000000"/>
          <w:szCs w:val="21"/>
        </w:rPr>
        <w:t>Lead, with other multidisciplinary executive management colleagues, the development of an organisational learning culture based on evaluation and evidence, including involvement in conducting and/or utilising research.</w:t>
      </w:r>
    </w:p>
    <w:p w14:paraId="600C7A40" w14:textId="77777777" w:rsidR="00EC5D20" w:rsidRPr="009F6C77" w:rsidRDefault="00EC5D20">
      <w:pPr>
        <w:numPr>
          <w:ilvl w:val="1"/>
          <w:numId w:val="10"/>
        </w:numPr>
        <w:spacing w:after="160" w:line="270" w:lineRule="atLeast"/>
        <w:rPr>
          <w:rFonts w:eastAsia="Calibri" w:cs="Arial"/>
          <w:b/>
          <w:szCs w:val="21"/>
        </w:rPr>
      </w:pPr>
      <w:r w:rsidRPr="009F6C77">
        <w:rPr>
          <w:rFonts w:eastAsia="Calibri" w:cs="Arial"/>
          <w:color w:val="000000"/>
          <w:szCs w:val="21"/>
        </w:rPr>
        <w:lastRenderedPageBreak/>
        <w:t>Supervising or mentoring of specialist medical and professional college fellowship candidates, subject to health service capability and the qualifications of the medical director and as approved by the relevant college.</w:t>
      </w:r>
    </w:p>
    <w:p w14:paraId="59BAE15C" w14:textId="77777777" w:rsidR="00EC5D20" w:rsidRPr="009F6C77" w:rsidRDefault="00EC5D20">
      <w:pPr>
        <w:numPr>
          <w:ilvl w:val="1"/>
          <w:numId w:val="10"/>
        </w:numPr>
        <w:spacing w:after="160" w:line="270" w:lineRule="atLeast"/>
        <w:rPr>
          <w:rFonts w:eastAsia="Calibri" w:cs="Arial"/>
          <w:b/>
          <w:szCs w:val="21"/>
        </w:rPr>
      </w:pPr>
      <w:r w:rsidRPr="009F6C77">
        <w:rPr>
          <w:rFonts w:eastAsia="Calibri" w:cs="Arial"/>
          <w:color w:val="000000"/>
          <w:szCs w:val="21"/>
        </w:rPr>
        <w:t>Liaison with specialist medical and professional colleges, training agencies, government departments and universities.</w:t>
      </w:r>
    </w:p>
    <w:p w14:paraId="716466C7" w14:textId="77777777" w:rsidR="00EC5D20" w:rsidRPr="009F6C77" w:rsidRDefault="00EC5D20">
      <w:pPr>
        <w:numPr>
          <w:ilvl w:val="1"/>
          <w:numId w:val="10"/>
        </w:numPr>
        <w:spacing w:after="160" w:line="270" w:lineRule="atLeast"/>
        <w:rPr>
          <w:rFonts w:eastAsia="Calibri" w:cs="Arial"/>
          <w:b/>
          <w:szCs w:val="21"/>
        </w:rPr>
      </w:pPr>
      <w:r w:rsidRPr="009F6C77">
        <w:rPr>
          <w:rFonts w:eastAsia="Calibri" w:cs="Arial"/>
          <w:color w:val="000000"/>
          <w:szCs w:val="21"/>
        </w:rPr>
        <w:t>Postgraduate and undergraduate training and education leadership, planning and liaison role, including policy and design of rural and regional training models and pathways.</w:t>
      </w:r>
    </w:p>
    <w:p w14:paraId="33C7D0C3" w14:textId="77777777" w:rsidR="00EC5D20" w:rsidRPr="009F6C77" w:rsidRDefault="00EC5D20">
      <w:pPr>
        <w:numPr>
          <w:ilvl w:val="1"/>
          <w:numId w:val="10"/>
        </w:numPr>
        <w:spacing w:after="160" w:line="270" w:lineRule="atLeast"/>
        <w:rPr>
          <w:rFonts w:eastAsia="Calibri" w:cs="Arial"/>
          <w:b/>
          <w:szCs w:val="21"/>
        </w:rPr>
      </w:pPr>
      <w:r w:rsidRPr="009F6C77">
        <w:rPr>
          <w:rFonts w:eastAsia="Calibri" w:cs="Arial"/>
          <w:color w:val="000000"/>
          <w:szCs w:val="21"/>
        </w:rPr>
        <w:t>External mentoring to support and grow future medical directors.</w:t>
      </w:r>
    </w:p>
    <w:p w14:paraId="13A0950C" w14:textId="77777777" w:rsidR="00EC5D20" w:rsidRPr="009F6C77" w:rsidRDefault="00EC5D20" w:rsidP="00EC5D20">
      <w:pPr>
        <w:spacing w:line="270" w:lineRule="atLeast"/>
        <w:rPr>
          <w:rFonts w:eastAsia="Calibri" w:cs="Arial"/>
          <w:i/>
          <w:color w:val="0066FF"/>
          <w:szCs w:val="21"/>
        </w:rPr>
      </w:pPr>
      <w:r w:rsidRPr="009F6C77">
        <w:rPr>
          <w:rFonts w:eastAsia="Calibri" w:cs="Arial"/>
          <w:i/>
          <w:color w:val="0066FF"/>
          <w:szCs w:val="21"/>
        </w:rPr>
        <w:t xml:space="preserve">Key role 8.6 is provided only at a Sub-regional or </w:t>
      </w:r>
      <w:proofErr w:type="gramStart"/>
      <w:r w:rsidRPr="009F6C77">
        <w:rPr>
          <w:rFonts w:eastAsia="Calibri" w:cs="Arial"/>
          <w:i/>
          <w:color w:val="0066FF"/>
          <w:szCs w:val="21"/>
        </w:rPr>
        <w:t>Regional</w:t>
      </w:r>
      <w:proofErr w:type="gramEnd"/>
      <w:r w:rsidRPr="009F6C77">
        <w:rPr>
          <w:rFonts w:eastAsia="Calibri" w:cs="Arial"/>
          <w:i/>
          <w:color w:val="0066FF"/>
          <w:szCs w:val="21"/>
        </w:rPr>
        <w:t xml:space="preserve"> health service:</w:t>
      </w:r>
    </w:p>
    <w:p w14:paraId="1282966C" w14:textId="77777777" w:rsidR="00EC5D20" w:rsidRPr="009F6C77" w:rsidRDefault="00EC5D20">
      <w:pPr>
        <w:numPr>
          <w:ilvl w:val="1"/>
          <w:numId w:val="10"/>
        </w:numPr>
        <w:spacing w:after="160" w:line="270" w:lineRule="atLeast"/>
        <w:rPr>
          <w:rFonts w:eastAsia="Calibri" w:cs="Arial"/>
          <w:b/>
          <w:szCs w:val="21"/>
        </w:rPr>
      </w:pPr>
      <w:r w:rsidRPr="009F6C77">
        <w:rPr>
          <w:rFonts w:eastAsia="Calibri" w:cs="Arial"/>
          <w:color w:val="000000"/>
          <w:szCs w:val="21"/>
        </w:rPr>
        <w:t>Supervise Deputy Medical Director and provide medical director services to small rural health services and multipurpose services, as agreed with chief executive officer(s).</w:t>
      </w:r>
    </w:p>
    <w:p w14:paraId="44991C25" w14:textId="77777777" w:rsidR="00EC5D20" w:rsidRDefault="00EC5D20" w:rsidP="00200176">
      <w:pPr>
        <w:pStyle w:val="Body"/>
      </w:pPr>
    </w:p>
    <w:p w14:paraId="5E165E76" w14:textId="477EFCAF" w:rsidR="00BF0E85" w:rsidRDefault="00EC5D20" w:rsidP="00EC5D20">
      <w:pPr>
        <w:pStyle w:val="Heading3"/>
      </w:pPr>
      <w:r>
        <w:t xml:space="preserve">Personal skills and qualities </w:t>
      </w:r>
    </w:p>
    <w:p w14:paraId="06003CBF" w14:textId="77777777" w:rsidR="00B1435B" w:rsidRPr="009F6C77" w:rsidRDefault="00B1435B" w:rsidP="00B1435B">
      <w:pPr>
        <w:pStyle w:val="Body"/>
        <w:rPr>
          <w:szCs w:val="21"/>
        </w:rPr>
      </w:pPr>
      <w:r w:rsidRPr="009F6C77">
        <w:rPr>
          <w:szCs w:val="21"/>
        </w:rPr>
        <w:t xml:space="preserve">We are seeking a </w:t>
      </w:r>
      <w:sdt>
        <w:sdtPr>
          <w:rPr>
            <w:szCs w:val="21"/>
          </w:rPr>
          <w:alias w:val="Choose role title"/>
          <w:tag w:val="Choose role title"/>
          <w:id w:val="1376816645"/>
          <w:placeholder>
            <w:docPart w:val="B25E478CAC984C3382E1E102062E3E4F"/>
          </w:placeholder>
          <w:showingPlcHdr/>
          <w15:color w:val="3366FF"/>
          <w:dropDownList>
            <w:listItem w:displayText="Medical " w:value="Medical "/>
            <w:listItem w:displayText="Deputy Medical" w:value="Deputy Medical"/>
          </w:dropDownList>
        </w:sdtPr>
        <w:sdtContent>
          <w:r w:rsidRPr="009F6C77">
            <w:rPr>
              <w:color w:val="A6A6A6" w:themeColor="background1" w:themeShade="A6"/>
              <w:szCs w:val="21"/>
            </w:rPr>
            <w:t>Choose an item.</w:t>
          </w:r>
        </w:sdtContent>
      </w:sdt>
      <w:r w:rsidRPr="009F6C77">
        <w:rPr>
          <w:szCs w:val="21"/>
        </w:rPr>
        <w:t xml:space="preserve"> Director who can demonstrate the following personal skills and qualities:</w:t>
      </w:r>
    </w:p>
    <w:p w14:paraId="52271A24" w14:textId="77777777" w:rsidR="00B1435B" w:rsidRPr="009F6C77" w:rsidRDefault="00B1435B">
      <w:pPr>
        <w:pStyle w:val="Body"/>
        <w:numPr>
          <w:ilvl w:val="0"/>
          <w:numId w:val="11"/>
        </w:numPr>
        <w:rPr>
          <w:b/>
          <w:szCs w:val="21"/>
        </w:rPr>
      </w:pPr>
      <w:r w:rsidRPr="009F6C77">
        <w:rPr>
          <w:szCs w:val="21"/>
        </w:rPr>
        <w:t xml:space="preserve">Personal and professional integrity </w:t>
      </w:r>
      <w:proofErr w:type="gramStart"/>
      <w:r w:rsidRPr="009F6C77">
        <w:rPr>
          <w:szCs w:val="21"/>
        </w:rPr>
        <w:t>at all times</w:t>
      </w:r>
      <w:proofErr w:type="gramEnd"/>
      <w:r w:rsidRPr="009F6C77">
        <w:rPr>
          <w:szCs w:val="21"/>
        </w:rPr>
        <w:t>.</w:t>
      </w:r>
    </w:p>
    <w:p w14:paraId="4122BE1B" w14:textId="77777777" w:rsidR="00B1435B" w:rsidRPr="009F6C77" w:rsidRDefault="00B1435B">
      <w:pPr>
        <w:pStyle w:val="Body"/>
        <w:numPr>
          <w:ilvl w:val="0"/>
          <w:numId w:val="11"/>
        </w:numPr>
        <w:rPr>
          <w:b/>
          <w:szCs w:val="21"/>
        </w:rPr>
      </w:pPr>
      <w:r w:rsidRPr="009F6C77">
        <w:rPr>
          <w:szCs w:val="21"/>
        </w:rPr>
        <w:t>Empathy towards consumers and carers and commitment to improving clinical care.</w:t>
      </w:r>
    </w:p>
    <w:p w14:paraId="6CE3E247" w14:textId="77777777" w:rsidR="00B1435B" w:rsidRPr="009F6C77" w:rsidRDefault="00B1435B">
      <w:pPr>
        <w:pStyle w:val="Body"/>
        <w:numPr>
          <w:ilvl w:val="0"/>
          <w:numId w:val="11"/>
        </w:numPr>
        <w:rPr>
          <w:b/>
          <w:szCs w:val="21"/>
        </w:rPr>
      </w:pPr>
      <w:r w:rsidRPr="009F6C77">
        <w:rPr>
          <w:szCs w:val="21"/>
        </w:rPr>
        <w:t>A record of engaging and working with consumers and carers as partners, while building health literacy.</w:t>
      </w:r>
    </w:p>
    <w:p w14:paraId="7D6CC124" w14:textId="77777777" w:rsidR="00B1435B" w:rsidRPr="009F6C77" w:rsidRDefault="00B1435B">
      <w:pPr>
        <w:pStyle w:val="Body"/>
        <w:numPr>
          <w:ilvl w:val="0"/>
          <w:numId w:val="11"/>
        </w:numPr>
        <w:rPr>
          <w:b/>
          <w:szCs w:val="21"/>
        </w:rPr>
      </w:pPr>
      <w:r w:rsidRPr="009F6C77">
        <w:rPr>
          <w:szCs w:val="21"/>
        </w:rPr>
        <w:t>Can explain and communicate key clinical, quality and safety concepts to board directors.</w:t>
      </w:r>
    </w:p>
    <w:p w14:paraId="503A6BF3" w14:textId="77777777" w:rsidR="00B1435B" w:rsidRPr="009F6C77" w:rsidRDefault="00B1435B">
      <w:pPr>
        <w:pStyle w:val="Body"/>
        <w:numPr>
          <w:ilvl w:val="0"/>
          <w:numId w:val="11"/>
        </w:numPr>
        <w:rPr>
          <w:b/>
          <w:szCs w:val="21"/>
        </w:rPr>
      </w:pPr>
      <w:r w:rsidRPr="009F6C77">
        <w:rPr>
          <w:szCs w:val="21"/>
        </w:rPr>
        <w:t>Resilience and effective leadership with strategic thinking, problem analysis and negotiation skills.</w:t>
      </w:r>
    </w:p>
    <w:p w14:paraId="6C4C3C71" w14:textId="77777777" w:rsidR="00B1435B" w:rsidRPr="009F6C77" w:rsidRDefault="00B1435B">
      <w:pPr>
        <w:pStyle w:val="Body"/>
        <w:numPr>
          <w:ilvl w:val="0"/>
          <w:numId w:val="11"/>
        </w:numPr>
        <w:rPr>
          <w:b/>
          <w:szCs w:val="21"/>
        </w:rPr>
      </w:pPr>
      <w:r w:rsidRPr="009F6C77">
        <w:rPr>
          <w:szCs w:val="21"/>
        </w:rPr>
        <w:t>Can influence, educate and advise board directors and the chief executive officer on medical and clinical governance matters.</w:t>
      </w:r>
    </w:p>
    <w:p w14:paraId="43B79BDC" w14:textId="77777777" w:rsidR="00B1435B" w:rsidRPr="009F6C77" w:rsidRDefault="00B1435B">
      <w:pPr>
        <w:pStyle w:val="Body"/>
        <w:numPr>
          <w:ilvl w:val="0"/>
          <w:numId w:val="11"/>
        </w:numPr>
        <w:rPr>
          <w:b/>
          <w:szCs w:val="21"/>
        </w:rPr>
      </w:pPr>
      <w:r w:rsidRPr="009F6C77">
        <w:rPr>
          <w:szCs w:val="21"/>
        </w:rPr>
        <w:t>Translating knowledge, innovation, policy, regulation and analysis of quality and safety data into practical actions to improve the quality and safety of healthcare and health outcomes for patients.</w:t>
      </w:r>
    </w:p>
    <w:p w14:paraId="75E31478" w14:textId="77777777" w:rsidR="00B1435B" w:rsidRPr="009F6C77" w:rsidRDefault="00B1435B">
      <w:pPr>
        <w:pStyle w:val="Body"/>
        <w:numPr>
          <w:ilvl w:val="0"/>
          <w:numId w:val="11"/>
        </w:numPr>
        <w:rPr>
          <w:b/>
          <w:szCs w:val="21"/>
        </w:rPr>
      </w:pPr>
      <w:r w:rsidRPr="009F6C77">
        <w:rPr>
          <w:szCs w:val="21"/>
        </w:rPr>
        <w:t>Ability to support and connect innovation and improvement activity and strategies across the health service(s) and partnerships with consumers and carers, clinicians and other executives.</w:t>
      </w:r>
    </w:p>
    <w:p w14:paraId="23953FB9" w14:textId="77777777" w:rsidR="00B1435B" w:rsidRPr="009F6C77" w:rsidRDefault="00B1435B">
      <w:pPr>
        <w:pStyle w:val="Body"/>
        <w:numPr>
          <w:ilvl w:val="0"/>
          <w:numId w:val="11"/>
        </w:numPr>
        <w:rPr>
          <w:b/>
          <w:szCs w:val="21"/>
        </w:rPr>
      </w:pPr>
      <w:r w:rsidRPr="009F6C77">
        <w:rPr>
          <w:szCs w:val="21"/>
        </w:rPr>
        <w:t xml:space="preserve">Strong interpersonal, negotiating and influencing skills with the ability to shape development across the state, region </w:t>
      </w:r>
      <w:r w:rsidRPr="009F6C77">
        <w:rPr>
          <w:rFonts w:eastAsia="Calibri" w:cs="Arial"/>
          <w:i/>
          <w:color w:val="0066FF"/>
          <w:szCs w:val="21"/>
        </w:rPr>
        <w:t>and/or</w:t>
      </w:r>
      <w:r w:rsidRPr="009F6C77">
        <w:rPr>
          <w:color w:val="548DD4" w:themeColor="text2" w:themeTint="99"/>
          <w:szCs w:val="21"/>
        </w:rPr>
        <w:t xml:space="preserve"> </w:t>
      </w:r>
      <w:r w:rsidRPr="009F6C77">
        <w:rPr>
          <w:szCs w:val="21"/>
        </w:rPr>
        <w:t>local area health partnerships.</w:t>
      </w:r>
    </w:p>
    <w:p w14:paraId="2FBA6710" w14:textId="77777777" w:rsidR="00B1435B" w:rsidRPr="009F6C77" w:rsidRDefault="00B1435B">
      <w:pPr>
        <w:pStyle w:val="Body"/>
        <w:numPr>
          <w:ilvl w:val="0"/>
          <w:numId w:val="11"/>
        </w:numPr>
        <w:rPr>
          <w:b/>
          <w:szCs w:val="21"/>
        </w:rPr>
      </w:pPr>
      <w:r w:rsidRPr="009F6C77">
        <w:rPr>
          <w:szCs w:val="21"/>
        </w:rPr>
        <w:t>Commitment to managing self, personal and professional development and reflection.</w:t>
      </w:r>
    </w:p>
    <w:p w14:paraId="1D1095E6" w14:textId="77777777" w:rsidR="00B1435B" w:rsidRPr="009F6C77" w:rsidRDefault="00B1435B">
      <w:pPr>
        <w:pStyle w:val="Body"/>
        <w:numPr>
          <w:ilvl w:val="0"/>
          <w:numId w:val="11"/>
        </w:numPr>
        <w:rPr>
          <w:b/>
          <w:szCs w:val="21"/>
        </w:rPr>
      </w:pPr>
      <w:r w:rsidRPr="009F6C77">
        <w:rPr>
          <w:szCs w:val="21"/>
        </w:rPr>
        <w:t>Supportive and approachable, while engaging with medical staff at all levels.</w:t>
      </w:r>
    </w:p>
    <w:p w14:paraId="20535E2A" w14:textId="77777777" w:rsidR="00B1435B" w:rsidRPr="009F6C77" w:rsidRDefault="00B1435B">
      <w:pPr>
        <w:pStyle w:val="Body"/>
        <w:numPr>
          <w:ilvl w:val="0"/>
          <w:numId w:val="11"/>
        </w:numPr>
        <w:rPr>
          <w:b/>
          <w:szCs w:val="21"/>
        </w:rPr>
      </w:pPr>
      <w:r w:rsidRPr="009F6C77">
        <w:rPr>
          <w:szCs w:val="21"/>
        </w:rPr>
        <w:t>Inspiring confidence and encouraging potential, while adopting a performance-management approach as required.</w:t>
      </w:r>
    </w:p>
    <w:p w14:paraId="39504148" w14:textId="77777777" w:rsidR="00B1435B" w:rsidRPr="009F6C77" w:rsidRDefault="00B1435B">
      <w:pPr>
        <w:pStyle w:val="Body"/>
        <w:numPr>
          <w:ilvl w:val="0"/>
          <w:numId w:val="11"/>
        </w:numPr>
        <w:rPr>
          <w:b/>
          <w:szCs w:val="21"/>
        </w:rPr>
      </w:pPr>
      <w:r w:rsidRPr="009F6C77">
        <w:rPr>
          <w:szCs w:val="21"/>
        </w:rPr>
        <w:t>Role models professional standards of behaviour.</w:t>
      </w:r>
    </w:p>
    <w:p w14:paraId="2C0E751D" w14:textId="77777777" w:rsidR="00EC5D20" w:rsidRPr="00EC5D20" w:rsidRDefault="00EC5D20" w:rsidP="00EC5D20">
      <w:pPr>
        <w:pStyle w:val="Body"/>
      </w:pPr>
    </w:p>
    <w:p w14:paraId="0E6D9F5E" w14:textId="0A8B2F90" w:rsidR="0005530B" w:rsidRDefault="0031112E" w:rsidP="0031112E">
      <w:pPr>
        <w:pStyle w:val="Heading3"/>
      </w:pPr>
      <w:r>
        <w:t xml:space="preserve">Qualifications, experience and continuing professional development </w:t>
      </w:r>
    </w:p>
    <w:p w14:paraId="7094CDF3" w14:textId="0D99E0DB" w:rsidR="00091C89" w:rsidRPr="009F6C77" w:rsidRDefault="00091C89" w:rsidP="00091C89">
      <w:pPr>
        <w:pStyle w:val="Body"/>
        <w:rPr>
          <w:rFonts w:eastAsia="Calibri" w:cs="Arial"/>
          <w:i/>
          <w:color w:val="0066FF"/>
          <w:szCs w:val="21"/>
        </w:rPr>
      </w:pPr>
      <w:r w:rsidRPr="009F6C77">
        <w:rPr>
          <w:szCs w:val="21"/>
        </w:rPr>
        <w:t xml:space="preserve">The </w:t>
      </w:r>
      <w:sdt>
        <w:sdtPr>
          <w:rPr>
            <w:szCs w:val="21"/>
          </w:rPr>
          <w:alias w:val="Choose role title"/>
          <w:tag w:val="Choose role title"/>
          <w:id w:val="1573698357"/>
          <w:placeholder>
            <w:docPart w:val="D3FC88E62471481B9010D12F3E5F3561"/>
          </w:placeholder>
          <w:showingPlcHdr/>
          <w15:color w:val="3366FF"/>
          <w:dropDownList>
            <w:listItem w:displayText="Medical " w:value="Medical "/>
            <w:listItem w:displayText="Deputy Medical" w:value="Deputy Medical"/>
          </w:dropDownList>
        </w:sdtPr>
        <w:sdtContent>
          <w:r w:rsidRPr="009F6C77">
            <w:rPr>
              <w:color w:val="A6A6A6" w:themeColor="background1" w:themeShade="A6"/>
              <w:szCs w:val="21"/>
            </w:rPr>
            <w:t>Choose an item.</w:t>
          </w:r>
        </w:sdtContent>
      </w:sdt>
      <w:r w:rsidRPr="009F6C77">
        <w:rPr>
          <w:szCs w:val="21"/>
        </w:rPr>
        <w:t xml:space="preserve"> Director prerequisite post graduate qualification </w:t>
      </w:r>
      <w:sdt>
        <w:sdtPr>
          <w:rPr>
            <w:szCs w:val="21"/>
          </w:rPr>
          <w:alias w:val="Insert or delete option box as applicable to your health service"/>
          <w:tag w:val="Insert or delete option as applicable to your health service"/>
          <w:id w:val="-1370758851"/>
          <w:placeholder>
            <w:docPart w:val="40AD51F6B5B241F986D7EBBB7D593450"/>
          </w:placeholder>
          <w:showingPlcHdr/>
          <w15:color w:val="3366FF"/>
          <w:dropDownList>
            <w:listItem w:displayText="or post graduate qualification enrolled in" w:value="or post graduate qualification enrolled in"/>
          </w:dropDownList>
        </w:sdtPr>
        <w:sdtContent>
          <w:r w:rsidRPr="009F6C77">
            <w:rPr>
              <w:color w:val="A6A6A6" w:themeColor="background1" w:themeShade="A6"/>
              <w:szCs w:val="21"/>
            </w:rPr>
            <w:t>Choose an item.</w:t>
          </w:r>
        </w:sdtContent>
      </w:sdt>
      <w:r w:rsidRPr="009F6C77">
        <w:rPr>
          <w:szCs w:val="21"/>
        </w:rPr>
        <w:t xml:space="preserve"> at our health service</w:t>
      </w:r>
      <w:r w:rsidRPr="009F6C77">
        <w:rPr>
          <w:color w:val="548DD4" w:themeColor="text2" w:themeTint="99"/>
          <w:szCs w:val="21"/>
        </w:rPr>
        <w:t xml:space="preserve">(s) </w:t>
      </w:r>
      <w:r w:rsidRPr="009F6C77">
        <w:rPr>
          <w:szCs w:val="21"/>
        </w:rPr>
        <w:t xml:space="preserve">is/are: </w:t>
      </w:r>
      <w:sdt>
        <w:sdtPr>
          <w:rPr>
            <w:szCs w:val="21"/>
          </w:rPr>
          <w:alias w:val="Insert your preferred post graduate qualification:"/>
          <w:tag w:val="Insert your preferred post graduate qualification:"/>
          <w:id w:val="-514855292"/>
          <w:placeholder>
            <w:docPart w:val="40AD51F6B5B241F986D7EBBB7D593450"/>
          </w:placeholder>
          <w:showingPlcHdr/>
          <w15:color w:val="3366FF"/>
          <w:dropDownList>
            <w:listItem w:displayText="Fellowship of the Royal Australasian College of Medical Administrators" w:value="Fellowship of the Royal Australasian College of Medical Administrators"/>
            <w:listItem w:displayText="Fellowship of the Australasian College of Health Service Management" w:value="Fellowship of the Australasian College of Health Service Management"/>
            <w:listItem w:displayText="Associate Fellowship of the Royal Australasian College of Medical Administrators" w:value="Associate Fellowship of the Royal Australasian College of Medical Administrators"/>
            <w:listItem w:displayText="Master of Public Health" w:value="Master of Public Health"/>
            <w:listItem w:displayText="Master of Business Administration" w:value="Master of Business Administration"/>
          </w:dropDownList>
        </w:sdtPr>
        <w:sdtContent>
          <w:r w:rsidRPr="009F6C77">
            <w:rPr>
              <w:color w:val="A6A6A6" w:themeColor="background1" w:themeShade="A6"/>
              <w:szCs w:val="21"/>
            </w:rPr>
            <w:t>Choose an item.</w:t>
          </w:r>
        </w:sdtContent>
      </w:sdt>
      <w:r w:rsidRPr="009F6C77">
        <w:rPr>
          <w:szCs w:val="21"/>
        </w:rPr>
        <w:t xml:space="preserve"> and/or </w:t>
      </w:r>
      <w:sdt>
        <w:sdtPr>
          <w:rPr>
            <w:szCs w:val="21"/>
          </w:rPr>
          <w:alias w:val="Insert your preferred post graduate qualification:"/>
          <w:tag w:val="Insert your preferred post graduate qualification:"/>
          <w:id w:val="2139450120"/>
          <w:placeholder>
            <w:docPart w:val="15E114A3FD2742F5B4B7E2D3380AA627"/>
          </w:placeholder>
          <w:showingPlcHdr/>
          <w15:color w:val="3366FF"/>
          <w:dropDownList>
            <w:listItem w:displayText="Fellowship of the Royal Australasian College of Medical Administrators" w:value="Fellowship of the Royal Australasian College of Medical Administrators"/>
            <w:listItem w:displayText="Fellowship of the Australasian College of Health Service Management" w:value="Fellowship of the Australasian College of Health Service Management"/>
            <w:listItem w:displayText="Associate Fellowship of the Royal Australasian College of Medical Administrators" w:value="Associate Fellowship of the Royal Australasian College of Medical Administrators"/>
            <w:listItem w:displayText="Master of Public Health" w:value="Master of Public Health"/>
            <w:listItem w:displayText="Master of Business Administration" w:value="Master of Business Administration"/>
          </w:dropDownList>
        </w:sdtPr>
        <w:sdtContent>
          <w:r w:rsidRPr="009F6C77">
            <w:rPr>
              <w:color w:val="A6A6A6" w:themeColor="background1" w:themeShade="A6"/>
              <w:szCs w:val="21"/>
            </w:rPr>
            <w:t>Choose an item.</w:t>
          </w:r>
        </w:sdtContent>
      </w:sdt>
      <w:r w:rsidRPr="009F6C77">
        <w:rPr>
          <w:szCs w:val="21"/>
        </w:rPr>
        <w:t xml:space="preserve"> and/or </w:t>
      </w:r>
      <w:sdt>
        <w:sdtPr>
          <w:rPr>
            <w:szCs w:val="21"/>
          </w:rPr>
          <w:alias w:val="Insert your preferred post graduate qualification:"/>
          <w:tag w:val="Insert your preferred post graduate qualification:"/>
          <w:id w:val="90134858"/>
          <w:placeholder>
            <w:docPart w:val="B29620333FD14899AAF5CD0E37022EB6"/>
          </w:placeholder>
          <w:showingPlcHdr/>
          <w15:color w:val="3366FF"/>
          <w:dropDownList>
            <w:listItem w:displayText="Fellowship of the Royal Australasian College of Medical Administrators" w:value="Fellowship of the Royal Australasian College of Medical Administrators"/>
            <w:listItem w:displayText="Fellowship of the Australasian College of Health Service Management" w:value="Fellowship of the Australasian College of Health Service Management"/>
            <w:listItem w:displayText="Associate Fellowship of the Royal Australasian College of Medical Administrators" w:value="Associate Fellowship of the Royal Australasian College of Medical Administrators"/>
            <w:listItem w:displayText="Master of Public Health" w:value="Master of Public Health"/>
            <w:listItem w:displayText="Master of Business Administration" w:value="Master of Business Administration"/>
          </w:dropDownList>
        </w:sdtPr>
        <w:sdtContent>
          <w:r w:rsidRPr="009F6C77">
            <w:rPr>
              <w:color w:val="A6A6A6" w:themeColor="background1" w:themeShade="A6"/>
              <w:szCs w:val="21"/>
            </w:rPr>
            <w:t>Choose an item.</w:t>
          </w:r>
        </w:sdtContent>
      </w:sdt>
      <w:r w:rsidRPr="009F6C77">
        <w:rPr>
          <w:szCs w:val="21"/>
        </w:rPr>
        <w:t xml:space="preserve"> and/or </w:t>
      </w:r>
      <w:sdt>
        <w:sdtPr>
          <w:rPr>
            <w:szCs w:val="21"/>
          </w:rPr>
          <w:alias w:val="Insert your preferred post graduate qualification:"/>
          <w:tag w:val="Insert your preferred post graduate qualification:"/>
          <w:id w:val="412519843"/>
          <w:placeholder>
            <w:docPart w:val="CF7F71F8B3494D0C9C5BB5E6E2117EAD"/>
          </w:placeholder>
          <w:showingPlcHdr/>
          <w15:color w:val="3366FF"/>
          <w:dropDownList>
            <w:listItem w:displayText="Fellowship of the Royal Australasian College of Medical Administrators" w:value="Fellowship of the Royal Australasian College of Medical Administrators"/>
            <w:listItem w:displayText="Fellowship of the Australasian College of Health Service Management" w:value="Fellowship of the Australasian College of Health Service Management"/>
            <w:listItem w:displayText="Associate Fellowship of the Royal Australasian College of Medical Administrators" w:value="Associate Fellowship of the Royal Australasian College of Medical Administrators"/>
            <w:listItem w:displayText="Master of Public Health" w:value="Master of Public Health"/>
            <w:listItem w:displayText="Master of Business Administration" w:value="Master of Business Administration"/>
          </w:dropDownList>
        </w:sdtPr>
        <w:sdtContent>
          <w:r w:rsidRPr="009F6C77">
            <w:rPr>
              <w:color w:val="A6A6A6" w:themeColor="background1" w:themeShade="A6"/>
              <w:szCs w:val="21"/>
            </w:rPr>
            <w:t>Choose an item.</w:t>
          </w:r>
        </w:sdtContent>
      </w:sdt>
      <w:r w:rsidRPr="009F6C77">
        <w:rPr>
          <w:szCs w:val="21"/>
        </w:rPr>
        <w:t xml:space="preserve"> and/or </w:t>
      </w:r>
      <w:sdt>
        <w:sdtPr>
          <w:rPr>
            <w:szCs w:val="21"/>
          </w:rPr>
          <w:alias w:val="Insert your preferred post graduate qualification:"/>
          <w:tag w:val="Insert your preferred post graduate qualification:"/>
          <w:id w:val="-1939978849"/>
          <w:placeholder>
            <w:docPart w:val="38B0F96887714C5195DECB7946F24C39"/>
          </w:placeholder>
          <w:showingPlcHdr/>
          <w15:color w:val="3366FF"/>
          <w:dropDownList>
            <w:listItem w:displayText="Fellowship of the Royal Australasian College of Medical Administrators" w:value="Fellowship of the Royal Australasian College of Medical Administrators"/>
            <w:listItem w:displayText="Fellowship of the Australasian College of Health Service Management" w:value="Fellowship of the Australasian College of Health Service Management"/>
            <w:listItem w:displayText="Associate Fellowship of the Royal Australasian College of Medical Administrators" w:value="Associate Fellowship of the Royal Australasian College of Medical Administrators"/>
            <w:listItem w:displayText="Master of Public Health" w:value="Master of Public Health"/>
            <w:listItem w:displayText="Master of Business Administration" w:value="Master of Business Administration"/>
          </w:dropDownList>
        </w:sdtPr>
        <w:sdtContent>
          <w:r w:rsidRPr="009F6C77">
            <w:rPr>
              <w:color w:val="A6A6A6" w:themeColor="background1" w:themeShade="A6"/>
              <w:szCs w:val="21"/>
            </w:rPr>
            <w:t>Choose an item.</w:t>
          </w:r>
        </w:sdtContent>
      </w:sdt>
      <w:r w:rsidRPr="009F6C77">
        <w:rPr>
          <w:szCs w:val="21"/>
        </w:rPr>
        <w:t xml:space="preserve">. </w:t>
      </w:r>
      <w:r w:rsidRPr="009F6C77">
        <w:rPr>
          <w:rFonts w:eastAsia="Calibri" w:cs="Arial"/>
          <w:i/>
          <w:color w:val="0066FF"/>
          <w:szCs w:val="21"/>
        </w:rPr>
        <w:t>Add or delete the combination of qualifications your health service prefers.</w:t>
      </w:r>
    </w:p>
    <w:p w14:paraId="17ADE50E" w14:textId="77777777" w:rsidR="00091C89" w:rsidRPr="009F6C77" w:rsidRDefault="00091C89" w:rsidP="00091C89">
      <w:pPr>
        <w:pStyle w:val="Body"/>
        <w:rPr>
          <w:rFonts w:eastAsia="Calibri" w:cs="Arial"/>
          <w:i/>
          <w:color w:val="0066FF"/>
          <w:szCs w:val="21"/>
        </w:rPr>
      </w:pPr>
      <w:r w:rsidRPr="009F6C77">
        <w:rPr>
          <w:rFonts w:eastAsia="Calibri" w:cs="Arial"/>
          <w:i/>
          <w:color w:val="0066FF"/>
          <w:szCs w:val="21"/>
        </w:rPr>
        <w:t>Delete one of the following paragraphs, whichever is not applicable to your position:</w:t>
      </w:r>
    </w:p>
    <w:p w14:paraId="053914A5" w14:textId="77777777" w:rsidR="00091C89" w:rsidRPr="009F6C77" w:rsidRDefault="00091C89" w:rsidP="00091C89">
      <w:pPr>
        <w:pStyle w:val="Body"/>
        <w:rPr>
          <w:szCs w:val="21"/>
        </w:rPr>
      </w:pPr>
      <w:r w:rsidRPr="009F6C77">
        <w:rPr>
          <w:szCs w:val="21"/>
        </w:rPr>
        <w:lastRenderedPageBreak/>
        <w:t>If you are applying for the Medical Director role and are enrolled or will be enrolling in the post graduate qualification our health service</w:t>
      </w:r>
      <w:r w:rsidRPr="009F6C77">
        <w:rPr>
          <w:rFonts w:eastAsia="Calibri" w:cs="Arial"/>
          <w:i/>
          <w:color w:val="0066FF"/>
          <w:szCs w:val="21"/>
        </w:rPr>
        <w:t>(s)</w:t>
      </w:r>
      <w:r w:rsidRPr="009F6C77">
        <w:rPr>
          <w:color w:val="0070C0"/>
          <w:szCs w:val="21"/>
        </w:rPr>
        <w:t xml:space="preserve"> </w:t>
      </w:r>
      <w:r w:rsidRPr="009F6C77">
        <w:rPr>
          <w:szCs w:val="21"/>
        </w:rPr>
        <w:t>require</w:t>
      </w:r>
      <w:r w:rsidRPr="009F6C77">
        <w:rPr>
          <w:rFonts w:eastAsia="Calibri" w:cs="Arial"/>
          <w:i/>
          <w:color w:val="0066FF"/>
          <w:szCs w:val="21"/>
        </w:rPr>
        <w:t>(s)</w:t>
      </w:r>
      <w:r w:rsidRPr="009F6C77">
        <w:rPr>
          <w:szCs w:val="21"/>
        </w:rPr>
        <w:t>, a suitably qualified supervisor must be in place or appointed upon commencement of the role.</w:t>
      </w:r>
    </w:p>
    <w:p w14:paraId="79D9A726" w14:textId="77777777" w:rsidR="00091C89" w:rsidRPr="009F6C77" w:rsidRDefault="00091C89" w:rsidP="00091C89">
      <w:pPr>
        <w:pStyle w:val="Body"/>
        <w:rPr>
          <w:rFonts w:eastAsia="Calibri" w:cs="Arial"/>
          <w:i/>
          <w:color w:val="0066FF"/>
          <w:szCs w:val="21"/>
        </w:rPr>
      </w:pPr>
      <w:r w:rsidRPr="009F6C77">
        <w:rPr>
          <w:rFonts w:eastAsia="Calibri" w:cs="Arial"/>
          <w:i/>
          <w:color w:val="0066FF"/>
          <w:szCs w:val="21"/>
        </w:rPr>
        <w:t>OR</w:t>
      </w:r>
    </w:p>
    <w:p w14:paraId="2DEE5943" w14:textId="77777777" w:rsidR="00091C89" w:rsidRPr="009F6C77" w:rsidRDefault="00091C89" w:rsidP="00091C89">
      <w:pPr>
        <w:pStyle w:val="Body"/>
        <w:rPr>
          <w:szCs w:val="21"/>
        </w:rPr>
      </w:pPr>
      <w:r w:rsidRPr="009F6C77">
        <w:rPr>
          <w:szCs w:val="21"/>
        </w:rPr>
        <w:t xml:space="preserve">This Deputy Medical Director role will be professionally supervised by </w:t>
      </w:r>
      <w:sdt>
        <w:sdtPr>
          <w:rPr>
            <w:szCs w:val="21"/>
          </w:rPr>
          <w:alias w:val="Write the name of the health service providing the professional supervisor."/>
          <w:tag w:val="Write the name of your health service here."/>
          <w:id w:val="-652980545"/>
          <w:placeholder>
            <w:docPart w:val="3C77FD24E5DF4AE2B49DA070943B9BD1"/>
          </w:placeholder>
          <w:showingPlcHdr/>
          <w15:color w:val="3366FF"/>
        </w:sdtPr>
        <w:sdtContent>
          <w:r w:rsidRPr="009F6C77">
            <w:rPr>
              <w:color w:val="A6A6A6" w:themeColor="background1" w:themeShade="A6"/>
              <w:szCs w:val="21"/>
            </w:rPr>
            <w:t>Click or tap here to enter text.</w:t>
          </w:r>
        </w:sdtContent>
      </w:sdt>
      <w:r w:rsidRPr="009F6C77">
        <w:rPr>
          <w:szCs w:val="21"/>
        </w:rPr>
        <w:t xml:space="preserve"> </w:t>
      </w:r>
      <w:r w:rsidRPr="009F6C77">
        <w:rPr>
          <w:color w:val="548DD4" w:themeColor="text2" w:themeTint="99"/>
          <w:szCs w:val="21"/>
        </w:rPr>
        <w:t xml:space="preserve">’s(s’) </w:t>
      </w:r>
      <w:r w:rsidRPr="009F6C77">
        <w:rPr>
          <w:szCs w:val="21"/>
        </w:rPr>
        <w:t xml:space="preserve">Medical Director. </w:t>
      </w:r>
      <w:r w:rsidRPr="009F6C77">
        <w:rPr>
          <w:rFonts w:eastAsia="Calibri" w:cs="Arial"/>
          <w:i/>
          <w:color w:val="0066FF"/>
          <w:szCs w:val="21"/>
        </w:rPr>
        <w:t>This should be a professionally appropriate Regional or Sub-regional Medical Director participating in the Deputy – Shared or Joint appointment engagement model.</w:t>
      </w:r>
    </w:p>
    <w:p w14:paraId="2BE32DF1" w14:textId="77777777" w:rsidR="00091C89" w:rsidRPr="009F6C77" w:rsidRDefault="00091C89" w:rsidP="00091C89">
      <w:pPr>
        <w:pStyle w:val="Body"/>
        <w:rPr>
          <w:szCs w:val="21"/>
        </w:rPr>
      </w:pPr>
      <w:r w:rsidRPr="009F6C77">
        <w:rPr>
          <w:szCs w:val="21"/>
        </w:rPr>
        <w:t xml:space="preserve">The </w:t>
      </w:r>
      <w:sdt>
        <w:sdtPr>
          <w:rPr>
            <w:szCs w:val="21"/>
          </w:rPr>
          <w:alias w:val="Choose role title"/>
          <w:tag w:val="Choose role title"/>
          <w:id w:val="-498656547"/>
          <w:placeholder>
            <w:docPart w:val="55FE6A828696428F95B8FB39BD8260DB"/>
          </w:placeholder>
          <w:showingPlcHdr/>
          <w15:color w:val="3366FF"/>
          <w:dropDownList>
            <w:listItem w:displayText="Medical " w:value="Medical "/>
            <w:listItem w:displayText="Deputy Medical" w:value="Deputy Medical"/>
          </w:dropDownList>
        </w:sdtPr>
        <w:sdtContent>
          <w:r w:rsidRPr="009F6C77">
            <w:rPr>
              <w:color w:val="A6A6A6" w:themeColor="background1" w:themeShade="A6"/>
              <w:szCs w:val="21"/>
            </w:rPr>
            <w:t>Choose an item.</w:t>
          </w:r>
        </w:sdtContent>
      </w:sdt>
      <w:r w:rsidRPr="009F6C77">
        <w:rPr>
          <w:szCs w:val="21"/>
        </w:rPr>
        <w:t xml:space="preserve"> Director role requires a minimum of three (3) years medical clinical experience, preferably inclusive of medical leadership responsibilities. Experience gained at a rural and/or regional health service and completion of the Australian Institute of Company Directors’ </w:t>
      </w:r>
      <w:r w:rsidRPr="009F6C77">
        <w:rPr>
          <w:i/>
          <w:szCs w:val="21"/>
        </w:rPr>
        <w:t>Company Directors Course</w:t>
      </w:r>
      <w:r w:rsidRPr="009F6C77">
        <w:rPr>
          <w:szCs w:val="21"/>
        </w:rPr>
        <w:t xml:space="preserve"> would both be advantageous to the role.</w:t>
      </w:r>
    </w:p>
    <w:p w14:paraId="4313D844" w14:textId="77777777" w:rsidR="00687612" w:rsidRPr="009F6C77" w:rsidRDefault="00687612" w:rsidP="00687612">
      <w:pPr>
        <w:spacing w:line="270" w:lineRule="atLeast"/>
        <w:rPr>
          <w:rFonts w:eastAsia="Calibri" w:cs="Arial"/>
          <w:color w:val="000000"/>
          <w:szCs w:val="21"/>
        </w:rPr>
      </w:pPr>
      <w:r w:rsidRPr="009F6C77">
        <w:rPr>
          <w:rFonts w:eastAsia="Calibri" w:cs="Arial"/>
          <w:color w:val="000000"/>
          <w:szCs w:val="21"/>
        </w:rPr>
        <w:t xml:space="preserve">You must be able to demonstrate your commitment to continuing professional development (CPD) relevant to your qualification(s) as a registered medical practitioner, including as a </w:t>
      </w:r>
      <w:r w:rsidRPr="009F6C77">
        <w:rPr>
          <w:rFonts w:eastAsia="Calibri" w:cs="Arial"/>
          <w:i/>
          <w:color w:val="000000"/>
          <w:szCs w:val="21"/>
        </w:rPr>
        <w:t>medical administrator</w:t>
      </w:r>
      <w:r w:rsidRPr="009F6C77">
        <w:rPr>
          <w:rFonts w:eastAsia="Calibri" w:cs="Arial"/>
          <w:color w:val="000000"/>
          <w:szCs w:val="21"/>
        </w:rPr>
        <w:t xml:space="preserve">, to undertake the role of the </w:t>
      </w:r>
      <w:sdt>
        <w:sdtPr>
          <w:rPr>
            <w:rFonts w:eastAsia="Calibri" w:cs="Arial"/>
            <w:szCs w:val="21"/>
          </w:rPr>
          <w:alias w:val="Choose role title"/>
          <w:tag w:val="Choose role title"/>
          <w:id w:val="-1831591015"/>
          <w:placeholder>
            <w:docPart w:val="5D55085F41C049CEBA3BFC1CD65688EE"/>
          </w:placeholder>
          <w:showingPlcHdr/>
          <w15:color w:val="3366FF"/>
          <w:dropDownList>
            <w:listItem w:displayText="Medical " w:value="Medical "/>
            <w:listItem w:displayText="Deputy Medical" w:value="Deputy Medical"/>
          </w:dropDownList>
        </w:sdtPr>
        <w:sdtContent>
          <w:r w:rsidRPr="009F6C77">
            <w:rPr>
              <w:rFonts w:ascii="Calibri" w:eastAsia="Calibri" w:hAnsi="Calibri"/>
              <w:color w:val="808080"/>
              <w:szCs w:val="21"/>
            </w:rPr>
            <w:t>Choose an item.</w:t>
          </w:r>
        </w:sdtContent>
      </w:sdt>
      <w:r w:rsidRPr="009F6C77">
        <w:rPr>
          <w:rFonts w:eastAsia="Calibri" w:cs="Arial"/>
          <w:color w:val="000000"/>
          <w:szCs w:val="21"/>
        </w:rPr>
        <w:t xml:space="preserve"> Director including:</w:t>
      </w:r>
    </w:p>
    <w:p w14:paraId="6B5C8C95" w14:textId="77777777" w:rsidR="00687612" w:rsidRPr="009F6C77" w:rsidRDefault="00687612" w:rsidP="00687612">
      <w:pPr>
        <w:spacing w:line="270" w:lineRule="atLeast"/>
        <w:rPr>
          <w:rFonts w:eastAsia="Calibri" w:cs="Arial"/>
          <w:szCs w:val="21"/>
        </w:rPr>
        <w:sectPr w:rsidR="00687612" w:rsidRPr="009F6C77" w:rsidSect="00687612">
          <w:type w:val="continuous"/>
          <w:pgSz w:w="11906" w:h="16838"/>
          <w:pgMar w:top="720" w:right="720" w:bottom="720" w:left="720" w:header="708" w:footer="708" w:gutter="0"/>
          <w:cols w:space="708"/>
          <w:titlePg/>
          <w:docGrid w:linePitch="360"/>
        </w:sectPr>
      </w:pPr>
    </w:p>
    <w:p w14:paraId="588A0ED6" w14:textId="77777777" w:rsidR="00687612" w:rsidRPr="009F6C77" w:rsidRDefault="00687612">
      <w:pPr>
        <w:widowControl w:val="0"/>
        <w:numPr>
          <w:ilvl w:val="0"/>
          <w:numId w:val="12"/>
        </w:numPr>
        <w:spacing w:before="60" w:after="60" w:line="240" w:lineRule="auto"/>
        <w:ind w:left="357" w:hanging="357"/>
        <w:rPr>
          <w:rFonts w:eastAsia="Calibri" w:cs="Arial"/>
          <w:b/>
          <w:color w:val="000000"/>
          <w:szCs w:val="21"/>
        </w:rPr>
      </w:pPr>
      <w:r w:rsidRPr="009F6C77">
        <w:rPr>
          <w:rFonts w:eastAsia="Calibri" w:cs="Arial"/>
          <w:color w:val="000000"/>
          <w:szCs w:val="21"/>
        </w:rPr>
        <w:t>health law, bioethics and regulation</w:t>
      </w:r>
    </w:p>
    <w:p w14:paraId="4368185C" w14:textId="77777777" w:rsidR="00687612" w:rsidRPr="009F6C77" w:rsidRDefault="00687612">
      <w:pPr>
        <w:widowControl w:val="0"/>
        <w:numPr>
          <w:ilvl w:val="0"/>
          <w:numId w:val="12"/>
        </w:numPr>
        <w:spacing w:before="60" w:after="60" w:line="240" w:lineRule="auto"/>
        <w:ind w:left="357" w:hanging="357"/>
        <w:rPr>
          <w:rFonts w:eastAsia="Calibri" w:cs="Arial"/>
          <w:b/>
          <w:color w:val="000000"/>
          <w:szCs w:val="21"/>
        </w:rPr>
      </w:pPr>
      <w:r w:rsidRPr="009F6C77">
        <w:rPr>
          <w:rFonts w:eastAsia="Calibri" w:cs="Arial"/>
          <w:color w:val="000000"/>
          <w:szCs w:val="21"/>
        </w:rPr>
        <w:t>human resources and industrial relations law and contract writing</w:t>
      </w:r>
    </w:p>
    <w:p w14:paraId="0B7B5B7D" w14:textId="77777777" w:rsidR="00687612" w:rsidRPr="009F6C77" w:rsidRDefault="00687612">
      <w:pPr>
        <w:widowControl w:val="0"/>
        <w:numPr>
          <w:ilvl w:val="0"/>
          <w:numId w:val="12"/>
        </w:numPr>
        <w:spacing w:before="60" w:after="60" w:line="240" w:lineRule="auto"/>
        <w:ind w:left="357" w:hanging="357"/>
        <w:rPr>
          <w:rFonts w:eastAsia="Calibri" w:cs="Arial"/>
          <w:b/>
          <w:color w:val="000000"/>
          <w:szCs w:val="21"/>
        </w:rPr>
      </w:pPr>
      <w:r w:rsidRPr="009F6C77">
        <w:rPr>
          <w:rFonts w:eastAsia="Calibri" w:cs="Arial"/>
          <w:color w:val="000000"/>
          <w:szCs w:val="21"/>
        </w:rPr>
        <w:t>mentoring and/or coaching training or teaching skill development to enable clinical supervision role</w:t>
      </w:r>
    </w:p>
    <w:p w14:paraId="16718AA0" w14:textId="77777777" w:rsidR="00687612" w:rsidRPr="009F6C77" w:rsidRDefault="00687612">
      <w:pPr>
        <w:widowControl w:val="0"/>
        <w:numPr>
          <w:ilvl w:val="0"/>
          <w:numId w:val="12"/>
        </w:numPr>
        <w:spacing w:before="60" w:after="60" w:line="240" w:lineRule="auto"/>
        <w:ind w:left="357" w:hanging="357"/>
        <w:rPr>
          <w:rFonts w:eastAsia="Calibri" w:cs="Arial"/>
          <w:color w:val="000000"/>
          <w:szCs w:val="21"/>
        </w:rPr>
      </w:pPr>
      <w:r w:rsidRPr="009F6C77">
        <w:rPr>
          <w:rFonts w:eastAsia="Calibri" w:cs="Arial"/>
          <w:color w:val="000000"/>
          <w:szCs w:val="21"/>
        </w:rPr>
        <w:t>health complaint management and communication skills</w:t>
      </w:r>
    </w:p>
    <w:p w14:paraId="1CDFE927" w14:textId="77777777" w:rsidR="00687612" w:rsidRPr="009F6C77" w:rsidRDefault="00687612">
      <w:pPr>
        <w:widowControl w:val="0"/>
        <w:numPr>
          <w:ilvl w:val="0"/>
          <w:numId w:val="12"/>
        </w:numPr>
        <w:spacing w:before="60" w:after="60" w:line="240" w:lineRule="auto"/>
        <w:ind w:left="357" w:hanging="357"/>
        <w:rPr>
          <w:rFonts w:eastAsia="Calibri" w:cs="Arial"/>
          <w:color w:val="000000"/>
          <w:szCs w:val="21"/>
        </w:rPr>
      </w:pPr>
      <w:r w:rsidRPr="009F6C77">
        <w:rPr>
          <w:rFonts w:eastAsia="Calibri" w:cs="Arial"/>
          <w:color w:val="000000"/>
          <w:szCs w:val="21"/>
        </w:rPr>
        <w:t>strategic quality improvement and risk mitigation development training</w:t>
      </w:r>
    </w:p>
    <w:p w14:paraId="55004C84" w14:textId="77777777" w:rsidR="00687612" w:rsidRPr="009F6C77" w:rsidRDefault="00687612">
      <w:pPr>
        <w:widowControl w:val="0"/>
        <w:numPr>
          <w:ilvl w:val="0"/>
          <w:numId w:val="12"/>
        </w:numPr>
        <w:spacing w:before="60" w:after="60" w:line="240" w:lineRule="auto"/>
        <w:ind w:left="357" w:hanging="357"/>
        <w:rPr>
          <w:rFonts w:eastAsia="Calibri" w:cs="Arial"/>
          <w:b/>
          <w:color w:val="000000"/>
          <w:szCs w:val="21"/>
        </w:rPr>
      </w:pPr>
      <w:r w:rsidRPr="009F6C77">
        <w:rPr>
          <w:rFonts w:eastAsia="Calibri" w:cs="Arial"/>
          <w:color w:val="000000"/>
          <w:szCs w:val="21"/>
        </w:rPr>
        <w:t>health informatics and extended clinical data analytic skills</w:t>
      </w:r>
    </w:p>
    <w:p w14:paraId="07844B82" w14:textId="77777777" w:rsidR="00687612" w:rsidRPr="009F6C77" w:rsidRDefault="00687612">
      <w:pPr>
        <w:widowControl w:val="0"/>
        <w:numPr>
          <w:ilvl w:val="0"/>
          <w:numId w:val="12"/>
        </w:numPr>
        <w:spacing w:before="60" w:after="60" w:line="240" w:lineRule="auto"/>
        <w:ind w:left="357" w:hanging="357"/>
        <w:rPr>
          <w:rFonts w:eastAsia="Calibri" w:cs="Arial"/>
          <w:b/>
          <w:color w:val="000000"/>
          <w:szCs w:val="21"/>
        </w:rPr>
      </w:pPr>
      <w:r w:rsidRPr="009F6C77">
        <w:rPr>
          <w:rFonts w:eastAsia="Calibri" w:cs="Arial"/>
          <w:color w:val="000000"/>
          <w:szCs w:val="21"/>
        </w:rPr>
        <w:t>qualitative and quantitative research skills</w:t>
      </w:r>
    </w:p>
    <w:p w14:paraId="79516EC0" w14:textId="77777777" w:rsidR="00687612" w:rsidRPr="009F6C77" w:rsidRDefault="00687612">
      <w:pPr>
        <w:widowControl w:val="0"/>
        <w:numPr>
          <w:ilvl w:val="0"/>
          <w:numId w:val="12"/>
        </w:numPr>
        <w:spacing w:before="60" w:after="60" w:line="240" w:lineRule="auto"/>
        <w:ind w:left="357" w:hanging="357"/>
        <w:rPr>
          <w:rFonts w:eastAsia="Calibri" w:cs="Arial"/>
          <w:color w:val="000000"/>
          <w:szCs w:val="21"/>
        </w:rPr>
      </w:pPr>
      <w:r w:rsidRPr="009F6C77">
        <w:rPr>
          <w:rFonts w:eastAsia="Calibri" w:cs="Arial"/>
          <w:color w:val="000000"/>
          <w:szCs w:val="21"/>
        </w:rPr>
        <w:t>leadership and governance training</w:t>
      </w:r>
    </w:p>
    <w:p w14:paraId="4412A241" w14:textId="77777777" w:rsidR="00687612" w:rsidRPr="009F6C77" w:rsidRDefault="00687612">
      <w:pPr>
        <w:widowControl w:val="0"/>
        <w:numPr>
          <w:ilvl w:val="0"/>
          <w:numId w:val="12"/>
        </w:numPr>
        <w:spacing w:before="60" w:after="60" w:line="240" w:lineRule="auto"/>
        <w:ind w:left="357" w:hanging="357"/>
        <w:rPr>
          <w:rFonts w:eastAsia="Calibri" w:cs="Arial"/>
          <w:color w:val="000000"/>
          <w:szCs w:val="21"/>
        </w:rPr>
      </w:pPr>
      <w:r w:rsidRPr="009F6C77">
        <w:rPr>
          <w:rFonts w:eastAsia="Calibri" w:cs="Arial"/>
          <w:color w:val="000000"/>
          <w:szCs w:val="21"/>
        </w:rPr>
        <w:t>cultural competency and safety</w:t>
      </w:r>
    </w:p>
    <w:p w14:paraId="19E75DAD" w14:textId="77777777" w:rsidR="00687612" w:rsidRPr="009F6C77" w:rsidRDefault="00687612">
      <w:pPr>
        <w:widowControl w:val="0"/>
        <w:numPr>
          <w:ilvl w:val="0"/>
          <w:numId w:val="12"/>
        </w:numPr>
        <w:spacing w:before="60" w:after="60" w:line="240" w:lineRule="auto"/>
        <w:ind w:left="357" w:hanging="357"/>
        <w:rPr>
          <w:rFonts w:eastAsia="Calibri" w:cs="Arial"/>
          <w:bCs/>
          <w:color w:val="000000"/>
          <w:szCs w:val="21"/>
        </w:rPr>
      </w:pPr>
      <w:r w:rsidRPr="009F6C77">
        <w:rPr>
          <w:rFonts w:eastAsia="Calibri" w:cs="Arial"/>
          <w:color w:val="000000"/>
          <w:szCs w:val="21"/>
        </w:rPr>
        <w:t xml:space="preserve">financial health service management training </w:t>
      </w:r>
    </w:p>
    <w:p w14:paraId="5C0162F4" w14:textId="77777777" w:rsidR="00687612" w:rsidRPr="009F6C77" w:rsidRDefault="00687612">
      <w:pPr>
        <w:numPr>
          <w:ilvl w:val="0"/>
          <w:numId w:val="12"/>
        </w:numPr>
        <w:spacing w:before="60" w:after="60" w:line="240" w:lineRule="auto"/>
        <w:ind w:left="357" w:hanging="357"/>
        <w:rPr>
          <w:rFonts w:eastAsia="Calibri" w:cs="Arial"/>
          <w:szCs w:val="21"/>
        </w:rPr>
      </w:pPr>
      <w:r w:rsidRPr="009F6C77">
        <w:rPr>
          <w:rFonts w:eastAsia="Calibri" w:cs="Arial"/>
          <w:color w:val="000000"/>
          <w:szCs w:val="21"/>
        </w:rPr>
        <w:t>professional development counselling and negotiation skills</w:t>
      </w:r>
    </w:p>
    <w:p w14:paraId="3C3E11D1" w14:textId="77777777" w:rsidR="00687612" w:rsidRPr="009F6C77" w:rsidRDefault="00687612">
      <w:pPr>
        <w:numPr>
          <w:ilvl w:val="0"/>
          <w:numId w:val="12"/>
        </w:numPr>
        <w:spacing w:before="60" w:after="60" w:line="240" w:lineRule="auto"/>
        <w:ind w:left="357" w:hanging="357"/>
        <w:rPr>
          <w:rFonts w:eastAsia="Calibri" w:cs="Arial"/>
          <w:szCs w:val="21"/>
        </w:rPr>
      </w:pPr>
      <w:r w:rsidRPr="009F6C77">
        <w:rPr>
          <w:rFonts w:eastAsia="Calibri" w:cs="Arial"/>
          <w:szCs w:val="21"/>
        </w:rPr>
        <w:t>rural and regional healthcare, including digital health solutions</w:t>
      </w:r>
    </w:p>
    <w:p w14:paraId="343E5D56" w14:textId="77777777" w:rsidR="00687612" w:rsidRPr="009F6C77" w:rsidRDefault="00687612">
      <w:pPr>
        <w:numPr>
          <w:ilvl w:val="0"/>
          <w:numId w:val="12"/>
        </w:numPr>
        <w:spacing w:before="60" w:after="60" w:line="240" w:lineRule="auto"/>
        <w:ind w:left="357" w:hanging="357"/>
        <w:rPr>
          <w:rFonts w:eastAsia="Calibri" w:cs="Arial"/>
          <w:szCs w:val="21"/>
        </w:rPr>
      </w:pPr>
      <w:r w:rsidRPr="009F6C77">
        <w:rPr>
          <w:rFonts w:eastAsia="Calibri" w:cs="Arial"/>
          <w:szCs w:val="21"/>
        </w:rPr>
        <w:t>rural and regional public health and epidemiology</w:t>
      </w:r>
    </w:p>
    <w:p w14:paraId="578F80FC" w14:textId="77777777" w:rsidR="00687612" w:rsidRPr="009F6C77" w:rsidRDefault="00687612">
      <w:pPr>
        <w:numPr>
          <w:ilvl w:val="0"/>
          <w:numId w:val="12"/>
        </w:numPr>
        <w:spacing w:before="60" w:after="60" w:line="240" w:lineRule="auto"/>
        <w:ind w:left="357" w:hanging="357"/>
        <w:rPr>
          <w:rFonts w:eastAsia="Calibri" w:cs="Arial"/>
          <w:szCs w:val="21"/>
        </w:rPr>
      </w:pPr>
      <w:r w:rsidRPr="009F6C77">
        <w:rPr>
          <w:rFonts w:eastAsia="Calibri" w:cs="Arial"/>
          <w:szCs w:val="21"/>
        </w:rPr>
        <w:t>disaster and emergency management.</w:t>
      </w:r>
    </w:p>
    <w:p w14:paraId="624B5915" w14:textId="77777777" w:rsidR="00055BEF" w:rsidRDefault="00055BEF" w:rsidP="00200176">
      <w:pPr>
        <w:pStyle w:val="Body"/>
        <w:sectPr w:rsidR="00055BEF" w:rsidSect="00055BEF">
          <w:footerReference w:type="default" r:id="rId22"/>
          <w:type w:val="continuous"/>
          <w:pgSz w:w="11906" w:h="16838" w:code="9"/>
          <w:pgMar w:top="1418" w:right="851" w:bottom="1418" w:left="851" w:header="680" w:footer="851" w:gutter="0"/>
          <w:cols w:num="2" w:space="340"/>
          <w:docGrid w:linePitch="360"/>
        </w:sectPr>
      </w:pPr>
    </w:p>
    <w:p w14:paraId="53EDC7FB" w14:textId="77777777" w:rsidR="0005530B" w:rsidRDefault="0005530B" w:rsidP="00200176">
      <w:pPr>
        <w:pStyle w:val="Body"/>
      </w:pPr>
    </w:p>
    <w:p w14:paraId="1D156EE8" w14:textId="5CB25CEA" w:rsidR="00CE5566" w:rsidRDefault="00055BEF" w:rsidP="00055BEF">
      <w:pPr>
        <w:pStyle w:val="Heading3"/>
      </w:pPr>
      <w:r>
        <w:t>Operating conditions and resources</w:t>
      </w:r>
    </w:p>
    <w:p w14:paraId="388A4C6C" w14:textId="77777777" w:rsidR="00D91842" w:rsidRPr="009F6C77" w:rsidRDefault="00D91842" w:rsidP="00D91842">
      <w:pPr>
        <w:spacing w:line="270" w:lineRule="atLeast"/>
        <w:rPr>
          <w:rFonts w:eastAsia="Calibri" w:cs="Arial"/>
          <w:szCs w:val="21"/>
        </w:rPr>
      </w:pPr>
      <w:r w:rsidRPr="009F6C77">
        <w:rPr>
          <w:rFonts w:eastAsia="Calibri" w:cs="Arial"/>
          <w:szCs w:val="21"/>
        </w:rPr>
        <w:t xml:space="preserve">The </w:t>
      </w:r>
      <w:sdt>
        <w:sdtPr>
          <w:rPr>
            <w:rFonts w:eastAsia="Calibri" w:cs="Arial"/>
            <w:szCs w:val="21"/>
          </w:rPr>
          <w:alias w:val="Choose role title"/>
          <w:tag w:val="Choose role title"/>
          <w:id w:val="-1812477006"/>
          <w:placeholder>
            <w:docPart w:val="CC5CB77DB7CB4C8A93D1BB6C3709C88B"/>
          </w:placeholder>
          <w:showingPlcHdr/>
          <w15:color w:val="3366FF"/>
          <w:dropDownList>
            <w:listItem w:displayText="Medical " w:value="Medical "/>
            <w:listItem w:displayText="Deputy Medical" w:value="Deputy Medical"/>
          </w:dropDownList>
        </w:sdtPr>
        <w:sdtContent>
          <w:r w:rsidRPr="009F6C77">
            <w:rPr>
              <w:rFonts w:ascii="Calibri" w:eastAsia="Calibri" w:hAnsi="Calibri"/>
              <w:color w:val="808080"/>
              <w:szCs w:val="21"/>
            </w:rPr>
            <w:t>Choose an item.</w:t>
          </w:r>
        </w:sdtContent>
      </w:sdt>
      <w:r w:rsidRPr="009F6C77">
        <w:rPr>
          <w:rFonts w:eastAsia="Calibri" w:cs="Arial"/>
          <w:szCs w:val="21"/>
        </w:rPr>
        <w:t xml:space="preserve"> Director works closely and collaboratively with our chief executive officer and multi-disciplinary executive officer team with clear decision making and communication protocols established. </w:t>
      </w:r>
    </w:p>
    <w:p w14:paraId="2CA29604" w14:textId="77777777" w:rsidR="00D91842" w:rsidRPr="009F6C77" w:rsidRDefault="00D91842" w:rsidP="00D91842">
      <w:pPr>
        <w:spacing w:line="270" w:lineRule="atLeast"/>
        <w:rPr>
          <w:rFonts w:eastAsia="Calibri" w:cs="Arial"/>
          <w:szCs w:val="21"/>
        </w:rPr>
      </w:pPr>
      <w:r w:rsidRPr="009F6C77">
        <w:rPr>
          <w:rFonts w:eastAsia="Calibri" w:cs="Arial"/>
          <w:color w:val="000000"/>
          <w:szCs w:val="21"/>
        </w:rPr>
        <w:t xml:space="preserve">Board level medical director advice </w:t>
      </w:r>
      <w:r w:rsidRPr="009F6C77">
        <w:rPr>
          <w:rFonts w:eastAsia="Calibri" w:cs="Arial"/>
          <w:color w:val="0066FF"/>
          <w:szCs w:val="21"/>
        </w:rPr>
        <w:t xml:space="preserve">and/or </w:t>
      </w:r>
      <w:r w:rsidRPr="009F6C77">
        <w:rPr>
          <w:rFonts w:eastAsia="Calibri" w:cs="Arial"/>
          <w:color w:val="000000"/>
          <w:szCs w:val="21"/>
        </w:rPr>
        <w:t xml:space="preserve">board clinical governance sub-committee advice will be provided </w:t>
      </w:r>
      <w:sdt>
        <w:sdtPr>
          <w:rPr>
            <w:rFonts w:eastAsia="Calibri" w:cs="Arial"/>
            <w:color w:val="000000"/>
            <w:szCs w:val="21"/>
          </w:rPr>
          <w:alias w:val="Choose from the range of on-site and off-site options"/>
          <w:tag w:val="Choose from the range of on-site and off-site options"/>
          <w:id w:val="-1148352728"/>
          <w:placeholder>
            <w:docPart w:val="FD76900015464C56A5C1F94EEA8FC8E5"/>
          </w:placeholder>
          <w:showingPlcHdr/>
          <w15:color w:val="3366FF"/>
          <w:dropDownList>
            <w:listItem w:displayText="either on-site or off-site" w:value="either on-site or off-site"/>
            <w:listItem w:displayText="onsite" w:value="onsite"/>
            <w:listItem w:displayText="off-site" w:value="off-site"/>
            <w:listItem w:displayText="on-site only, as we are a regional health service" w:value="on-site only, as we are a regional health service"/>
          </w:dropDownList>
        </w:sdtPr>
        <w:sdtContent>
          <w:r w:rsidRPr="009F6C77">
            <w:rPr>
              <w:rFonts w:ascii="Calibri" w:eastAsia="Calibri" w:hAnsi="Calibri"/>
              <w:color w:val="808080"/>
              <w:szCs w:val="21"/>
            </w:rPr>
            <w:t>Choose an item.</w:t>
          </w:r>
        </w:sdtContent>
      </w:sdt>
      <w:r w:rsidRPr="009F6C77">
        <w:rPr>
          <w:rFonts w:eastAsia="Calibri" w:cs="Arial"/>
          <w:color w:val="000000"/>
          <w:szCs w:val="21"/>
        </w:rPr>
        <w:t>.</w:t>
      </w:r>
    </w:p>
    <w:p w14:paraId="7461D591" w14:textId="77777777" w:rsidR="00D91842" w:rsidRPr="009F6C77" w:rsidRDefault="00D91842" w:rsidP="00D91842">
      <w:pPr>
        <w:spacing w:line="270" w:lineRule="atLeast"/>
        <w:rPr>
          <w:rFonts w:eastAsia="Calibri" w:cs="Arial"/>
          <w:color w:val="000000"/>
          <w:kern w:val="24"/>
          <w:szCs w:val="21"/>
        </w:rPr>
      </w:pPr>
      <w:r w:rsidRPr="009F6C77">
        <w:rPr>
          <w:rFonts w:eastAsia="Calibri" w:cs="Arial"/>
          <w:color w:val="000000"/>
          <w:kern w:val="24"/>
          <w:szCs w:val="21"/>
        </w:rPr>
        <w:t xml:space="preserve">The </w:t>
      </w:r>
      <w:sdt>
        <w:sdtPr>
          <w:rPr>
            <w:rFonts w:eastAsia="Calibri" w:cs="Arial"/>
            <w:szCs w:val="21"/>
          </w:rPr>
          <w:alias w:val="Choose role title"/>
          <w:tag w:val="Choose role title"/>
          <w:id w:val="412740420"/>
          <w:placeholder>
            <w:docPart w:val="F25231C4D794456DBB3542D4DCE336F7"/>
          </w:placeholder>
          <w:showingPlcHdr/>
          <w15:color w:val="3366FF"/>
          <w:dropDownList>
            <w:listItem w:displayText="Medical " w:value="Medical "/>
            <w:listItem w:displayText="Deputy Medical" w:value="Deputy Medical"/>
          </w:dropDownList>
        </w:sdtPr>
        <w:sdtContent>
          <w:r w:rsidRPr="009F6C77">
            <w:rPr>
              <w:rFonts w:ascii="Calibri" w:eastAsia="Calibri" w:hAnsi="Calibri"/>
              <w:color w:val="808080"/>
              <w:szCs w:val="21"/>
            </w:rPr>
            <w:t>Choose an item.</w:t>
          </w:r>
        </w:sdtContent>
      </w:sdt>
      <w:r w:rsidRPr="009F6C77">
        <w:rPr>
          <w:rFonts w:eastAsia="Calibri" w:cs="Arial"/>
          <w:color w:val="000000"/>
          <w:kern w:val="24"/>
          <w:szCs w:val="21"/>
        </w:rPr>
        <w:t xml:space="preserve"> Director role has the following resource</w:t>
      </w:r>
      <w:r w:rsidRPr="009F6C77">
        <w:rPr>
          <w:rFonts w:eastAsia="Calibri" w:cs="Arial"/>
          <w:color w:val="0066FF"/>
          <w:kern w:val="24"/>
          <w:szCs w:val="21"/>
        </w:rPr>
        <w:t>(s)</w:t>
      </w:r>
      <w:r w:rsidRPr="009F6C77">
        <w:rPr>
          <w:rFonts w:eastAsia="Calibri" w:cs="Arial"/>
          <w:color w:val="000000"/>
          <w:kern w:val="24"/>
          <w:szCs w:val="21"/>
        </w:rPr>
        <w:t xml:space="preserve"> to enable operationalisation of the key roles and responsibilities:</w:t>
      </w:r>
    </w:p>
    <w:p w14:paraId="066B85B0" w14:textId="77777777" w:rsidR="002C4721" w:rsidRPr="009F6C77" w:rsidRDefault="002C4721" w:rsidP="002C4721">
      <w:pPr>
        <w:spacing w:line="270" w:lineRule="atLeast"/>
        <w:ind w:left="360"/>
        <w:rPr>
          <w:rFonts w:eastAsia="Calibri" w:cs="Arial"/>
          <w:kern w:val="24"/>
          <w:szCs w:val="21"/>
        </w:rPr>
      </w:pPr>
      <w:r w:rsidRPr="009F6C77">
        <w:rPr>
          <w:rFonts w:eastAsia="Calibri" w:cs="Arial"/>
          <w:i/>
          <w:color w:val="0066FF"/>
          <w:kern w:val="24"/>
          <w:szCs w:val="21"/>
        </w:rPr>
        <w:t xml:space="preserve">Please choose from the suggested resources or insert your own which will be linked to the role to enable implementation under the agreed engagement model. Where the role is </w:t>
      </w:r>
      <w:r w:rsidRPr="009F6C77">
        <w:rPr>
          <w:rFonts w:eastAsia="Calibri" w:cs="Arial"/>
          <w:b/>
          <w:i/>
          <w:color w:val="0066FF"/>
          <w:kern w:val="24"/>
          <w:szCs w:val="21"/>
        </w:rPr>
        <w:t>Shared</w:t>
      </w:r>
      <w:r w:rsidRPr="009F6C77">
        <w:rPr>
          <w:rFonts w:eastAsia="Calibri" w:cs="Arial"/>
          <w:i/>
          <w:color w:val="0066FF"/>
          <w:kern w:val="24"/>
          <w:szCs w:val="21"/>
        </w:rPr>
        <w:t xml:space="preserve"> or a </w:t>
      </w:r>
      <w:r w:rsidRPr="009F6C77">
        <w:rPr>
          <w:rFonts w:eastAsia="Calibri" w:cs="Arial"/>
          <w:b/>
          <w:i/>
          <w:color w:val="0066FF"/>
          <w:kern w:val="24"/>
          <w:szCs w:val="21"/>
        </w:rPr>
        <w:t xml:space="preserve">Joint </w:t>
      </w:r>
      <w:r w:rsidRPr="009F6C77">
        <w:rPr>
          <w:rFonts w:eastAsia="Calibri" w:cs="Arial"/>
          <w:i/>
          <w:color w:val="0066FF"/>
          <w:kern w:val="24"/>
          <w:szCs w:val="21"/>
        </w:rPr>
        <w:t>appointment indicate what support is available from each health service involved in the agreement. Delete where these support options are not provided or not provided at multiple health services.</w:t>
      </w:r>
    </w:p>
    <w:p w14:paraId="65F465AF" w14:textId="77777777" w:rsidR="002C4721" w:rsidRPr="009F6C77" w:rsidRDefault="00000000">
      <w:pPr>
        <w:numPr>
          <w:ilvl w:val="0"/>
          <w:numId w:val="13"/>
        </w:numPr>
        <w:spacing w:after="160" w:line="270" w:lineRule="atLeast"/>
        <w:contextualSpacing/>
        <w:rPr>
          <w:rFonts w:eastAsia="Calibri" w:cs="Arial"/>
          <w:kern w:val="24"/>
          <w:szCs w:val="21"/>
        </w:rPr>
      </w:pPr>
      <w:sdt>
        <w:sdtPr>
          <w:rPr>
            <w:rFonts w:eastAsia="Calibri" w:cs="Arial"/>
            <w:kern w:val="24"/>
            <w:szCs w:val="21"/>
          </w:rPr>
          <w:alias w:val="Choose the combination of supports available to the role:"/>
          <w:tag w:val="Choose the combination of supports available to the role:"/>
          <w:id w:val="-253206790"/>
          <w:placeholder>
            <w:docPart w:val="9F78B3CA63E34489A8EC852926650D93"/>
          </w:placeholder>
          <w:showingPlcHdr/>
          <w15:color w:val="3366FF"/>
          <w:dropDownList>
            <w:listItem w:displayText="Administration officer" w:value="Administration officer"/>
            <w:listItem w:displayText="Human Resources (HR)" w:value="Human Resources (HR)"/>
            <w:listItem w:displayText="Information, technology and communication (ITC)" w:value="Information, technology and communication (ITC)"/>
            <w:listItem w:displayText="Project officer" w:value="Project officer"/>
          </w:dropDownList>
        </w:sdtPr>
        <w:sdtContent>
          <w:r w:rsidR="002C4721" w:rsidRPr="009F6C77">
            <w:rPr>
              <w:rFonts w:ascii="Calibri" w:eastAsia="Calibri" w:hAnsi="Calibri"/>
              <w:color w:val="808080"/>
              <w:szCs w:val="21"/>
            </w:rPr>
            <w:t>Choose an item.</w:t>
          </w:r>
        </w:sdtContent>
      </w:sdt>
      <w:r w:rsidR="002C4721" w:rsidRPr="009F6C77">
        <w:rPr>
          <w:rFonts w:eastAsia="Calibri" w:cs="Arial"/>
          <w:kern w:val="24"/>
          <w:szCs w:val="21"/>
        </w:rPr>
        <w:t xml:space="preserve"> </w:t>
      </w:r>
      <w:r w:rsidR="002C4721" w:rsidRPr="009F6C77">
        <w:rPr>
          <w:rFonts w:eastAsia="Calibri" w:cs="Arial"/>
          <w:color w:val="0066FF"/>
          <w:kern w:val="24"/>
          <w:szCs w:val="21"/>
        </w:rPr>
        <w:t>at</w:t>
      </w:r>
      <w:r w:rsidR="002C4721" w:rsidRPr="009F6C77">
        <w:rPr>
          <w:rFonts w:eastAsia="Calibri" w:cs="Arial"/>
          <w:kern w:val="24"/>
          <w:szCs w:val="21"/>
        </w:rPr>
        <w:t xml:space="preserve"> </w:t>
      </w:r>
      <w:sdt>
        <w:sdtPr>
          <w:rPr>
            <w:rFonts w:eastAsia="Calibri" w:cs="Arial"/>
            <w:szCs w:val="21"/>
          </w:rPr>
          <w:alias w:val="Write the name(s) of your health service(s) here."/>
          <w:tag w:val="Write the name of your health service here."/>
          <w:id w:val="-1452850278"/>
          <w:placeholder>
            <w:docPart w:val="23828C62481245268FA2F383BC43B68F"/>
          </w:placeholder>
          <w:showingPlcHdr/>
          <w15:color w:val="3366FF"/>
        </w:sdtPr>
        <w:sdtContent>
          <w:r w:rsidR="002C4721" w:rsidRPr="009F6C77">
            <w:rPr>
              <w:rFonts w:ascii="Calibri" w:eastAsia="Calibri" w:hAnsi="Calibri"/>
              <w:color w:val="808080"/>
              <w:szCs w:val="21"/>
            </w:rPr>
            <w:t>Click or tap here to enter text.</w:t>
          </w:r>
        </w:sdtContent>
      </w:sdt>
    </w:p>
    <w:p w14:paraId="6BEDE5FB" w14:textId="77777777" w:rsidR="002C4721" w:rsidRPr="009F6C77" w:rsidRDefault="00000000">
      <w:pPr>
        <w:numPr>
          <w:ilvl w:val="0"/>
          <w:numId w:val="13"/>
        </w:numPr>
        <w:spacing w:after="160" w:line="270" w:lineRule="atLeast"/>
        <w:contextualSpacing/>
        <w:rPr>
          <w:rFonts w:eastAsia="Calibri" w:cs="Arial"/>
          <w:kern w:val="24"/>
          <w:szCs w:val="21"/>
        </w:rPr>
      </w:pPr>
      <w:sdt>
        <w:sdtPr>
          <w:rPr>
            <w:rFonts w:eastAsia="Calibri" w:cs="Arial"/>
            <w:kern w:val="24"/>
            <w:szCs w:val="21"/>
          </w:rPr>
          <w:alias w:val="Choose the combination of supports available to the role:"/>
          <w:tag w:val="Choose the combination of supports available to the role:"/>
          <w:id w:val="-1632932319"/>
          <w:placeholder>
            <w:docPart w:val="BEAC7DFE7C7947A5A42BED3E0B495ADD"/>
          </w:placeholder>
          <w:showingPlcHdr/>
          <w15:color w:val="3366FF"/>
          <w:dropDownList>
            <w:listItem w:displayText="Administration" w:value="Administration"/>
            <w:listItem w:displayText="Human Resources (HR)" w:value="Human Resources (HR)"/>
            <w:listItem w:displayText="Information, technology and communication (ITC)" w:value="Information, technology and communication (ITC)"/>
            <w:listItem w:displayText="Project officer" w:value="Project officer"/>
          </w:dropDownList>
        </w:sdtPr>
        <w:sdtContent>
          <w:r w:rsidR="002C4721" w:rsidRPr="009F6C77">
            <w:rPr>
              <w:rFonts w:ascii="Calibri" w:eastAsia="Calibri" w:hAnsi="Calibri"/>
              <w:color w:val="808080"/>
              <w:szCs w:val="21"/>
            </w:rPr>
            <w:t>Choose an item.</w:t>
          </w:r>
        </w:sdtContent>
      </w:sdt>
      <w:r w:rsidR="002C4721" w:rsidRPr="009F6C77">
        <w:rPr>
          <w:rFonts w:eastAsia="Calibri" w:cs="Arial"/>
          <w:kern w:val="24"/>
          <w:szCs w:val="21"/>
        </w:rPr>
        <w:t xml:space="preserve"> </w:t>
      </w:r>
      <w:r w:rsidR="002C4721" w:rsidRPr="009F6C77">
        <w:rPr>
          <w:rFonts w:eastAsia="Calibri" w:cs="Arial"/>
          <w:color w:val="0066FF"/>
          <w:kern w:val="24"/>
          <w:szCs w:val="21"/>
        </w:rPr>
        <w:t>at</w:t>
      </w:r>
      <w:r w:rsidR="002C4721" w:rsidRPr="009F6C77">
        <w:rPr>
          <w:rFonts w:eastAsia="Calibri" w:cs="Arial"/>
          <w:kern w:val="24"/>
          <w:szCs w:val="21"/>
        </w:rPr>
        <w:t xml:space="preserve"> </w:t>
      </w:r>
      <w:sdt>
        <w:sdtPr>
          <w:rPr>
            <w:rFonts w:eastAsia="Calibri" w:cs="Arial"/>
            <w:szCs w:val="21"/>
          </w:rPr>
          <w:alias w:val="Write the name(s) of your health service(s) here."/>
          <w:tag w:val="Write the name of your health service here."/>
          <w:id w:val="1335950753"/>
          <w:placeholder>
            <w:docPart w:val="1A01EC84D40648F6B2306AD10E35BE08"/>
          </w:placeholder>
          <w:showingPlcHdr/>
          <w15:color w:val="3366FF"/>
        </w:sdtPr>
        <w:sdtContent>
          <w:r w:rsidR="002C4721" w:rsidRPr="009F6C77">
            <w:rPr>
              <w:rFonts w:ascii="Calibri" w:eastAsia="Calibri" w:hAnsi="Calibri"/>
              <w:color w:val="808080"/>
              <w:szCs w:val="21"/>
            </w:rPr>
            <w:t>Click or tap here to enter text.</w:t>
          </w:r>
        </w:sdtContent>
      </w:sdt>
    </w:p>
    <w:p w14:paraId="209CAE3E" w14:textId="77777777" w:rsidR="002C4721" w:rsidRPr="009F6C77" w:rsidRDefault="00000000">
      <w:pPr>
        <w:numPr>
          <w:ilvl w:val="0"/>
          <w:numId w:val="13"/>
        </w:numPr>
        <w:spacing w:after="160" w:line="270" w:lineRule="atLeast"/>
        <w:contextualSpacing/>
        <w:rPr>
          <w:rFonts w:eastAsia="Calibri" w:cs="Arial"/>
          <w:kern w:val="24"/>
          <w:szCs w:val="21"/>
        </w:rPr>
      </w:pPr>
      <w:sdt>
        <w:sdtPr>
          <w:rPr>
            <w:rFonts w:eastAsia="Calibri" w:cs="Arial"/>
            <w:kern w:val="24"/>
            <w:szCs w:val="21"/>
          </w:rPr>
          <w:alias w:val="Choose the combination of supports available to the role:"/>
          <w:tag w:val="Choose the combination of supports available to the role:"/>
          <w:id w:val="1059050474"/>
          <w:placeholder>
            <w:docPart w:val="A5EB0B89FD1748C3A8461343BCD76067"/>
          </w:placeholder>
          <w:showingPlcHdr/>
          <w15:color w:val="3366FF"/>
          <w:dropDownList>
            <w:listItem w:displayText="Administration" w:value="Administration"/>
            <w:listItem w:displayText="Human Resources (HR)" w:value="Human Resources (HR)"/>
            <w:listItem w:displayText="Information, technology and communication (ITC)" w:value="Information, technology and communication (ITC)"/>
            <w:listItem w:displayText="Project officer" w:value="Project officer"/>
          </w:dropDownList>
        </w:sdtPr>
        <w:sdtContent>
          <w:r w:rsidR="002C4721" w:rsidRPr="009F6C77">
            <w:rPr>
              <w:rFonts w:ascii="Calibri" w:eastAsia="Calibri" w:hAnsi="Calibri"/>
              <w:color w:val="808080"/>
              <w:szCs w:val="21"/>
            </w:rPr>
            <w:t>Choose an item.</w:t>
          </w:r>
        </w:sdtContent>
      </w:sdt>
      <w:r w:rsidR="002C4721" w:rsidRPr="009F6C77">
        <w:rPr>
          <w:rFonts w:eastAsia="Calibri" w:cs="Arial"/>
          <w:kern w:val="24"/>
          <w:szCs w:val="21"/>
        </w:rPr>
        <w:t xml:space="preserve"> </w:t>
      </w:r>
      <w:r w:rsidR="002C4721" w:rsidRPr="009F6C77">
        <w:rPr>
          <w:rFonts w:eastAsia="Calibri" w:cs="Arial"/>
          <w:color w:val="0066FF"/>
          <w:kern w:val="24"/>
          <w:szCs w:val="21"/>
        </w:rPr>
        <w:t>at</w:t>
      </w:r>
      <w:r w:rsidR="002C4721" w:rsidRPr="009F6C77">
        <w:rPr>
          <w:rFonts w:eastAsia="Calibri" w:cs="Arial"/>
          <w:kern w:val="24"/>
          <w:szCs w:val="21"/>
        </w:rPr>
        <w:t xml:space="preserve"> </w:t>
      </w:r>
      <w:sdt>
        <w:sdtPr>
          <w:rPr>
            <w:rFonts w:eastAsia="Calibri" w:cs="Arial"/>
            <w:szCs w:val="21"/>
          </w:rPr>
          <w:alias w:val="Write the name(s) of your health service(s) here."/>
          <w:tag w:val="Write the name of your health service here."/>
          <w:id w:val="-968509817"/>
          <w:placeholder>
            <w:docPart w:val="AE3913F519B94A8CB224A2FCBCAB8513"/>
          </w:placeholder>
          <w:showingPlcHdr/>
          <w15:color w:val="3366FF"/>
        </w:sdtPr>
        <w:sdtContent>
          <w:r w:rsidR="002C4721" w:rsidRPr="009F6C77">
            <w:rPr>
              <w:rFonts w:ascii="Calibri" w:eastAsia="Calibri" w:hAnsi="Calibri"/>
              <w:color w:val="808080"/>
              <w:szCs w:val="21"/>
            </w:rPr>
            <w:t>Click or tap here to enter text.</w:t>
          </w:r>
        </w:sdtContent>
      </w:sdt>
    </w:p>
    <w:p w14:paraId="35D55545" w14:textId="77777777" w:rsidR="002C4721" w:rsidRPr="009F6C77" w:rsidRDefault="00000000">
      <w:pPr>
        <w:numPr>
          <w:ilvl w:val="0"/>
          <w:numId w:val="13"/>
        </w:numPr>
        <w:spacing w:after="160" w:line="270" w:lineRule="atLeast"/>
        <w:contextualSpacing/>
        <w:rPr>
          <w:rFonts w:eastAsia="Calibri" w:cs="Arial"/>
          <w:kern w:val="24"/>
          <w:szCs w:val="21"/>
        </w:rPr>
      </w:pPr>
      <w:sdt>
        <w:sdtPr>
          <w:rPr>
            <w:rFonts w:eastAsia="Calibri" w:cs="Arial"/>
            <w:kern w:val="24"/>
            <w:szCs w:val="21"/>
          </w:rPr>
          <w:alias w:val="Choose the combination of supports available to the role:"/>
          <w:tag w:val="Choose the combination of supports available to the role:"/>
          <w:id w:val="-240803439"/>
          <w:placeholder>
            <w:docPart w:val="42AFD8B8650C44EC9B72C2F185894CA0"/>
          </w:placeholder>
          <w:showingPlcHdr/>
          <w15:color w:val="3366FF"/>
          <w:dropDownList>
            <w:listItem w:displayText="Administration" w:value="Administration"/>
            <w:listItem w:displayText="Human Resources (HR)" w:value="Human Resources (HR)"/>
            <w:listItem w:displayText="Information, technology and communication (ITC)" w:value="Information, technology and communication (ITC)"/>
            <w:listItem w:displayText="Project officer" w:value="Project officer"/>
          </w:dropDownList>
        </w:sdtPr>
        <w:sdtContent>
          <w:r w:rsidR="002C4721" w:rsidRPr="009F6C77">
            <w:rPr>
              <w:rFonts w:ascii="Calibri" w:eastAsia="Calibri" w:hAnsi="Calibri"/>
              <w:color w:val="808080"/>
              <w:szCs w:val="21"/>
            </w:rPr>
            <w:t>Choose an item.</w:t>
          </w:r>
        </w:sdtContent>
      </w:sdt>
      <w:r w:rsidR="002C4721" w:rsidRPr="009F6C77">
        <w:rPr>
          <w:rFonts w:eastAsia="Calibri" w:cs="Arial"/>
          <w:kern w:val="24"/>
          <w:szCs w:val="21"/>
        </w:rPr>
        <w:t xml:space="preserve"> </w:t>
      </w:r>
      <w:r w:rsidR="002C4721" w:rsidRPr="009F6C77">
        <w:rPr>
          <w:rFonts w:eastAsia="Calibri" w:cs="Arial"/>
          <w:color w:val="0066FF"/>
          <w:kern w:val="24"/>
          <w:szCs w:val="21"/>
        </w:rPr>
        <w:t>at</w:t>
      </w:r>
      <w:r w:rsidR="002C4721" w:rsidRPr="009F6C77">
        <w:rPr>
          <w:rFonts w:eastAsia="Calibri" w:cs="Arial"/>
          <w:kern w:val="24"/>
          <w:szCs w:val="21"/>
        </w:rPr>
        <w:t xml:space="preserve"> </w:t>
      </w:r>
      <w:sdt>
        <w:sdtPr>
          <w:rPr>
            <w:rFonts w:eastAsia="Calibri" w:cs="Arial"/>
            <w:szCs w:val="21"/>
          </w:rPr>
          <w:alias w:val="Write the name(s) of your health service(s) here."/>
          <w:tag w:val="Write the name of your health service here."/>
          <w:id w:val="1078632131"/>
          <w:placeholder>
            <w:docPart w:val="F15D0B67A3C64CE79FB6D46AEB789C23"/>
          </w:placeholder>
          <w:showingPlcHdr/>
          <w15:color w:val="3366FF"/>
        </w:sdtPr>
        <w:sdtContent>
          <w:r w:rsidR="002C4721" w:rsidRPr="009F6C77">
            <w:rPr>
              <w:rFonts w:ascii="Calibri" w:eastAsia="Calibri" w:hAnsi="Calibri"/>
              <w:color w:val="808080"/>
              <w:szCs w:val="21"/>
            </w:rPr>
            <w:t>Click or tap here to enter text.</w:t>
          </w:r>
        </w:sdtContent>
      </w:sdt>
    </w:p>
    <w:p w14:paraId="25A3EDAC" w14:textId="77777777" w:rsidR="002C4721" w:rsidRPr="009F6C77" w:rsidRDefault="002C4721" w:rsidP="002C4721">
      <w:pPr>
        <w:spacing w:line="270" w:lineRule="atLeast"/>
        <w:rPr>
          <w:rFonts w:eastAsia="Calibri" w:cs="Arial"/>
          <w:color w:val="000000"/>
          <w:szCs w:val="21"/>
        </w:rPr>
      </w:pPr>
    </w:p>
    <w:p w14:paraId="5434FC40" w14:textId="49BE53DC" w:rsidR="002C4721" w:rsidRPr="009F6C77" w:rsidRDefault="002C4721" w:rsidP="002C4721">
      <w:pPr>
        <w:spacing w:line="270" w:lineRule="atLeast"/>
        <w:rPr>
          <w:rFonts w:eastAsia="Calibri" w:cs="Arial"/>
          <w:szCs w:val="21"/>
        </w:rPr>
      </w:pPr>
      <w:r w:rsidRPr="009F6C77">
        <w:rPr>
          <w:rFonts w:eastAsia="Calibri" w:cs="Arial"/>
          <w:color w:val="000000"/>
          <w:szCs w:val="21"/>
        </w:rPr>
        <w:t xml:space="preserve">Our health </w:t>
      </w:r>
      <w:r w:rsidRPr="009F6C77">
        <w:rPr>
          <w:rFonts w:eastAsia="Calibri" w:cs="Arial"/>
          <w:szCs w:val="21"/>
        </w:rPr>
        <w:t>service</w:t>
      </w:r>
      <w:r w:rsidRPr="009F6C77">
        <w:rPr>
          <w:rFonts w:eastAsia="Calibri" w:cs="Arial"/>
          <w:color w:val="0066FF"/>
          <w:szCs w:val="21"/>
        </w:rPr>
        <w:t>(s)</w:t>
      </w:r>
      <w:r w:rsidRPr="009F6C77">
        <w:rPr>
          <w:rFonts w:eastAsia="Calibri" w:cs="Arial"/>
          <w:szCs w:val="21"/>
        </w:rPr>
        <w:t xml:space="preserve"> will </w:t>
      </w:r>
      <w:r w:rsidRPr="009F6C77">
        <w:rPr>
          <w:rFonts w:eastAsia="Calibri" w:cs="Arial"/>
          <w:color w:val="000000"/>
          <w:szCs w:val="21"/>
        </w:rPr>
        <w:t xml:space="preserve">support the </w:t>
      </w:r>
      <w:sdt>
        <w:sdtPr>
          <w:rPr>
            <w:rFonts w:eastAsia="Calibri" w:cs="Arial"/>
            <w:szCs w:val="21"/>
          </w:rPr>
          <w:alias w:val="Choose role title"/>
          <w:tag w:val="Choose role title"/>
          <w:id w:val="229971806"/>
          <w:placeholder>
            <w:docPart w:val="C64DFFD81B2C44E6BB79B1B025A4B49F"/>
          </w:placeholder>
          <w:showingPlcHdr/>
          <w15:color w:val="3366FF"/>
          <w:dropDownList>
            <w:listItem w:displayText="Medical " w:value="Medical "/>
            <w:listItem w:displayText="Deputy Medical" w:value="Deputy Medical"/>
          </w:dropDownList>
        </w:sdtPr>
        <w:sdtContent>
          <w:r w:rsidRPr="009F6C77">
            <w:rPr>
              <w:rFonts w:ascii="Calibri" w:eastAsia="Calibri" w:hAnsi="Calibri"/>
              <w:color w:val="808080"/>
              <w:szCs w:val="21"/>
            </w:rPr>
            <w:t>Choose an item.</w:t>
          </w:r>
        </w:sdtContent>
      </w:sdt>
      <w:r w:rsidRPr="009F6C77">
        <w:rPr>
          <w:rFonts w:eastAsia="Calibri" w:cs="Arial"/>
          <w:color w:val="000000"/>
          <w:szCs w:val="21"/>
        </w:rPr>
        <w:t xml:space="preserve"> Director in their ongoing CPD requirements, as listed above, and as determined by the by the Medical Board of Australia and/the relevant college(s). </w:t>
      </w:r>
      <w:r w:rsidRPr="009F6C77">
        <w:rPr>
          <w:rFonts w:eastAsia="Calibri" w:cs="Arial"/>
          <w:color w:val="000000"/>
          <w:kern w:val="24"/>
          <w:szCs w:val="21"/>
        </w:rPr>
        <w:t>Appropriate coverage will be provided for CPD and leave periods proportional to the agreed role.</w:t>
      </w:r>
    </w:p>
    <w:p w14:paraId="497AA606" w14:textId="77777777" w:rsidR="000927BC" w:rsidRPr="00770257" w:rsidRDefault="000927BC" w:rsidP="000927BC">
      <w:pPr>
        <w:spacing w:line="270" w:lineRule="atLeast"/>
        <w:rPr>
          <w:rFonts w:eastAsia="Calibri" w:cs="Arial"/>
          <w:szCs w:val="21"/>
        </w:rPr>
      </w:pPr>
      <w:r w:rsidRPr="00770257">
        <w:rPr>
          <w:rFonts w:eastAsia="Calibri" w:cs="Arial"/>
          <w:szCs w:val="21"/>
        </w:rPr>
        <w:lastRenderedPageBreak/>
        <w:t xml:space="preserve">The </w:t>
      </w:r>
      <w:sdt>
        <w:sdtPr>
          <w:rPr>
            <w:rFonts w:eastAsia="Calibri" w:cs="Arial"/>
            <w:szCs w:val="21"/>
          </w:rPr>
          <w:alias w:val="Choose role title"/>
          <w:tag w:val="Choose role title"/>
          <w:id w:val="1378666734"/>
          <w:placeholder>
            <w:docPart w:val="6E01761A414B41F7903A895361F44A84"/>
          </w:placeholder>
          <w:showingPlcHdr/>
          <w15:color w:val="3366FF"/>
          <w:dropDownList>
            <w:listItem w:displayText="Medical " w:value="Medical "/>
            <w:listItem w:displayText="Deputy Medical" w:value="Deputy Medical"/>
          </w:dropDownList>
        </w:sdtPr>
        <w:sdtContent>
          <w:r w:rsidRPr="00770257">
            <w:rPr>
              <w:rFonts w:eastAsia="Calibri" w:cs="Arial"/>
              <w:color w:val="808080"/>
              <w:szCs w:val="21"/>
            </w:rPr>
            <w:t>Choose an item.</w:t>
          </w:r>
        </w:sdtContent>
      </w:sdt>
      <w:r w:rsidRPr="00770257">
        <w:rPr>
          <w:rFonts w:eastAsia="Calibri" w:cs="Arial"/>
          <w:szCs w:val="21"/>
        </w:rPr>
        <w:t xml:space="preserve"> Director at </w:t>
      </w:r>
      <w:sdt>
        <w:sdtPr>
          <w:rPr>
            <w:rFonts w:eastAsia="Calibri" w:cs="Arial"/>
            <w:szCs w:val="21"/>
          </w:rPr>
          <w:alias w:val="Write the name(s) of your health service(s) here."/>
          <w:tag w:val="Write the name of your health service here."/>
          <w:id w:val="-908148569"/>
          <w:placeholder>
            <w:docPart w:val="180D44BB12B141A7A37BE9653C97AAFD"/>
          </w:placeholder>
          <w:showingPlcHdr/>
          <w15:color w:val="3366FF"/>
        </w:sdtPr>
        <w:sdtContent>
          <w:r w:rsidRPr="00770257">
            <w:rPr>
              <w:rFonts w:eastAsia="Calibri" w:cs="Arial"/>
              <w:color w:val="808080"/>
              <w:szCs w:val="21"/>
            </w:rPr>
            <w:t>Click or tap here to enter text.</w:t>
          </w:r>
        </w:sdtContent>
      </w:sdt>
      <w:r w:rsidRPr="00770257">
        <w:rPr>
          <w:rFonts w:eastAsia="Calibri" w:cs="Arial"/>
          <w:szCs w:val="21"/>
        </w:rPr>
        <w:t xml:space="preserve"> working under a</w:t>
      </w:r>
      <w:r w:rsidRPr="00770257">
        <w:rPr>
          <w:rFonts w:eastAsia="Calibri" w:cs="Arial"/>
          <w:color w:val="0066FF"/>
          <w:szCs w:val="21"/>
        </w:rPr>
        <w:t>(n)</w:t>
      </w:r>
      <w:r w:rsidRPr="00770257">
        <w:rPr>
          <w:rFonts w:eastAsia="Calibri" w:cs="Arial"/>
          <w:szCs w:val="21"/>
        </w:rPr>
        <w:t xml:space="preserve"> </w:t>
      </w:r>
      <w:sdt>
        <w:sdtPr>
          <w:rPr>
            <w:rFonts w:eastAsia="Calibri" w:cs="Arial"/>
            <w:szCs w:val="21"/>
          </w:rPr>
          <w:alias w:val="Choose an engagement type"/>
          <w:id w:val="375513624"/>
          <w:placeholder>
            <w:docPart w:val="FA93BA9FD32040428172DA119B877FA3"/>
          </w:placeholder>
          <w:showingPlcHdr/>
          <w15:color w:val="3366FF"/>
          <w:dropDownList>
            <w:listItem w:displayText="Independent Contractor" w:value="Independent Contractor"/>
            <w:listItem w:displayText="Independent Consultant" w:value="Independent Consultant"/>
            <w:listItem w:displayText="Direct Employee" w:value="Direct Employee"/>
            <w:listItem w:displayText="Shared " w:value="Shared "/>
            <w:listItem w:displayText="Deputy-Shared" w:value="Deputy-Shared"/>
            <w:listItem w:displayText="Joint Appointment" w:value="Joint Appointment"/>
            <w:listItem w:displayText="Deputy-Joint Appointment" w:value="Deputy-Joint Appointment"/>
          </w:dropDownList>
        </w:sdtPr>
        <w:sdtContent>
          <w:r w:rsidRPr="00770257">
            <w:rPr>
              <w:rFonts w:eastAsia="Calibri" w:cs="Arial"/>
              <w:color w:val="808080"/>
              <w:szCs w:val="21"/>
            </w:rPr>
            <w:t>Choose an item.</w:t>
          </w:r>
        </w:sdtContent>
      </w:sdt>
      <w:r w:rsidRPr="00770257">
        <w:rPr>
          <w:rFonts w:eastAsia="Calibri" w:cs="Arial"/>
          <w:szCs w:val="21"/>
        </w:rPr>
        <w:t xml:space="preserve"> engagement model at our </w:t>
      </w:r>
      <w:sdt>
        <w:sdtPr>
          <w:rPr>
            <w:rFonts w:eastAsia="Calibri" w:cs="Arial"/>
            <w:szCs w:val="21"/>
          </w:rPr>
          <w:alias w:val="Choose the type of your health service(s)"/>
          <w:tag w:val="Choose the type of your health service(s)"/>
          <w:id w:val="985747951"/>
          <w:placeholder>
            <w:docPart w:val="B244B72919C04ADBA24C480E0AAE25B2"/>
          </w:placeholder>
          <w:showingPlcHdr/>
          <w15:color w:val="3366FF"/>
          <w:dropDownList>
            <w:listItem w:displayText="Small Rural Health Service" w:value="Small Rural Health Service"/>
            <w:listItem w:displayText="Multipurpose service" w:value="Multipurpose service"/>
            <w:listItem w:displayText="Local rural health service" w:value="Local rural health service"/>
            <w:listItem w:displayText="Subregion health service" w:value="Subregion health service"/>
            <w:listItem w:displayText="Regional health service" w:value="Regional health service"/>
            <w:listItem w:displayText="group of rural and regional health services" w:value="group of rural and regional health services"/>
            <w:listItem w:displayText="partnership of rural and regional health services" w:value="partnership of rural and regional health services"/>
          </w:dropDownList>
        </w:sdtPr>
        <w:sdtContent>
          <w:r w:rsidRPr="00770257">
            <w:rPr>
              <w:rFonts w:eastAsia="Calibri" w:cs="Arial"/>
              <w:color w:val="808080"/>
              <w:szCs w:val="21"/>
            </w:rPr>
            <w:t>Choose an item.</w:t>
          </w:r>
        </w:sdtContent>
      </w:sdt>
      <w:r w:rsidRPr="00770257">
        <w:rPr>
          <w:rFonts w:eastAsia="Calibri" w:cs="Arial"/>
          <w:szCs w:val="21"/>
        </w:rPr>
        <w:t xml:space="preserve"> will be implementing the role under the following arrangements:</w:t>
      </w:r>
    </w:p>
    <w:p w14:paraId="014021CE" w14:textId="77777777" w:rsidR="000927BC" w:rsidRPr="00770257" w:rsidRDefault="000927BC" w:rsidP="000927BC">
      <w:pPr>
        <w:spacing w:line="270" w:lineRule="atLeast"/>
        <w:rPr>
          <w:rFonts w:eastAsia="Calibri" w:cs="Arial"/>
          <w:i/>
          <w:color w:val="0066FF"/>
          <w:szCs w:val="21"/>
        </w:rPr>
      </w:pPr>
      <w:r w:rsidRPr="00770257">
        <w:rPr>
          <w:rFonts w:eastAsia="Calibri" w:cs="Arial"/>
          <w:i/>
          <w:color w:val="0066FF"/>
          <w:szCs w:val="21"/>
        </w:rPr>
        <w:t>Please choose from the following resources and conditions that best fit your preferred engagement model and type of health service(s).</w:t>
      </w:r>
    </w:p>
    <w:p w14:paraId="145D8559" w14:textId="77777777" w:rsidR="000927BC" w:rsidRPr="00770257" w:rsidRDefault="000927BC" w:rsidP="000927BC">
      <w:pPr>
        <w:spacing w:line="270" w:lineRule="atLeast"/>
        <w:rPr>
          <w:rFonts w:eastAsia="Calibri" w:cs="Arial"/>
          <w:i/>
          <w:color w:val="0066FF"/>
          <w:szCs w:val="21"/>
        </w:rPr>
      </w:pPr>
      <w:r w:rsidRPr="00770257">
        <w:rPr>
          <w:rFonts w:eastAsia="Calibri" w:cs="Arial"/>
          <w:i/>
          <w:color w:val="0066FF"/>
          <w:szCs w:val="21"/>
        </w:rPr>
        <w:t>Small rural and Multipurpose services</w:t>
      </w:r>
    </w:p>
    <w:p w14:paraId="62D172EF" w14:textId="77777777" w:rsidR="000927BC" w:rsidRPr="00770257" w:rsidRDefault="000927BC">
      <w:pPr>
        <w:numPr>
          <w:ilvl w:val="0"/>
          <w:numId w:val="14"/>
        </w:numPr>
        <w:spacing w:after="160" w:line="270" w:lineRule="atLeast"/>
        <w:contextualSpacing/>
        <w:rPr>
          <w:rFonts w:eastAsia="Calibri" w:cs="Arial"/>
          <w:szCs w:val="21"/>
        </w:rPr>
      </w:pPr>
      <w:r w:rsidRPr="00770257">
        <w:rPr>
          <w:rFonts w:eastAsia="Calibri" w:cs="Arial"/>
          <w:szCs w:val="21"/>
        </w:rPr>
        <w:t>both on-site and off-site delivery of the role</w:t>
      </w:r>
    </w:p>
    <w:p w14:paraId="18332ABB" w14:textId="77777777" w:rsidR="000927BC" w:rsidRPr="00770257" w:rsidRDefault="000927BC">
      <w:pPr>
        <w:numPr>
          <w:ilvl w:val="0"/>
          <w:numId w:val="14"/>
        </w:numPr>
        <w:spacing w:after="160" w:line="270" w:lineRule="atLeast"/>
        <w:contextualSpacing/>
        <w:rPr>
          <w:rFonts w:eastAsia="Calibri" w:cs="Arial"/>
          <w:szCs w:val="21"/>
        </w:rPr>
      </w:pPr>
      <w:r w:rsidRPr="00770257">
        <w:rPr>
          <w:rFonts w:eastAsia="Calibri" w:cs="Arial"/>
          <w:color w:val="0066FF"/>
          <w:szCs w:val="21"/>
        </w:rPr>
        <w:t>recommended range 8 to 20 hours</w:t>
      </w:r>
      <w:r w:rsidRPr="00770257">
        <w:rPr>
          <w:rFonts w:eastAsia="Calibri" w:cs="Arial"/>
          <w:szCs w:val="21"/>
        </w:rPr>
        <w:t xml:space="preserve"> per month to be negotiated </w:t>
      </w:r>
      <w:r w:rsidRPr="00770257">
        <w:rPr>
          <w:rFonts w:eastAsia="Calibri" w:cs="Arial"/>
          <w:i/>
          <w:color w:val="0066FF"/>
          <w:szCs w:val="21"/>
        </w:rPr>
        <w:t>More hours than recommended can be cited.</w:t>
      </w:r>
    </w:p>
    <w:p w14:paraId="7DFB194D" w14:textId="77777777" w:rsidR="000927BC" w:rsidRPr="00770257" w:rsidRDefault="000927BC">
      <w:pPr>
        <w:numPr>
          <w:ilvl w:val="0"/>
          <w:numId w:val="14"/>
        </w:numPr>
        <w:spacing w:after="160" w:line="270" w:lineRule="atLeast"/>
        <w:contextualSpacing/>
        <w:rPr>
          <w:rFonts w:eastAsia="Calibri" w:cs="Arial"/>
          <w:szCs w:val="21"/>
        </w:rPr>
      </w:pPr>
      <w:r w:rsidRPr="00770257">
        <w:rPr>
          <w:rFonts w:eastAsia="Calibri" w:cs="Arial"/>
          <w:szCs w:val="21"/>
        </w:rPr>
        <w:t xml:space="preserve">with a minimum of 50 per cent of the agreed hours being provided on-site at </w:t>
      </w:r>
      <w:sdt>
        <w:sdtPr>
          <w:rPr>
            <w:rFonts w:eastAsia="Calibri" w:cs="Arial"/>
            <w:szCs w:val="21"/>
          </w:rPr>
          <w:alias w:val="Write the name(s) of your health service(s) here."/>
          <w:tag w:val="Write the name of your health service here."/>
          <w:id w:val="1181466747"/>
          <w:placeholder>
            <w:docPart w:val="FF42B2246F90469AAD99366C07D7D96F"/>
          </w:placeholder>
          <w:showingPlcHdr/>
          <w15:color w:val="3366FF"/>
        </w:sdtPr>
        <w:sdtContent>
          <w:r w:rsidRPr="00770257">
            <w:rPr>
              <w:rFonts w:eastAsia="Calibri" w:cs="Arial"/>
              <w:color w:val="808080"/>
              <w:szCs w:val="21"/>
            </w:rPr>
            <w:t>Click or tap here to enter text.</w:t>
          </w:r>
        </w:sdtContent>
      </w:sdt>
      <w:r w:rsidRPr="00770257">
        <w:rPr>
          <w:rFonts w:eastAsia="Calibri" w:cs="Arial"/>
          <w:szCs w:val="21"/>
        </w:rPr>
        <w:t xml:space="preserve"> </w:t>
      </w:r>
      <w:r w:rsidRPr="00770257">
        <w:rPr>
          <w:rFonts w:eastAsia="Calibri" w:cs="Arial"/>
          <w:i/>
          <w:color w:val="0066FF"/>
          <w:szCs w:val="21"/>
        </w:rPr>
        <w:t>name all the Small rural and Multipurpose services where the role will be Shared or is a Joint appointment.</w:t>
      </w:r>
    </w:p>
    <w:p w14:paraId="2506A938" w14:textId="77777777" w:rsidR="000927BC" w:rsidRPr="00770257" w:rsidRDefault="000927BC">
      <w:pPr>
        <w:numPr>
          <w:ilvl w:val="0"/>
          <w:numId w:val="14"/>
        </w:numPr>
        <w:spacing w:after="160" w:line="270" w:lineRule="atLeast"/>
        <w:contextualSpacing/>
        <w:rPr>
          <w:rFonts w:eastAsia="Calibri" w:cs="Arial"/>
          <w:szCs w:val="21"/>
        </w:rPr>
      </w:pPr>
      <w:r w:rsidRPr="00770257">
        <w:rPr>
          <w:rFonts w:eastAsia="Calibri" w:cs="Arial"/>
          <w:color w:val="000000"/>
          <w:kern w:val="24"/>
          <w:szCs w:val="21"/>
        </w:rPr>
        <w:t>an off-site communication protocol and infrastructure (such as teleconference) will be agreed as part of the engagement model.</w:t>
      </w:r>
    </w:p>
    <w:p w14:paraId="49143E32" w14:textId="77777777" w:rsidR="00DF5A21" w:rsidRPr="000927BC" w:rsidRDefault="00DF5A21" w:rsidP="00DF5A21">
      <w:pPr>
        <w:spacing w:after="160" w:line="270" w:lineRule="atLeast"/>
        <w:ind w:left="720"/>
        <w:contextualSpacing/>
        <w:rPr>
          <w:rFonts w:eastAsia="Calibri" w:cs="Arial"/>
          <w:sz w:val="20"/>
        </w:rPr>
      </w:pPr>
    </w:p>
    <w:p w14:paraId="70A80173" w14:textId="77777777" w:rsidR="00DF5A21" w:rsidRPr="00770257" w:rsidRDefault="00DF5A21" w:rsidP="00DF5A21">
      <w:pPr>
        <w:spacing w:line="270" w:lineRule="atLeast"/>
        <w:rPr>
          <w:rFonts w:eastAsia="Calibri" w:cs="Arial"/>
          <w:i/>
          <w:color w:val="0066FF"/>
          <w:szCs w:val="21"/>
        </w:rPr>
      </w:pPr>
      <w:r w:rsidRPr="00770257">
        <w:rPr>
          <w:rFonts w:eastAsia="Calibri" w:cs="Arial"/>
          <w:i/>
          <w:color w:val="0066FF"/>
          <w:szCs w:val="21"/>
        </w:rPr>
        <w:t>Local health services</w:t>
      </w:r>
    </w:p>
    <w:p w14:paraId="784C7C17" w14:textId="77777777" w:rsidR="00DF5A21" w:rsidRPr="00770257" w:rsidRDefault="00DF5A21">
      <w:pPr>
        <w:numPr>
          <w:ilvl w:val="0"/>
          <w:numId w:val="15"/>
        </w:numPr>
        <w:spacing w:after="160" w:line="270" w:lineRule="atLeast"/>
        <w:contextualSpacing/>
        <w:rPr>
          <w:rFonts w:eastAsia="Calibri" w:cs="Arial"/>
          <w:color w:val="000000"/>
          <w:szCs w:val="21"/>
        </w:rPr>
      </w:pPr>
      <w:r w:rsidRPr="00770257">
        <w:rPr>
          <w:rFonts w:eastAsia="Calibri" w:cs="Arial"/>
          <w:szCs w:val="21"/>
        </w:rPr>
        <w:t>predominantly on-site,</w:t>
      </w:r>
      <w:r w:rsidRPr="00770257">
        <w:rPr>
          <w:rFonts w:eastAsia="Calibri" w:cs="Arial"/>
          <w:color w:val="000000"/>
          <w:szCs w:val="21"/>
        </w:rPr>
        <w:t xml:space="preserve"> with some off-site provision as required</w:t>
      </w:r>
    </w:p>
    <w:p w14:paraId="294188C0" w14:textId="77777777" w:rsidR="00DF5A21" w:rsidRPr="00770257" w:rsidRDefault="00DF5A21">
      <w:pPr>
        <w:numPr>
          <w:ilvl w:val="0"/>
          <w:numId w:val="15"/>
        </w:numPr>
        <w:spacing w:after="160" w:line="270" w:lineRule="atLeast"/>
        <w:contextualSpacing/>
        <w:rPr>
          <w:rFonts w:eastAsia="Calibri" w:cs="Arial"/>
          <w:szCs w:val="21"/>
        </w:rPr>
      </w:pPr>
      <w:r w:rsidRPr="00770257">
        <w:rPr>
          <w:rFonts w:eastAsia="Calibri" w:cs="Arial"/>
          <w:color w:val="0066FF"/>
          <w:szCs w:val="21"/>
        </w:rPr>
        <w:t xml:space="preserve">minimum of 8 days </w:t>
      </w:r>
      <w:r w:rsidRPr="00770257">
        <w:rPr>
          <w:rFonts w:eastAsia="Calibri" w:cs="Arial"/>
          <w:szCs w:val="21"/>
        </w:rPr>
        <w:t xml:space="preserve">per month, </w:t>
      </w:r>
      <w:r w:rsidRPr="00770257">
        <w:rPr>
          <w:rFonts w:eastAsia="Calibri" w:cs="Arial"/>
          <w:color w:val="0066FF"/>
          <w:szCs w:val="21"/>
        </w:rPr>
        <w:t>which is 2 days per week</w:t>
      </w:r>
      <w:r w:rsidRPr="00770257">
        <w:rPr>
          <w:rFonts w:eastAsia="Calibri" w:cs="Arial"/>
          <w:szCs w:val="21"/>
        </w:rPr>
        <w:t xml:space="preserve">, or proportional to number of sites (campuses) and number of VMOs </w:t>
      </w:r>
      <w:r w:rsidRPr="00770257">
        <w:rPr>
          <w:rFonts w:eastAsia="Calibri" w:cs="Arial"/>
          <w:i/>
          <w:color w:val="0066FF"/>
          <w:szCs w:val="21"/>
        </w:rPr>
        <w:t>More than the minimum number of days per month can be cited.</w:t>
      </w:r>
    </w:p>
    <w:p w14:paraId="5227F41B" w14:textId="77777777" w:rsidR="00DF5A21" w:rsidRPr="00770257" w:rsidRDefault="00DF5A21">
      <w:pPr>
        <w:numPr>
          <w:ilvl w:val="0"/>
          <w:numId w:val="15"/>
        </w:numPr>
        <w:spacing w:after="160" w:line="270" w:lineRule="atLeast"/>
        <w:contextualSpacing/>
        <w:rPr>
          <w:rFonts w:eastAsia="Calibri" w:cs="Arial"/>
          <w:szCs w:val="21"/>
        </w:rPr>
      </w:pPr>
      <w:r w:rsidRPr="00770257">
        <w:rPr>
          <w:rFonts w:eastAsia="Calibri" w:cs="Arial"/>
          <w:szCs w:val="21"/>
        </w:rPr>
        <w:t>off-site hours will be negotiated</w:t>
      </w:r>
    </w:p>
    <w:p w14:paraId="61CC9F26" w14:textId="77777777" w:rsidR="00DF5A21" w:rsidRPr="00770257" w:rsidRDefault="00DF5A21">
      <w:pPr>
        <w:numPr>
          <w:ilvl w:val="0"/>
          <w:numId w:val="15"/>
        </w:numPr>
        <w:spacing w:after="160" w:line="270" w:lineRule="atLeast"/>
        <w:contextualSpacing/>
        <w:rPr>
          <w:rFonts w:eastAsia="Calibri" w:cs="Arial"/>
          <w:szCs w:val="21"/>
        </w:rPr>
      </w:pPr>
      <w:r w:rsidRPr="00770257">
        <w:rPr>
          <w:rFonts w:eastAsia="Calibri" w:cs="Arial"/>
          <w:color w:val="000000"/>
          <w:kern w:val="24"/>
          <w:szCs w:val="21"/>
        </w:rPr>
        <w:t>an off-site communication protocol and infrastructure (such as teleconference) will be agreed as part of the engagement model.</w:t>
      </w:r>
    </w:p>
    <w:p w14:paraId="020271DD" w14:textId="77777777" w:rsidR="00DF5A21" w:rsidRPr="00770257" w:rsidRDefault="00DF5A21" w:rsidP="00DF5A21">
      <w:pPr>
        <w:spacing w:line="270" w:lineRule="atLeast"/>
        <w:ind w:left="360"/>
        <w:rPr>
          <w:rFonts w:eastAsia="Calibri" w:cs="Arial"/>
          <w:i/>
          <w:color w:val="0066FF"/>
          <w:szCs w:val="21"/>
        </w:rPr>
      </w:pPr>
      <w:r w:rsidRPr="00770257">
        <w:rPr>
          <w:rFonts w:eastAsia="Calibri" w:cs="Arial"/>
          <w:i/>
          <w:color w:val="0066FF"/>
          <w:szCs w:val="21"/>
        </w:rPr>
        <w:t>Note the following should be prioritised at a Local health service where the role is for a Deputy - Shared or Joint appointment:</w:t>
      </w:r>
    </w:p>
    <w:p w14:paraId="32D6E4D5" w14:textId="77777777" w:rsidR="00DF5A21" w:rsidRPr="00770257" w:rsidRDefault="00DF5A21">
      <w:pPr>
        <w:numPr>
          <w:ilvl w:val="0"/>
          <w:numId w:val="16"/>
        </w:numPr>
        <w:spacing w:after="160" w:line="270" w:lineRule="atLeast"/>
        <w:contextualSpacing/>
        <w:rPr>
          <w:rFonts w:eastAsia="Calibri" w:cs="Arial"/>
          <w:szCs w:val="21"/>
        </w:rPr>
      </w:pPr>
      <w:r w:rsidRPr="00770257">
        <w:rPr>
          <w:rFonts w:eastAsia="Calibri" w:cs="Arial"/>
          <w:szCs w:val="21"/>
        </w:rPr>
        <w:t>a 1 EFT Deputy Medical Director with minimum fractional appointment(s) of the recommended hours/days at smaller rural health services.</w:t>
      </w:r>
    </w:p>
    <w:p w14:paraId="79158609" w14:textId="77777777" w:rsidR="00DF5A21" w:rsidRPr="00770257" w:rsidRDefault="00DF5A21">
      <w:pPr>
        <w:numPr>
          <w:ilvl w:val="0"/>
          <w:numId w:val="16"/>
        </w:numPr>
        <w:spacing w:after="160" w:line="270" w:lineRule="atLeast"/>
        <w:contextualSpacing/>
        <w:rPr>
          <w:rFonts w:eastAsia="Calibri" w:cs="Arial"/>
          <w:szCs w:val="21"/>
        </w:rPr>
      </w:pPr>
      <w:r w:rsidRPr="00770257">
        <w:rPr>
          <w:rFonts w:eastAsia="Calibri" w:cs="Arial"/>
          <w:szCs w:val="21"/>
        </w:rPr>
        <w:t>a 1 EFT Deputy Medical Director can be shared across two deputy medical directors with minimum fractional appointment</w:t>
      </w:r>
      <w:r w:rsidRPr="00770257">
        <w:rPr>
          <w:rFonts w:eastAsia="Calibri" w:cs="Arial"/>
          <w:color w:val="0066FF"/>
          <w:szCs w:val="21"/>
        </w:rPr>
        <w:t>(s)</w:t>
      </w:r>
      <w:r w:rsidRPr="00770257">
        <w:rPr>
          <w:rFonts w:eastAsia="Calibri" w:cs="Arial"/>
          <w:szCs w:val="21"/>
        </w:rPr>
        <w:t xml:space="preserve"> at smaller rural health service </w:t>
      </w:r>
      <w:r w:rsidRPr="00770257">
        <w:rPr>
          <w:rFonts w:eastAsia="Calibri" w:cs="Arial"/>
          <w:i/>
          <w:color w:val="0066FF"/>
          <w:szCs w:val="21"/>
        </w:rPr>
        <w:t>Specify the smaller rural health services by name.</w:t>
      </w:r>
    </w:p>
    <w:p w14:paraId="2A422A4A" w14:textId="77777777" w:rsidR="00410569" w:rsidRPr="00DF5A21" w:rsidRDefault="00410569" w:rsidP="00410569">
      <w:pPr>
        <w:spacing w:after="160" w:line="270" w:lineRule="atLeast"/>
        <w:ind w:left="720"/>
        <w:contextualSpacing/>
        <w:rPr>
          <w:rFonts w:eastAsia="Calibri" w:cs="Arial"/>
          <w:sz w:val="20"/>
        </w:rPr>
      </w:pPr>
    </w:p>
    <w:p w14:paraId="529A2EA3" w14:textId="77777777" w:rsidR="00410569" w:rsidRPr="00770257" w:rsidRDefault="00410569" w:rsidP="00410569">
      <w:pPr>
        <w:spacing w:line="270" w:lineRule="atLeast"/>
        <w:rPr>
          <w:rFonts w:eastAsia="Calibri" w:cs="Arial"/>
          <w:i/>
          <w:color w:val="0066FF"/>
          <w:szCs w:val="21"/>
        </w:rPr>
      </w:pPr>
      <w:r w:rsidRPr="00770257">
        <w:rPr>
          <w:rFonts w:eastAsia="Calibri" w:cs="Arial"/>
          <w:i/>
          <w:color w:val="0066FF"/>
          <w:szCs w:val="21"/>
        </w:rPr>
        <w:t>Sub-regional health services</w:t>
      </w:r>
    </w:p>
    <w:p w14:paraId="7FFBF7BB" w14:textId="77777777" w:rsidR="00410569" w:rsidRPr="00770257" w:rsidRDefault="00410569">
      <w:pPr>
        <w:numPr>
          <w:ilvl w:val="0"/>
          <w:numId w:val="17"/>
        </w:numPr>
        <w:spacing w:after="160" w:line="270" w:lineRule="atLeast"/>
        <w:contextualSpacing/>
        <w:rPr>
          <w:rFonts w:eastAsia="Calibri" w:cs="Arial"/>
          <w:szCs w:val="21"/>
        </w:rPr>
      </w:pPr>
      <w:r w:rsidRPr="00770257">
        <w:rPr>
          <w:rFonts w:eastAsia="Calibri" w:cs="Arial"/>
          <w:szCs w:val="21"/>
        </w:rPr>
        <w:t xml:space="preserve">1 Effective Full Time (EFT) on-site role </w:t>
      </w:r>
    </w:p>
    <w:p w14:paraId="005BBCF2" w14:textId="77777777" w:rsidR="00410569" w:rsidRPr="00770257" w:rsidRDefault="00410569">
      <w:pPr>
        <w:numPr>
          <w:ilvl w:val="0"/>
          <w:numId w:val="17"/>
        </w:numPr>
        <w:spacing w:after="160" w:line="270" w:lineRule="atLeast"/>
        <w:contextualSpacing/>
        <w:rPr>
          <w:rFonts w:eastAsia="Calibri" w:cs="Arial"/>
          <w:szCs w:val="21"/>
        </w:rPr>
      </w:pPr>
      <w:r w:rsidRPr="00770257">
        <w:rPr>
          <w:rFonts w:eastAsia="Calibri" w:cs="Arial"/>
          <w:szCs w:val="21"/>
        </w:rPr>
        <w:t>may be shared across two directors or have fractional internal clinical role or joint appointment</w:t>
      </w:r>
    </w:p>
    <w:p w14:paraId="5A6C34B4" w14:textId="77777777" w:rsidR="00410569" w:rsidRPr="00770257" w:rsidRDefault="00410569">
      <w:pPr>
        <w:numPr>
          <w:ilvl w:val="0"/>
          <w:numId w:val="17"/>
        </w:numPr>
        <w:spacing w:after="160" w:line="270" w:lineRule="atLeast"/>
        <w:contextualSpacing/>
        <w:rPr>
          <w:rFonts w:eastAsia="Calibri" w:cs="Arial"/>
          <w:szCs w:val="21"/>
        </w:rPr>
      </w:pPr>
      <w:r w:rsidRPr="00770257">
        <w:rPr>
          <w:rFonts w:eastAsia="Calibri" w:cs="Arial"/>
          <w:szCs w:val="21"/>
        </w:rPr>
        <w:t xml:space="preserve">off-site </w:t>
      </w:r>
      <w:r w:rsidRPr="00770257">
        <w:rPr>
          <w:rFonts w:eastAsia="Calibri" w:cs="Arial"/>
          <w:color w:val="000000"/>
          <w:kern w:val="24"/>
          <w:szCs w:val="21"/>
        </w:rPr>
        <w:t>communication protocol and infrastructure is agreed as part of the engagement model for on-call services.</w:t>
      </w:r>
    </w:p>
    <w:p w14:paraId="042EBE5A" w14:textId="77777777" w:rsidR="00410569" w:rsidRPr="00770257" w:rsidRDefault="00410569" w:rsidP="00410569">
      <w:pPr>
        <w:spacing w:line="270" w:lineRule="atLeast"/>
        <w:ind w:left="360"/>
        <w:rPr>
          <w:rFonts w:eastAsia="Calibri" w:cs="Arial"/>
          <w:i/>
          <w:color w:val="0066FF"/>
          <w:szCs w:val="21"/>
        </w:rPr>
      </w:pPr>
      <w:r w:rsidRPr="00770257">
        <w:rPr>
          <w:rFonts w:eastAsia="Calibri" w:cs="Arial"/>
          <w:i/>
          <w:color w:val="0066FF"/>
          <w:szCs w:val="21"/>
        </w:rPr>
        <w:t>Note the following should be prioritised at a Sub-regional health service where the role is for a Deputy - Shared or Joint appointment:</w:t>
      </w:r>
    </w:p>
    <w:p w14:paraId="10494635" w14:textId="77777777" w:rsidR="00410569" w:rsidRPr="00770257" w:rsidRDefault="00410569">
      <w:pPr>
        <w:numPr>
          <w:ilvl w:val="0"/>
          <w:numId w:val="16"/>
        </w:numPr>
        <w:spacing w:after="160" w:line="270" w:lineRule="atLeast"/>
        <w:contextualSpacing/>
        <w:rPr>
          <w:rFonts w:eastAsia="Calibri" w:cs="Arial"/>
          <w:szCs w:val="21"/>
        </w:rPr>
      </w:pPr>
      <w:r w:rsidRPr="00770257">
        <w:rPr>
          <w:rFonts w:eastAsia="Calibri" w:cs="Arial"/>
          <w:szCs w:val="21"/>
        </w:rPr>
        <w:t xml:space="preserve">a 1 EFT Deputy Medical Director with </w:t>
      </w:r>
      <w:r w:rsidRPr="00770257">
        <w:rPr>
          <w:rFonts w:eastAsia="Calibri" w:cs="Arial"/>
          <w:color w:val="0066FF"/>
          <w:szCs w:val="21"/>
        </w:rPr>
        <w:t>minimum fractional joint appointment(s) of the recommended hours/days</w:t>
      </w:r>
      <w:r w:rsidRPr="00770257">
        <w:rPr>
          <w:rFonts w:eastAsia="Calibri" w:cs="Arial"/>
          <w:szCs w:val="21"/>
        </w:rPr>
        <w:t xml:space="preserve"> at smaller rural health services.</w:t>
      </w:r>
    </w:p>
    <w:p w14:paraId="66172BFA" w14:textId="77777777" w:rsidR="00410569" w:rsidRPr="00770257" w:rsidRDefault="00410569" w:rsidP="00410569">
      <w:pPr>
        <w:spacing w:line="270" w:lineRule="atLeast"/>
        <w:ind w:left="360"/>
        <w:rPr>
          <w:rFonts w:eastAsia="Calibri" w:cs="Arial"/>
          <w:color w:val="0066FF"/>
          <w:szCs w:val="21"/>
        </w:rPr>
      </w:pPr>
      <w:r w:rsidRPr="00770257">
        <w:rPr>
          <w:rFonts w:eastAsia="Calibri" w:cs="Arial"/>
          <w:color w:val="0066FF"/>
          <w:szCs w:val="21"/>
        </w:rPr>
        <w:t>or</w:t>
      </w:r>
    </w:p>
    <w:p w14:paraId="319B1C44" w14:textId="1CD7493B" w:rsidR="00055BEF" w:rsidRPr="00770257" w:rsidRDefault="00410569">
      <w:pPr>
        <w:numPr>
          <w:ilvl w:val="0"/>
          <w:numId w:val="16"/>
        </w:numPr>
        <w:spacing w:after="160" w:line="270" w:lineRule="atLeast"/>
        <w:contextualSpacing/>
        <w:rPr>
          <w:rFonts w:eastAsia="Calibri" w:cs="Arial"/>
          <w:szCs w:val="21"/>
        </w:rPr>
      </w:pPr>
      <w:r w:rsidRPr="00770257">
        <w:rPr>
          <w:rFonts w:eastAsia="Calibri" w:cs="Arial"/>
          <w:szCs w:val="21"/>
        </w:rPr>
        <w:t xml:space="preserve">a 1 EFT Deputy Medical Director </w:t>
      </w:r>
      <w:r w:rsidRPr="00770257">
        <w:rPr>
          <w:rFonts w:eastAsia="Calibri" w:cs="Arial"/>
          <w:color w:val="0066FF"/>
          <w:szCs w:val="21"/>
        </w:rPr>
        <w:t xml:space="preserve">can be shared across two deputy </w:t>
      </w:r>
      <w:r w:rsidRPr="00770257">
        <w:rPr>
          <w:rFonts w:eastAsia="Calibri" w:cs="Arial"/>
          <w:szCs w:val="21"/>
        </w:rPr>
        <w:t xml:space="preserve">medical directors with </w:t>
      </w:r>
      <w:r w:rsidRPr="00770257">
        <w:rPr>
          <w:rFonts w:eastAsia="Calibri" w:cs="Arial"/>
          <w:color w:val="0066FF"/>
          <w:szCs w:val="21"/>
        </w:rPr>
        <w:t>minimum fractional appointment(s)</w:t>
      </w:r>
      <w:r w:rsidRPr="00770257">
        <w:rPr>
          <w:rFonts w:eastAsia="Calibri" w:cs="Arial"/>
          <w:szCs w:val="21"/>
        </w:rPr>
        <w:t xml:space="preserve"> </w:t>
      </w:r>
      <w:r w:rsidRPr="00770257">
        <w:rPr>
          <w:rFonts w:eastAsia="Calibri" w:cs="Arial"/>
          <w:color w:val="0066FF"/>
          <w:szCs w:val="21"/>
        </w:rPr>
        <w:t xml:space="preserve">of the recommended hours/days </w:t>
      </w:r>
      <w:r w:rsidRPr="00770257">
        <w:rPr>
          <w:rFonts w:eastAsia="Calibri" w:cs="Arial"/>
          <w:szCs w:val="21"/>
        </w:rPr>
        <w:t xml:space="preserve">at smaller rural health service. </w:t>
      </w:r>
      <w:r w:rsidRPr="00770257">
        <w:rPr>
          <w:rFonts w:eastAsia="Calibri" w:cs="Arial"/>
          <w:i/>
          <w:color w:val="0066FF"/>
          <w:szCs w:val="21"/>
        </w:rPr>
        <w:t>Specify the smaller rural health services by name.</w:t>
      </w:r>
    </w:p>
    <w:p w14:paraId="33B0D532" w14:textId="77777777" w:rsidR="00487ED1" w:rsidRPr="00770257" w:rsidRDefault="00487ED1" w:rsidP="00487ED1">
      <w:pPr>
        <w:spacing w:after="160" w:line="270" w:lineRule="atLeast"/>
        <w:contextualSpacing/>
        <w:rPr>
          <w:rFonts w:eastAsia="Calibri" w:cs="Arial"/>
          <w:szCs w:val="21"/>
        </w:rPr>
      </w:pPr>
    </w:p>
    <w:p w14:paraId="5E0D8EB4" w14:textId="77777777" w:rsidR="00487ED1" w:rsidRPr="00770257" w:rsidRDefault="00487ED1" w:rsidP="00487ED1">
      <w:pPr>
        <w:spacing w:line="270" w:lineRule="atLeast"/>
        <w:rPr>
          <w:rFonts w:eastAsia="Calibri" w:cs="Arial"/>
          <w:i/>
          <w:color w:val="0066FF"/>
          <w:szCs w:val="21"/>
        </w:rPr>
      </w:pPr>
      <w:r w:rsidRPr="00770257">
        <w:rPr>
          <w:rFonts w:eastAsia="Calibri" w:cs="Arial"/>
          <w:i/>
          <w:color w:val="0066FF"/>
          <w:szCs w:val="21"/>
        </w:rPr>
        <w:t>Regional health services</w:t>
      </w:r>
    </w:p>
    <w:p w14:paraId="492878E4" w14:textId="77777777" w:rsidR="00487ED1" w:rsidRPr="00770257" w:rsidRDefault="00487ED1">
      <w:pPr>
        <w:numPr>
          <w:ilvl w:val="0"/>
          <w:numId w:val="18"/>
        </w:numPr>
        <w:spacing w:after="160" w:line="270" w:lineRule="atLeast"/>
        <w:contextualSpacing/>
        <w:rPr>
          <w:rFonts w:eastAsia="Calibri" w:cs="Arial"/>
          <w:szCs w:val="21"/>
        </w:rPr>
      </w:pPr>
      <w:r w:rsidRPr="00770257">
        <w:rPr>
          <w:rFonts w:eastAsia="Calibri" w:cs="Arial"/>
          <w:szCs w:val="21"/>
        </w:rPr>
        <w:t>1 EFT on-site role</w:t>
      </w:r>
    </w:p>
    <w:p w14:paraId="30B29314" w14:textId="77777777" w:rsidR="00487ED1" w:rsidRPr="00770257" w:rsidRDefault="00487ED1">
      <w:pPr>
        <w:numPr>
          <w:ilvl w:val="0"/>
          <w:numId w:val="18"/>
        </w:numPr>
        <w:spacing w:after="160" w:line="270" w:lineRule="atLeast"/>
        <w:contextualSpacing/>
        <w:rPr>
          <w:rFonts w:eastAsia="Calibri" w:cs="Arial"/>
          <w:szCs w:val="21"/>
        </w:rPr>
      </w:pPr>
      <w:r w:rsidRPr="00770257">
        <w:rPr>
          <w:rFonts w:eastAsia="Calibri" w:cs="Arial"/>
          <w:szCs w:val="21"/>
        </w:rPr>
        <w:t>may be shared across two directors or have fractional internal clinical role or joint appointment</w:t>
      </w:r>
    </w:p>
    <w:p w14:paraId="4DC12E59" w14:textId="77777777" w:rsidR="00487ED1" w:rsidRPr="00770257" w:rsidRDefault="00487ED1">
      <w:pPr>
        <w:numPr>
          <w:ilvl w:val="0"/>
          <w:numId w:val="18"/>
        </w:numPr>
        <w:spacing w:after="160" w:line="270" w:lineRule="atLeast"/>
        <w:contextualSpacing/>
        <w:rPr>
          <w:rFonts w:eastAsia="Calibri" w:cs="Arial"/>
          <w:szCs w:val="21"/>
        </w:rPr>
      </w:pPr>
      <w:r w:rsidRPr="00770257">
        <w:rPr>
          <w:rFonts w:eastAsia="Calibri" w:cs="Arial"/>
          <w:szCs w:val="21"/>
        </w:rPr>
        <w:lastRenderedPageBreak/>
        <w:t xml:space="preserve">off-site </w:t>
      </w:r>
      <w:r w:rsidRPr="00770257">
        <w:rPr>
          <w:rFonts w:eastAsia="Calibri" w:cs="Arial"/>
          <w:color w:val="000000"/>
          <w:kern w:val="24"/>
          <w:szCs w:val="21"/>
        </w:rPr>
        <w:t>communication protocol and infrastructure is agreed as part of the engagement model for on-call services.</w:t>
      </w:r>
    </w:p>
    <w:p w14:paraId="071BDC22" w14:textId="77777777" w:rsidR="00487ED1" w:rsidRPr="00770257" w:rsidRDefault="00487ED1" w:rsidP="00487ED1">
      <w:pPr>
        <w:spacing w:line="270" w:lineRule="atLeast"/>
        <w:ind w:left="360"/>
        <w:rPr>
          <w:rFonts w:eastAsia="Calibri" w:cs="Arial"/>
          <w:i/>
          <w:color w:val="0066FF"/>
          <w:szCs w:val="21"/>
        </w:rPr>
      </w:pPr>
      <w:r w:rsidRPr="00770257">
        <w:rPr>
          <w:rFonts w:eastAsia="Calibri" w:cs="Arial"/>
          <w:i/>
          <w:color w:val="0066FF"/>
          <w:szCs w:val="21"/>
        </w:rPr>
        <w:t xml:space="preserve">Note the following should be prioritised at a </w:t>
      </w:r>
      <w:proofErr w:type="gramStart"/>
      <w:r w:rsidRPr="00770257">
        <w:rPr>
          <w:rFonts w:eastAsia="Calibri" w:cs="Arial"/>
          <w:i/>
          <w:color w:val="0066FF"/>
          <w:szCs w:val="21"/>
        </w:rPr>
        <w:t>Regional</w:t>
      </w:r>
      <w:proofErr w:type="gramEnd"/>
      <w:r w:rsidRPr="00770257">
        <w:rPr>
          <w:rFonts w:eastAsia="Calibri" w:cs="Arial"/>
          <w:i/>
          <w:color w:val="0066FF"/>
          <w:szCs w:val="21"/>
        </w:rPr>
        <w:t xml:space="preserve"> health service where the role is for a Deputy - Shared or Joint appointment:</w:t>
      </w:r>
    </w:p>
    <w:p w14:paraId="52D8C8FC" w14:textId="77777777" w:rsidR="00487ED1" w:rsidRPr="00770257" w:rsidRDefault="00487ED1">
      <w:pPr>
        <w:numPr>
          <w:ilvl w:val="0"/>
          <w:numId w:val="18"/>
        </w:numPr>
        <w:spacing w:after="160" w:line="270" w:lineRule="atLeast"/>
        <w:contextualSpacing/>
        <w:rPr>
          <w:rFonts w:eastAsia="Calibri" w:cs="Arial"/>
          <w:szCs w:val="21"/>
        </w:rPr>
      </w:pPr>
      <w:r w:rsidRPr="00770257">
        <w:rPr>
          <w:rFonts w:eastAsia="Calibri" w:cs="Arial"/>
          <w:szCs w:val="21"/>
        </w:rPr>
        <w:t xml:space="preserve">a 1 EFT Deputy Medical Director with </w:t>
      </w:r>
      <w:r w:rsidRPr="00770257">
        <w:rPr>
          <w:rFonts w:eastAsia="Calibri" w:cs="Arial"/>
          <w:color w:val="0066FF"/>
          <w:szCs w:val="21"/>
        </w:rPr>
        <w:t>minimum fractional joint appointment(s)</w:t>
      </w:r>
      <w:r w:rsidRPr="00770257">
        <w:rPr>
          <w:rFonts w:eastAsia="Calibri" w:cs="Arial"/>
          <w:szCs w:val="21"/>
        </w:rPr>
        <w:t xml:space="preserve"> </w:t>
      </w:r>
      <w:r w:rsidRPr="00770257">
        <w:rPr>
          <w:rFonts w:eastAsia="Calibri" w:cs="Arial"/>
          <w:color w:val="0066FF"/>
          <w:szCs w:val="21"/>
        </w:rPr>
        <w:t xml:space="preserve">of the recommended hours/days </w:t>
      </w:r>
      <w:r w:rsidRPr="00770257">
        <w:rPr>
          <w:rFonts w:eastAsia="Calibri" w:cs="Arial"/>
          <w:szCs w:val="21"/>
        </w:rPr>
        <w:t>at smaller rural health services.</w:t>
      </w:r>
    </w:p>
    <w:p w14:paraId="61A35412" w14:textId="77777777" w:rsidR="00487ED1" w:rsidRPr="00770257" w:rsidRDefault="00487ED1" w:rsidP="00487ED1">
      <w:pPr>
        <w:spacing w:line="270" w:lineRule="atLeast"/>
        <w:ind w:left="360"/>
        <w:rPr>
          <w:rFonts w:eastAsia="Calibri" w:cs="Arial"/>
          <w:i/>
          <w:color w:val="0066FF"/>
          <w:szCs w:val="21"/>
        </w:rPr>
      </w:pPr>
      <w:r w:rsidRPr="00770257">
        <w:rPr>
          <w:rFonts w:eastAsia="Calibri" w:cs="Arial"/>
          <w:i/>
          <w:color w:val="0066FF"/>
          <w:szCs w:val="21"/>
        </w:rPr>
        <w:t>or</w:t>
      </w:r>
    </w:p>
    <w:p w14:paraId="51DD1F4A" w14:textId="77777777" w:rsidR="00487ED1" w:rsidRPr="00770257" w:rsidRDefault="00487ED1">
      <w:pPr>
        <w:numPr>
          <w:ilvl w:val="0"/>
          <w:numId w:val="18"/>
        </w:numPr>
        <w:spacing w:after="160" w:line="270" w:lineRule="atLeast"/>
        <w:contextualSpacing/>
        <w:rPr>
          <w:rFonts w:eastAsia="Calibri" w:cs="Arial"/>
          <w:color w:val="0066FF"/>
          <w:szCs w:val="21"/>
        </w:rPr>
      </w:pPr>
      <w:r w:rsidRPr="00770257">
        <w:rPr>
          <w:rFonts w:eastAsia="Calibri" w:cs="Arial"/>
          <w:szCs w:val="21"/>
        </w:rPr>
        <w:t xml:space="preserve">a 1 EFT Deputy Medical Director </w:t>
      </w:r>
      <w:r w:rsidRPr="00770257">
        <w:rPr>
          <w:rFonts w:eastAsia="Calibri" w:cs="Arial"/>
          <w:color w:val="0066FF"/>
          <w:szCs w:val="21"/>
        </w:rPr>
        <w:t xml:space="preserve">can be shared across two </w:t>
      </w:r>
      <w:r w:rsidRPr="00770257">
        <w:rPr>
          <w:rFonts w:eastAsia="Calibri" w:cs="Arial"/>
          <w:szCs w:val="21"/>
        </w:rPr>
        <w:t xml:space="preserve">deputy medical directors with </w:t>
      </w:r>
      <w:r w:rsidRPr="00770257">
        <w:rPr>
          <w:rFonts w:eastAsia="Calibri" w:cs="Arial"/>
          <w:color w:val="0066FF"/>
          <w:szCs w:val="21"/>
        </w:rPr>
        <w:t>minimum fractional appointment(s)</w:t>
      </w:r>
      <w:r w:rsidRPr="00770257">
        <w:rPr>
          <w:rFonts w:eastAsia="Calibri" w:cs="Arial"/>
          <w:szCs w:val="21"/>
        </w:rPr>
        <w:t xml:space="preserve"> </w:t>
      </w:r>
      <w:r w:rsidRPr="00770257">
        <w:rPr>
          <w:rFonts w:eastAsia="Calibri" w:cs="Arial"/>
          <w:color w:val="0066FF"/>
          <w:szCs w:val="21"/>
        </w:rPr>
        <w:t xml:space="preserve">of the recommended hours/days </w:t>
      </w:r>
      <w:r w:rsidRPr="00770257">
        <w:rPr>
          <w:rFonts w:eastAsia="Calibri" w:cs="Arial"/>
          <w:szCs w:val="21"/>
        </w:rPr>
        <w:t xml:space="preserve">at smaller rural health service. </w:t>
      </w:r>
      <w:r w:rsidRPr="00770257">
        <w:rPr>
          <w:rFonts w:eastAsia="Calibri" w:cs="Arial"/>
          <w:i/>
          <w:color w:val="0066FF"/>
          <w:szCs w:val="21"/>
        </w:rPr>
        <w:t>Specify the smaller rural health services by name.</w:t>
      </w:r>
    </w:p>
    <w:p w14:paraId="0726295D" w14:textId="77777777" w:rsidR="00487ED1" w:rsidRPr="00055BEF" w:rsidRDefault="00487ED1" w:rsidP="00055BEF">
      <w:pPr>
        <w:pStyle w:val="Body"/>
      </w:pPr>
    </w:p>
    <w:p w14:paraId="45E4060E" w14:textId="77777777" w:rsidR="00CE5566" w:rsidRDefault="00CE5566" w:rsidP="00200176">
      <w:pPr>
        <w:pStyle w:val="Body"/>
      </w:pPr>
    </w:p>
    <w:p w14:paraId="1E089EEB" w14:textId="77777777" w:rsidR="00CE5566" w:rsidRDefault="00CE5566" w:rsidP="00200176">
      <w:pPr>
        <w:pStyle w:val="Body"/>
      </w:pPr>
    </w:p>
    <w:p w14:paraId="7372FC1A" w14:textId="77777777" w:rsidR="00045B3F" w:rsidRDefault="00045B3F" w:rsidP="00200176">
      <w:pPr>
        <w:pStyle w:val="Body"/>
      </w:pPr>
    </w:p>
    <w:p w14:paraId="7CD1DF1F" w14:textId="77777777" w:rsidR="00045B3F" w:rsidRDefault="00045B3F" w:rsidP="00200176">
      <w:pPr>
        <w:pStyle w:val="Body"/>
      </w:pPr>
    </w:p>
    <w:p w14:paraId="6159DB98" w14:textId="77777777" w:rsidR="00045B3F" w:rsidRDefault="00045B3F" w:rsidP="00200176">
      <w:pPr>
        <w:pStyle w:val="Body"/>
      </w:pPr>
    </w:p>
    <w:p w14:paraId="7091EE09" w14:textId="77777777" w:rsidR="00045B3F" w:rsidRDefault="00045B3F" w:rsidP="00200176">
      <w:pPr>
        <w:pStyle w:val="Body"/>
      </w:pPr>
    </w:p>
    <w:p w14:paraId="3F48A3FC" w14:textId="77777777" w:rsidR="00045B3F" w:rsidRDefault="00045B3F" w:rsidP="00200176">
      <w:pPr>
        <w:pStyle w:val="Body"/>
      </w:pPr>
    </w:p>
    <w:p w14:paraId="6F50B2EF" w14:textId="77777777" w:rsidR="00045B3F" w:rsidRDefault="00045B3F" w:rsidP="00200176">
      <w:pPr>
        <w:pStyle w:val="Body"/>
      </w:pPr>
    </w:p>
    <w:p w14:paraId="7F8A9042" w14:textId="77777777" w:rsidR="00045B3F" w:rsidRDefault="00045B3F" w:rsidP="00200176">
      <w:pPr>
        <w:pStyle w:val="Body"/>
      </w:pPr>
    </w:p>
    <w:p w14:paraId="38EA33F0" w14:textId="77777777" w:rsidR="00045B3F" w:rsidRDefault="00045B3F" w:rsidP="00200176">
      <w:pPr>
        <w:pStyle w:val="Body"/>
      </w:pPr>
    </w:p>
    <w:p w14:paraId="5E9E159F" w14:textId="77777777" w:rsidR="00045B3F" w:rsidRDefault="00045B3F" w:rsidP="00200176">
      <w:pPr>
        <w:pStyle w:val="Body"/>
      </w:pPr>
    </w:p>
    <w:p w14:paraId="392DDEAB" w14:textId="77777777" w:rsidR="00890B0F" w:rsidRDefault="00890B0F" w:rsidP="00200176">
      <w:pPr>
        <w:pStyle w:val="Body"/>
      </w:pPr>
    </w:p>
    <w:p w14:paraId="7C8B4258" w14:textId="77777777" w:rsidR="00770257" w:rsidRDefault="00770257" w:rsidP="00200176">
      <w:pPr>
        <w:pStyle w:val="Body"/>
      </w:pPr>
    </w:p>
    <w:p w14:paraId="74D23CD2" w14:textId="77777777" w:rsidR="00890B0F" w:rsidRDefault="00890B0F" w:rsidP="00200176">
      <w:pPr>
        <w:pStyle w:val="Body"/>
      </w:pPr>
    </w:p>
    <w:p w14:paraId="35BBDD39" w14:textId="77777777" w:rsidR="00045B3F" w:rsidRDefault="00045B3F" w:rsidP="00200176">
      <w:pPr>
        <w:pStyle w:val="Body"/>
      </w:pPr>
    </w:p>
    <w:p w14:paraId="39EAB049" w14:textId="4D2CF2C2" w:rsidR="1C2B3A39" w:rsidRDefault="1C2B3A39" w:rsidP="1C2B3A39">
      <w:pPr>
        <w:pStyle w:val="Body"/>
      </w:pPr>
    </w:p>
    <w:p w14:paraId="65EFBFDD" w14:textId="76F3D3FC" w:rsidR="1C2B3A39" w:rsidRDefault="1C2B3A39" w:rsidP="1C2B3A39">
      <w:pPr>
        <w:pStyle w:val="Body"/>
      </w:pPr>
    </w:p>
    <w:p w14:paraId="1DF659B4" w14:textId="04137201" w:rsidR="1C2B3A39" w:rsidRDefault="1C2B3A39" w:rsidP="1C2B3A39">
      <w:pPr>
        <w:pStyle w:val="Body"/>
      </w:pPr>
    </w:p>
    <w:p w14:paraId="1EB302D8" w14:textId="255DAE04" w:rsidR="1C2B3A39" w:rsidRDefault="1C2B3A39" w:rsidP="1C2B3A39">
      <w:pPr>
        <w:pStyle w:val="Body"/>
      </w:pPr>
    </w:p>
    <w:p w14:paraId="1D98B83C" w14:textId="7D537F34" w:rsidR="1C2B3A39" w:rsidRDefault="1C2B3A39" w:rsidP="1C2B3A39">
      <w:pPr>
        <w:pStyle w:val="Body"/>
      </w:pPr>
    </w:p>
    <w:p w14:paraId="38566A92" w14:textId="1A91FDE2" w:rsidR="1C2B3A39" w:rsidRDefault="1C2B3A39" w:rsidP="1C2B3A39">
      <w:pPr>
        <w:pStyle w:val="Body"/>
      </w:pPr>
    </w:p>
    <w:p w14:paraId="042488F7" w14:textId="6765036E" w:rsidR="1C2B3A39" w:rsidRDefault="1C2B3A39" w:rsidP="1C2B3A39">
      <w:pPr>
        <w:pStyle w:val="Body"/>
      </w:pPr>
    </w:p>
    <w:p w14:paraId="5BF456C4" w14:textId="58072D71" w:rsidR="1C2B3A39" w:rsidRDefault="1C2B3A39" w:rsidP="1C2B3A39">
      <w:pPr>
        <w:pStyle w:val="Body"/>
      </w:pPr>
    </w:p>
    <w:p w14:paraId="2F3F5790" w14:textId="32E3E471" w:rsidR="1C2B3A39" w:rsidRDefault="1C2B3A39" w:rsidP="1C2B3A39">
      <w:pPr>
        <w:pStyle w:val="Body"/>
      </w:pPr>
    </w:p>
    <w:p w14:paraId="4A8EE754" w14:textId="3D84DC8A" w:rsidR="1C2B3A39" w:rsidRDefault="1C2B3A39" w:rsidP="1C2B3A39">
      <w:pPr>
        <w:pStyle w:val="Body"/>
      </w:pPr>
    </w:p>
    <w:p w14:paraId="4FF4A437" w14:textId="587E1585" w:rsidR="1C2B3A39" w:rsidRDefault="1C2B3A39" w:rsidP="1C2B3A39">
      <w:pPr>
        <w:pStyle w:val="Body"/>
      </w:pPr>
    </w:p>
    <w:p w14:paraId="5BEC1665" w14:textId="340C9F98" w:rsidR="1C2B3A39" w:rsidRDefault="1C2B3A39" w:rsidP="1C2B3A39">
      <w:pPr>
        <w:pStyle w:val="Body"/>
      </w:pPr>
    </w:p>
    <w:p w14:paraId="5B5DA79C" w14:textId="06356819" w:rsidR="1C2B3A39" w:rsidRDefault="1C2B3A39" w:rsidP="1C2B3A39">
      <w:pPr>
        <w:pStyle w:val="Body"/>
      </w:pPr>
    </w:p>
    <w:p w14:paraId="4414F200" w14:textId="29556759" w:rsidR="1C2B3A39" w:rsidRDefault="1C2B3A39" w:rsidP="1C2B3A39">
      <w:pPr>
        <w:pStyle w:val="Body"/>
      </w:pPr>
    </w:p>
    <w:p w14:paraId="4B1BE878" w14:textId="6C2B9E9A" w:rsidR="1C2B3A39" w:rsidRDefault="1C2B3A39" w:rsidP="1C2B3A39">
      <w:pPr>
        <w:pStyle w:val="Body"/>
      </w:pPr>
    </w:p>
    <w:p w14:paraId="6A88165E" w14:textId="3C4F9C26" w:rsidR="1C2B3A39" w:rsidRDefault="1C2B3A39" w:rsidP="1C2B3A39">
      <w:pPr>
        <w:pStyle w:val="Body"/>
      </w:pPr>
    </w:p>
    <w:p w14:paraId="31218A55" w14:textId="3EAC5D99" w:rsidR="1C2B3A39" w:rsidRDefault="1C2B3A39" w:rsidP="1C2B3A39">
      <w:pPr>
        <w:pStyle w:val="Body"/>
      </w:pPr>
    </w:p>
    <w:p w14:paraId="5063A97F" w14:textId="26FE7161" w:rsidR="1C2B3A39" w:rsidRDefault="1C2B3A39" w:rsidP="1C2B3A39">
      <w:pPr>
        <w:pStyle w:val="Body"/>
      </w:pPr>
    </w:p>
    <w:p w14:paraId="3DD46030" w14:textId="429AA265" w:rsidR="1C2B3A39" w:rsidRDefault="1C2B3A39" w:rsidP="1C2B3A39">
      <w:pPr>
        <w:pStyle w:val="Body"/>
      </w:pPr>
    </w:p>
    <w:p w14:paraId="6AA75CC1" w14:textId="53460D8B" w:rsidR="1C2B3A39" w:rsidRDefault="1C2B3A39" w:rsidP="1C2B3A39">
      <w:pPr>
        <w:pStyle w:val="Body"/>
      </w:pPr>
    </w:p>
    <w:p w14:paraId="62F6789B" w14:textId="315396EE" w:rsidR="1C2B3A39" w:rsidRDefault="1C2B3A39" w:rsidP="1C2B3A39">
      <w:pPr>
        <w:pStyle w:val="Body"/>
      </w:pPr>
    </w:p>
    <w:p w14:paraId="13FD9B3F" w14:textId="558A222A" w:rsidR="1C2B3A39" w:rsidRDefault="1C2B3A39" w:rsidP="1C2B3A39">
      <w:pPr>
        <w:pStyle w:val="Body"/>
      </w:pPr>
    </w:p>
    <w:p w14:paraId="7555C086" w14:textId="24BE484D" w:rsidR="1C2B3A39" w:rsidRDefault="1C2B3A39" w:rsidP="1C2B3A39">
      <w:pPr>
        <w:pStyle w:val="Body"/>
      </w:pPr>
    </w:p>
    <w:p w14:paraId="3A9AD62A" w14:textId="6D6BB122" w:rsidR="1C2B3A39" w:rsidRDefault="1C2B3A39" w:rsidP="1C2B3A39">
      <w:pPr>
        <w:pStyle w:val="Body"/>
      </w:pPr>
    </w:p>
    <w:p w14:paraId="1D5B36AC" w14:textId="40658A4B" w:rsidR="1C2B3A39" w:rsidRDefault="1C2B3A39" w:rsidP="1C2B3A39">
      <w:pPr>
        <w:pStyle w:val="Body"/>
      </w:pPr>
    </w:p>
    <w:p w14:paraId="080306BC" w14:textId="77777777" w:rsidR="00045B3F" w:rsidRDefault="00045B3F" w:rsidP="00200176">
      <w:pPr>
        <w:pStyle w:val="Body"/>
      </w:pPr>
    </w:p>
    <w:p w14:paraId="6E7DDB8E" w14:textId="77777777" w:rsidR="00CE5566" w:rsidRPr="00200176" w:rsidRDefault="00CE5566" w:rsidP="00200176">
      <w:pPr>
        <w:pStyle w:val="Body"/>
      </w:pPr>
    </w:p>
    <w:tbl>
      <w:tblPr>
        <w:tblStyle w:val="TableGrid"/>
        <w:tblW w:w="0" w:type="auto"/>
        <w:tblCellMar>
          <w:bottom w:w="108" w:type="dxa"/>
        </w:tblCellMar>
        <w:tblLook w:val="0600" w:firstRow="0" w:lastRow="0" w:firstColumn="0" w:lastColumn="0" w:noHBand="1" w:noVBand="1"/>
      </w:tblPr>
      <w:tblGrid>
        <w:gridCol w:w="10194"/>
      </w:tblGrid>
      <w:tr w:rsidR="0055119B" w14:paraId="58F90D01" w14:textId="77777777" w:rsidTr="1C2B3A39">
        <w:tc>
          <w:tcPr>
            <w:tcW w:w="10194" w:type="dxa"/>
          </w:tcPr>
          <w:p w14:paraId="6FBA729C" w14:textId="4CDB15E6" w:rsidR="0055119B" w:rsidRPr="0055119B" w:rsidRDefault="0055119B" w:rsidP="0055119B">
            <w:pPr>
              <w:pStyle w:val="Accessibilitypara"/>
            </w:pPr>
            <w:bookmarkStart w:id="6" w:name="_Hlk37240926"/>
            <w:r w:rsidRPr="0055119B">
              <w:t>To receive this document in another format</w:t>
            </w:r>
            <w:r>
              <w:t>,</w:t>
            </w:r>
            <w:r w:rsidRPr="0055119B">
              <w:t xml:space="preserve"> phone </w:t>
            </w:r>
            <w:r w:rsidR="002D4B20">
              <w:t>03 9096 7160</w:t>
            </w:r>
            <w:r w:rsidRPr="0055119B">
              <w:t xml:space="preserve">, using the National Relay Service 13 36 77 if required, or email </w:t>
            </w:r>
            <w:hyperlink r:id="rId23" w:history="1">
              <w:r w:rsidR="002D4B20" w:rsidRPr="00931705">
                <w:rPr>
                  <w:rStyle w:val="Hyperlink"/>
                  <w:color w:val="auto"/>
                </w:rPr>
                <w:t>medicalworkforce@health.vic.gov.au</w:t>
              </w:r>
            </w:hyperlink>
            <w:r w:rsidR="002D4B20" w:rsidRPr="00931705">
              <w:t xml:space="preserve"> </w:t>
            </w:r>
          </w:p>
          <w:p w14:paraId="4821626A" w14:textId="3D4DAC3A" w:rsidR="0BF46A49" w:rsidRDefault="0BF46A49" w:rsidP="1C2B3A39">
            <w:pPr>
              <w:pStyle w:val="Imprint"/>
            </w:pPr>
            <w:r>
              <w:t>Authorised and published by the Victorian Government, 1 Treasury Place, Melbourne.</w:t>
            </w:r>
          </w:p>
          <w:p w14:paraId="7AFC53DB" w14:textId="38FFC858" w:rsidR="1C2B3A39" w:rsidRDefault="1C2B3A39" w:rsidP="1C2B3A39">
            <w:pPr>
              <w:pStyle w:val="Imprint"/>
            </w:pPr>
          </w:p>
          <w:p w14:paraId="03FC71B2" w14:textId="5C4D5AFD" w:rsidR="0BF46A49" w:rsidRDefault="0BF46A49" w:rsidP="1C2B3A39">
            <w:pPr>
              <w:pStyle w:val="Imprint"/>
            </w:pPr>
            <w:r>
              <w:t xml:space="preserve">© State of Victoria, Australia, </w:t>
            </w:r>
            <w:r w:rsidR="7EF6B83D">
              <w:t>Department of Health</w:t>
            </w:r>
            <w:r>
              <w:t xml:space="preserve">, </w:t>
            </w:r>
            <w:r w:rsidR="1A8C12AB">
              <w:t>August 2026</w:t>
            </w:r>
          </w:p>
          <w:p w14:paraId="162D1719" w14:textId="197C862F" w:rsidR="1C2B3A39" w:rsidRDefault="1C2B3A39" w:rsidP="1C2B3A39">
            <w:pPr>
              <w:pStyle w:val="Imprint"/>
            </w:pPr>
          </w:p>
          <w:p w14:paraId="2E1F9F0A" w14:textId="77777777" w:rsidR="0055119B" w:rsidRPr="00931705" w:rsidRDefault="0BF46A49" w:rsidP="00E33237">
            <w:pPr>
              <w:pStyle w:val="Imprint"/>
            </w:pPr>
            <w:r w:rsidRPr="1C2B3A39">
              <w:rPr>
                <w:color w:val="auto"/>
              </w:rPr>
              <w:t>In this document, ‘Aboriginal’ refers to both Aboriginal and Torres Strait Islander people. ‘Indigenous’ or ‘Koori/Koorie’ is retained when part of the title of a report, program or quotation.</w:t>
            </w:r>
          </w:p>
          <w:p w14:paraId="733E68D2" w14:textId="497CD519" w:rsidR="1C2B3A39" w:rsidRDefault="1C2B3A39" w:rsidP="1C2B3A39">
            <w:pPr>
              <w:pStyle w:val="Imprint"/>
              <w:rPr>
                <w:color w:val="auto"/>
              </w:rPr>
            </w:pPr>
          </w:p>
          <w:p w14:paraId="0E24FD15" w14:textId="73ED214B" w:rsidR="0055119B" w:rsidRPr="0055119B" w:rsidRDefault="0055119B" w:rsidP="00E33237">
            <w:pPr>
              <w:pStyle w:val="Imprint"/>
            </w:pPr>
            <w:r w:rsidRPr="00C14061">
              <w:rPr>
                <w:b/>
                <w:bCs/>
                <w:color w:val="auto"/>
              </w:rPr>
              <w:t>ISBN</w:t>
            </w:r>
            <w:r w:rsidRPr="0055119B">
              <w:t xml:space="preserve"> </w:t>
            </w:r>
            <w:r w:rsidR="00C14061" w:rsidRPr="00C14061">
              <w:rPr>
                <w:color w:val="auto"/>
              </w:rPr>
              <w:t xml:space="preserve">978-1-76069-052-6 </w:t>
            </w:r>
            <w:r w:rsidRPr="00C14061">
              <w:rPr>
                <w:b/>
                <w:bCs/>
              </w:rPr>
              <w:t>(online/PDF/Word)</w:t>
            </w:r>
          </w:p>
          <w:p w14:paraId="7504ECB0" w14:textId="4640DAE6" w:rsidR="0055119B" w:rsidRDefault="0055119B" w:rsidP="00E33237">
            <w:pPr>
              <w:pStyle w:val="Imprint"/>
            </w:pPr>
            <w:r w:rsidRPr="0055119B">
              <w:t xml:space="preserve">Available at </w:t>
            </w:r>
            <w:hyperlink r:id="rId24" w:history="1">
              <w:r w:rsidR="00890B0F" w:rsidRPr="00D06436">
                <w:rPr>
                  <w:rStyle w:val="Hyperlink"/>
                </w:rPr>
                <w:t>https://www.health.vic.gov.au/rural-health/rural-and-regional-medical-director-role</w:t>
              </w:r>
            </w:hyperlink>
            <w:r w:rsidR="00890B0F">
              <w:t xml:space="preserve"> </w:t>
            </w:r>
          </w:p>
        </w:tc>
      </w:tr>
      <w:bookmarkEnd w:id="6"/>
    </w:tbl>
    <w:p w14:paraId="6574BCF2" w14:textId="77777777" w:rsidR="00162CA9" w:rsidRDefault="00162CA9" w:rsidP="00162CA9">
      <w:pPr>
        <w:pStyle w:val="Body"/>
      </w:pPr>
    </w:p>
    <w:sectPr w:rsidR="00162CA9" w:rsidSect="00E62622">
      <w:type w:val="continuous"/>
      <w:pgSz w:w="11906" w:h="16838" w:code="9"/>
      <w:pgMar w:top="1418" w:right="851" w:bottom="1418" w:left="851" w:header="680" w:footer="851" w:gutter="0"/>
      <w:cols w:space="34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DB380" w14:textId="77777777" w:rsidR="00312122" w:rsidRDefault="00312122">
      <w:r>
        <w:separator/>
      </w:r>
    </w:p>
  </w:endnote>
  <w:endnote w:type="continuationSeparator" w:id="0">
    <w:p w14:paraId="01281D99" w14:textId="77777777" w:rsidR="00312122" w:rsidRDefault="00312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1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812F7" w14:textId="77777777" w:rsidR="00FF4DE4" w:rsidRDefault="00FF4D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537A1" w14:textId="77777777" w:rsidR="00E261B3" w:rsidRPr="00F65AA9" w:rsidRDefault="0072251A" w:rsidP="00F84FA0">
    <w:pPr>
      <w:pStyle w:val="Footer"/>
    </w:pPr>
    <w:r>
      <w:rPr>
        <w:noProof/>
        <w:lang w:eastAsia="en-AU"/>
      </w:rPr>
      <w:drawing>
        <wp:anchor distT="0" distB="0" distL="114300" distR="114300" simplePos="0" relativeHeight="251674112" behindDoc="1" locked="1" layoutInCell="1" allowOverlap="1" wp14:anchorId="1F9DF3AE" wp14:editId="64CE4100">
          <wp:simplePos x="542260" y="9324753"/>
          <wp:positionH relativeFrom="page">
            <wp:align>left</wp:align>
          </wp:positionH>
          <wp:positionV relativeFrom="page">
            <wp:align>bottom</wp:align>
          </wp:positionV>
          <wp:extent cx="7560000" cy="964800"/>
          <wp:effectExtent l="0" t="0" r="3175" b="6985"/>
          <wp:wrapNone/>
          <wp:docPr id="8" name="Picture 8" descr="Victoria State Government Department of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Victoria State Government Department of Health"/>
                  <pic:cNvPicPr/>
                </pic:nvPicPr>
                <pic:blipFill>
                  <a:blip r:embed="rId1"/>
                  <a:stretch>
                    <a:fillRect/>
                  </a:stretch>
                </pic:blipFill>
                <pic:spPr>
                  <a:xfrm>
                    <a:off x="0" y="0"/>
                    <a:ext cx="7560000" cy="964800"/>
                  </a:xfrm>
                  <a:prstGeom prst="rect">
                    <a:avLst/>
                  </a:prstGeom>
                </pic:spPr>
              </pic:pic>
            </a:graphicData>
          </a:graphic>
          <wp14:sizeRelH relativeFrom="margin">
            <wp14:pctWidth>0</wp14:pctWidth>
          </wp14:sizeRelH>
          <wp14:sizeRelV relativeFrom="margin">
            <wp14:pctHeight>0</wp14:pctHeight>
          </wp14:sizeRelV>
        </wp:anchor>
      </w:drawing>
    </w:r>
    <w:r w:rsidR="00E261B3">
      <w:rPr>
        <w:noProof/>
        <w:lang w:eastAsia="en-AU"/>
      </w:rPr>
      <mc:AlternateContent>
        <mc:Choice Requires="wps">
          <w:drawing>
            <wp:anchor distT="0" distB="0" distL="114300" distR="114300" simplePos="0" relativeHeight="251668992" behindDoc="0" locked="0" layoutInCell="0" allowOverlap="1" wp14:anchorId="78E609C2" wp14:editId="2C114C4B">
              <wp:simplePos x="0" y="0"/>
              <wp:positionH relativeFrom="page">
                <wp:posOffset>0</wp:posOffset>
              </wp:positionH>
              <wp:positionV relativeFrom="page">
                <wp:posOffset>10189210</wp:posOffset>
              </wp:positionV>
              <wp:extent cx="7560310" cy="311785"/>
              <wp:effectExtent l="0" t="0" r="0" b="12065"/>
              <wp:wrapNone/>
              <wp:docPr id="5" name="MSIPCMc3054336811d08b680b9289e" descr="{&quot;HashCode&quot;:904758361,&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58A16AA"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456EF1F4">
            <v:shapetype id="_x0000_t202" coordsize="21600,21600" o:spt="202" path="m,l,21600r21600,l21600,xe" w14:anchorId="78E609C2">
              <v:stroke joinstyle="miter"/>
              <v:path gradientshapeok="t" o:connecttype="rect"/>
            </v:shapetype>
            <v:shape id="MSIPCMc3054336811d08b680b9289e" style="position:absolute;left:0;text-align:left;margin-left:0;margin-top:802.3pt;width:595.3pt;height:24.55pt;z-index:251668992;visibility:visible;mso-wrap-style:square;mso-wrap-distance-left:9pt;mso-wrap-distance-top:0;mso-wrap-distance-right:9pt;mso-wrap-distance-bottom:0;mso-position-horizontal:absolute;mso-position-horizontal-relative:page;mso-position-vertical:absolute;mso-position-vertical-relative:page;v-text-anchor:bottom" alt="{&quot;HashCode&quot;:904758361,&quot;Height&quot;:841.0,&quot;Width&quot;:595.0,&quot;Placement&quot;:&quot;Foot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">
              <v:textbox inset=",0,,0">
                <w:txbxContent>
                  <w:p w:rsidRPr="00B21F90" w:rsidR="00E261B3" w:rsidP="00B21F90" w:rsidRDefault="00E261B3" w14:paraId="09E77742" w14:textId="77777777">
                    <w:pPr>
                      <w:spacing w:after="0"/>
                      <w:jc w:val="center"/>
                      <w:rPr>
                        <w:rFonts w:ascii="Arial Black" w:hAnsi="Arial Black"/>
                        <w:color w:val="000000"/>
                        <w:sz w:val="20"/>
                      </w:rPr>
                    </w:pPr>
                    <w:r w:rsidRPr="00B21F90">
                      <w:rPr>
                        <w:rFonts w:ascii="Arial Black" w:hAnsi="Arial Black"/>
                        <w:color w:val="000000"/>
                        <w:sz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C11DE" w14:textId="77777777" w:rsidR="00E261B3" w:rsidRDefault="00E261B3">
    <w:pPr>
      <w:pStyle w:val="Footer"/>
    </w:pPr>
    <w:r>
      <w:rPr>
        <w:noProof/>
      </w:rPr>
      <mc:AlternateContent>
        <mc:Choice Requires="wps">
          <w:drawing>
            <wp:anchor distT="0" distB="0" distL="114300" distR="114300" simplePos="1" relativeHeight="251670016" behindDoc="0" locked="0" layoutInCell="0" allowOverlap="1" wp14:anchorId="2EA8939E" wp14:editId="1433DAFC">
              <wp:simplePos x="0" y="10189687"/>
              <wp:positionH relativeFrom="page">
                <wp:posOffset>0</wp:posOffset>
              </wp:positionH>
              <wp:positionV relativeFrom="page">
                <wp:posOffset>10189210</wp:posOffset>
              </wp:positionV>
              <wp:extent cx="7560310" cy="311785"/>
              <wp:effectExtent l="0" t="0" r="0" b="12065"/>
              <wp:wrapNone/>
              <wp:docPr id="6" name="MSIPCM418f4cbe97f099549309dca7" descr="{&quot;HashCode&quot;:904758361,&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C6A5F01" w14:textId="77777777" w:rsidR="00E261B3" w:rsidRPr="00B21F90" w:rsidRDefault="00E261B3" w:rsidP="00B21F90">
                          <w:pPr>
                            <w:spacing w:after="0"/>
                            <w:jc w:val="center"/>
                            <w:rPr>
                              <w:rFonts w:ascii="Arial Black" w:hAnsi="Arial Black"/>
                              <w:color w:val="000000"/>
                              <w:sz w:val="20"/>
                            </w:rPr>
                          </w:pPr>
                          <w:r w:rsidRPr="00B21F90">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w14:anchorId="55521AC6">
            <v:shapetype id="_x0000_t202" coordsize="21600,21600" o:spt="202" path="m,l,21600r21600,l21600,xe" w14:anchorId="2EA8939E">
              <v:stroke joinstyle="miter"/>
              <v:path gradientshapeok="t" o:connecttype="rect"/>
            </v:shapetype>
            <v:shape id="MSIPCM418f4cbe97f099549309dca7" style="position:absolute;left:0;text-align:left;margin-left:0;margin-top:802.3pt;width:595.3pt;height:24.55pt;z-index:251670016;visibility:visible;mso-wrap-style:square;mso-wrap-distance-left:9pt;mso-wrap-distance-top:0;mso-wrap-distance-right:9pt;mso-wrap-distance-bottom:0;mso-position-horizontal:absolute;mso-position-horizontal-relative:page;mso-position-vertical:absolute;mso-position-vertical-relative:page;v-text-anchor:bottom" alt="{&quot;HashCode&quot;:904758361,&quot;Height&quot;:841.0,&quot;Width&quot;:595.0,&quot;Placement&quot;:&quot;Footer&quot;,&quot;Index&quot;:&quot;FirstPage&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">
              <v:textbox inset=",0,,0">
                <w:txbxContent>
                  <w:p w:rsidRPr="00B21F90" w:rsidR="00E261B3" w:rsidP="00B21F90" w:rsidRDefault="00E261B3" w14:paraId="08CE8BEA" w14:textId="77777777">
                    <w:pPr>
                      <w:spacing w:after="0"/>
                      <w:jc w:val="center"/>
                      <w:rPr>
                        <w:rFonts w:ascii="Arial Black" w:hAnsi="Arial Black"/>
                        <w:color w:val="000000"/>
                        <w:sz w:val="20"/>
                      </w:rPr>
                    </w:pPr>
                    <w:r w:rsidRPr="00B21F90">
                      <w:rPr>
                        <w:rFonts w:ascii="Arial Black" w:hAnsi="Arial Black"/>
                        <w:color w:val="000000"/>
                        <w:sz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36E42" w14:textId="77777777" w:rsidR="00373890" w:rsidRPr="00F65AA9" w:rsidRDefault="00B07FF7" w:rsidP="00F84FA0">
    <w:pPr>
      <w:pStyle w:val="Footer"/>
    </w:pPr>
    <w:r>
      <w:rPr>
        <w:noProof/>
      </w:rPr>
      <mc:AlternateContent>
        <mc:Choice Requires="wps">
          <w:drawing>
            <wp:anchor distT="0" distB="0" distL="114300" distR="114300" simplePos="0" relativeHeight="251675136" behindDoc="0" locked="0" layoutInCell="0" allowOverlap="1" wp14:anchorId="19CFE74E" wp14:editId="689A266B">
              <wp:simplePos x="0" y="0"/>
              <wp:positionH relativeFrom="page">
                <wp:posOffset>0</wp:posOffset>
              </wp:positionH>
              <wp:positionV relativeFrom="page">
                <wp:posOffset>10189210</wp:posOffset>
              </wp:positionV>
              <wp:extent cx="7560310" cy="311785"/>
              <wp:effectExtent l="0" t="0" r="0" b="12065"/>
              <wp:wrapNone/>
              <wp:docPr id="7" name="MSIPCMf473436da8889006ed5648e0" descr="{&quot;HashCode&quot;:904758361,&quot;Height&quot;:841.0,&quot;Width&quot;:595.0,&quot;Placement&quot;:&quot;Foot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7560310" cy="31178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8B6CE21" w14:textId="77777777" w:rsidR="00B07FF7" w:rsidRPr="00B07FF7" w:rsidRDefault="00B07FF7" w:rsidP="00B07FF7">
                          <w:pPr>
                            <w:spacing w:after="0"/>
                            <w:jc w:val="center"/>
                            <w:rPr>
                              <w:rFonts w:ascii="Arial Black" w:hAnsi="Arial Black"/>
                              <w:color w:val="000000"/>
                              <w:sz w:val="20"/>
                            </w:rPr>
                          </w:pPr>
                          <w:r w:rsidRPr="00B07FF7">
                            <w:rPr>
                              <w:rFonts w:ascii="Arial Black" w:hAnsi="Arial Black"/>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w14:anchorId="04EFB503">
            <v:shapetype id="_x0000_t202" coordsize="21600,21600" o:spt="202" path="m,l,21600r21600,l21600,xe" w14:anchorId="19CFE74E">
              <v:stroke joinstyle="miter"/>
              <v:path gradientshapeok="t" o:connecttype="rect"/>
            </v:shapetype>
            <v:shape id="MSIPCMf473436da8889006ed5648e0" style="position:absolute;left:0;text-align:left;margin-left:0;margin-top:802.3pt;width:595.3pt;height:24.55pt;z-index:251675136;visibility:visible;mso-wrap-style:square;mso-wrap-distance-left:9pt;mso-wrap-distance-top:0;mso-wrap-distance-right:9pt;mso-wrap-distance-bottom:0;mso-position-horizontal:absolute;mso-position-horizontal-relative:page;mso-position-vertical:absolute;mso-position-vertical-relative:page;v-text-anchor:bottom" alt="{&quot;HashCode&quot;:904758361,&quot;Height&quot;:841.0,&quot;Width&quot;:595.0,&quot;Placement&quot;:&quot;Footer&quot;,&quot;Index&quot;:&quot;Primary&quot;,&quot;Section&quot;:3,&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">
              <v:textbox inset=",0,,0">
                <w:txbxContent>
                  <w:p w:rsidRPr="00B07FF7" w:rsidR="00B07FF7" w:rsidP="00B07FF7" w:rsidRDefault="00B07FF7" w14:paraId="75F360E3" w14:textId="77777777">
                    <w:pPr>
                      <w:spacing w:after="0"/>
                      <w:jc w:val="center"/>
                      <w:rPr>
                        <w:rFonts w:ascii="Arial Black" w:hAnsi="Arial Black"/>
                        <w:color w:val="000000"/>
                        <w:sz w:val="20"/>
                      </w:rPr>
                    </w:pPr>
                    <w:r w:rsidRPr="00B07FF7">
                      <w:rPr>
                        <w:rFonts w:ascii="Arial Black" w:hAnsi="Arial Black"/>
                        <w:color w:val="00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73108" w14:textId="77777777" w:rsidR="00312122" w:rsidRDefault="00312122" w:rsidP="002862F1">
      <w:pPr>
        <w:spacing w:before="120"/>
      </w:pPr>
      <w:r>
        <w:separator/>
      </w:r>
    </w:p>
  </w:footnote>
  <w:footnote w:type="continuationSeparator" w:id="0">
    <w:p w14:paraId="2D2FB0CB" w14:textId="77777777" w:rsidR="00312122" w:rsidRDefault="00312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395CE" w14:textId="77777777" w:rsidR="00FF4DE4" w:rsidRDefault="00FF4D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B342B" w14:textId="77777777" w:rsidR="00EC40D5" w:rsidRDefault="00EC40D5" w:rsidP="00EC40D5">
    <w:pPr>
      <w:pStyle w:val="Heade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0EAEE" w14:textId="77777777" w:rsidR="00FF4DE4" w:rsidRDefault="00FF4DE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2940B" w14:textId="77777777" w:rsidR="00E261B3" w:rsidRPr="0051568D" w:rsidRDefault="008C3697" w:rsidP="0011701A">
    <w:pPr>
      <w:pStyle w:val="Header"/>
    </w:pPr>
    <w:r>
      <w:t>Document title</w:t>
    </w:r>
    <w:r w:rsidR="00536395">
      <w:t xml:space="preserve"> (use Header style)</w:t>
    </w:r>
    <w:r>
      <w:ptab w:relativeTo="margin" w:alignment="right" w:leader="none"/>
    </w:r>
    <w:r w:rsidRPr="007E1227">
      <w:rPr>
        <w:b w:val="0"/>
        <w:bCs/>
      </w:rPr>
      <w:fldChar w:fldCharType="begin"/>
    </w:r>
    <w:r w:rsidRPr="007E1227">
      <w:rPr>
        <w:bCs/>
      </w:rPr>
      <w:instrText xml:space="preserve"> PAGE </w:instrText>
    </w:r>
    <w:r w:rsidRPr="007E1227">
      <w:rPr>
        <w:b w:val="0"/>
        <w:bCs/>
      </w:rPr>
      <w:fldChar w:fldCharType="separate"/>
    </w:r>
    <w:r w:rsidRPr="007E1227">
      <w:rPr>
        <w:bCs/>
      </w:rPr>
      <w:t>3</w:t>
    </w:r>
    <w:r w:rsidRPr="007E1227">
      <w:rPr>
        <w:b w:val="0"/>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5211E"/>
    <w:multiLevelType w:val="hybridMultilevel"/>
    <w:tmpl w:val="894CA2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BAD2E30"/>
    <w:multiLevelType w:val="multilevel"/>
    <w:tmpl w:val="4A1477D0"/>
    <w:styleLink w:val="ZZNumbersloweralpha"/>
    <w:lvl w:ilvl="0">
      <w:start w:val="1"/>
      <w:numFmt w:val="lowerLetter"/>
      <w:pStyle w:val="Numberloweralpha"/>
      <w:lvlText w:val="(%1)"/>
      <w:lvlJc w:val="left"/>
      <w:pPr>
        <w:tabs>
          <w:tab w:val="num" w:pos="397"/>
        </w:tabs>
        <w:ind w:left="397" w:hanging="397"/>
      </w:pPr>
      <w:rPr>
        <w:rFonts w:hint="default"/>
      </w:rPr>
    </w:lvl>
    <w:lvl w:ilvl="1">
      <w:start w:val="1"/>
      <w:numFmt w:val="lowerLetter"/>
      <w:pStyle w:val="Numberloweralpha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FF7225F"/>
    <w:multiLevelType w:val="multilevel"/>
    <w:tmpl w:val="BB8A347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color w:val="auto"/>
        <w:sz w:val="20"/>
      </w:rPr>
    </w:lvl>
    <w:lvl w:ilvl="2">
      <w:start w:val="1"/>
      <w:numFmt w:val="decimal"/>
      <w:isLgl/>
      <w:lvlText w:val="%1.%2.%3"/>
      <w:lvlJc w:val="left"/>
      <w:pPr>
        <w:ind w:left="720" w:hanging="720"/>
      </w:pPr>
      <w:rPr>
        <w:rFonts w:hint="default"/>
        <w:b/>
        <w:color w:val="auto"/>
        <w:sz w:val="20"/>
      </w:rPr>
    </w:lvl>
    <w:lvl w:ilvl="3">
      <w:start w:val="1"/>
      <w:numFmt w:val="decimal"/>
      <w:isLgl/>
      <w:lvlText w:val="%1.%2.%3.%4"/>
      <w:lvlJc w:val="left"/>
      <w:pPr>
        <w:ind w:left="720" w:hanging="720"/>
      </w:pPr>
      <w:rPr>
        <w:rFonts w:hint="default"/>
        <w:b/>
        <w:color w:val="auto"/>
        <w:sz w:val="20"/>
      </w:rPr>
    </w:lvl>
    <w:lvl w:ilvl="4">
      <w:start w:val="1"/>
      <w:numFmt w:val="decimal"/>
      <w:isLgl/>
      <w:lvlText w:val="%1.%2.%3.%4.%5"/>
      <w:lvlJc w:val="left"/>
      <w:pPr>
        <w:ind w:left="1080" w:hanging="1080"/>
      </w:pPr>
      <w:rPr>
        <w:rFonts w:hint="default"/>
        <w:b/>
        <w:color w:val="auto"/>
        <w:sz w:val="20"/>
      </w:rPr>
    </w:lvl>
    <w:lvl w:ilvl="5">
      <w:start w:val="1"/>
      <w:numFmt w:val="decimal"/>
      <w:isLgl/>
      <w:lvlText w:val="%1.%2.%3.%4.%5.%6"/>
      <w:lvlJc w:val="left"/>
      <w:pPr>
        <w:ind w:left="1080" w:hanging="1080"/>
      </w:pPr>
      <w:rPr>
        <w:rFonts w:hint="default"/>
        <w:b/>
        <w:color w:val="auto"/>
        <w:sz w:val="20"/>
      </w:rPr>
    </w:lvl>
    <w:lvl w:ilvl="6">
      <w:start w:val="1"/>
      <w:numFmt w:val="decimal"/>
      <w:isLgl/>
      <w:lvlText w:val="%1.%2.%3.%4.%5.%6.%7"/>
      <w:lvlJc w:val="left"/>
      <w:pPr>
        <w:ind w:left="1440" w:hanging="1440"/>
      </w:pPr>
      <w:rPr>
        <w:rFonts w:hint="default"/>
        <w:b/>
        <w:color w:val="auto"/>
        <w:sz w:val="20"/>
      </w:rPr>
    </w:lvl>
    <w:lvl w:ilvl="7">
      <w:start w:val="1"/>
      <w:numFmt w:val="decimal"/>
      <w:isLgl/>
      <w:lvlText w:val="%1.%2.%3.%4.%5.%6.%7.%8"/>
      <w:lvlJc w:val="left"/>
      <w:pPr>
        <w:ind w:left="1440" w:hanging="1440"/>
      </w:pPr>
      <w:rPr>
        <w:rFonts w:hint="default"/>
        <w:b/>
        <w:color w:val="auto"/>
        <w:sz w:val="20"/>
      </w:rPr>
    </w:lvl>
    <w:lvl w:ilvl="8">
      <w:start w:val="1"/>
      <w:numFmt w:val="decimal"/>
      <w:isLgl/>
      <w:lvlText w:val="%1.%2.%3.%4.%5.%6.%7.%8.%9"/>
      <w:lvlJc w:val="left"/>
      <w:pPr>
        <w:ind w:left="1800" w:hanging="1800"/>
      </w:pPr>
      <w:rPr>
        <w:rFonts w:hint="default"/>
        <w:b/>
        <w:color w:val="auto"/>
        <w:sz w:val="20"/>
      </w:rPr>
    </w:lvl>
  </w:abstractNum>
  <w:abstractNum w:abstractNumId="3" w15:restartNumberingAfterBreak="0">
    <w:nsid w:val="318867AE"/>
    <w:multiLevelType w:val="hybridMultilevel"/>
    <w:tmpl w:val="E4EE1E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745019C"/>
    <w:multiLevelType w:val="hybridMultilevel"/>
    <w:tmpl w:val="CB32F69A"/>
    <w:lvl w:ilvl="0" w:tplc="0C090001">
      <w:start w:val="1"/>
      <w:numFmt w:val="bullet"/>
      <w:lvlText w:val=""/>
      <w:lvlJc w:val="left"/>
      <w:pPr>
        <w:ind w:left="360" w:hanging="360"/>
      </w:pPr>
      <w:rPr>
        <w:rFonts w:ascii="Symbol" w:hAnsi="Symbo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3E6C68D4"/>
    <w:multiLevelType w:val="multilevel"/>
    <w:tmpl w:val="1D06E7FE"/>
    <w:styleLink w:val="ZZNumbersdigit"/>
    <w:lvl w:ilvl="0">
      <w:start w:val="1"/>
      <w:numFmt w:val="decimal"/>
      <w:pStyle w:val="Numberdigit"/>
      <w:lvlText w:val="%1."/>
      <w:lvlJc w:val="left"/>
      <w:pPr>
        <w:tabs>
          <w:tab w:val="num" w:pos="397"/>
        </w:tabs>
        <w:ind w:left="397" w:hanging="397"/>
      </w:pPr>
      <w:rPr>
        <w:rFonts w:hint="default"/>
      </w:rPr>
    </w:lvl>
    <w:lvl w:ilvl="1">
      <w:start w:val="1"/>
      <w:numFmt w:val="decimal"/>
      <w:pStyle w:val="Numberdigitindent"/>
      <w:lvlText w:val="%2."/>
      <w:lvlJc w:val="left"/>
      <w:pPr>
        <w:tabs>
          <w:tab w:val="num" w:pos="794"/>
        </w:tabs>
        <w:ind w:left="794" w:hanging="397"/>
      </w:pPr>
      <w:rPr>
        <w:rFonts w:hint="default"/>
      </w:rPr>
    </w:lvl>
    <w:lvl w:ilvl="2">
      <w:start w:val="1"/>
      <w:numFmt w:val="bullet"/>
      <w:lvlRestart w:val="0"/>
      <w:pStyle w:val="Bulletafternumbers1"/>
      <w:lvlText w:val="•"/>
      <w:lvlJc w:val="left"/>
      <w:pPr>
        <w:ind w:left="794" w:hanging="397"/>
      </w:pPr>
      <w:rPr>
        <w:rFonts w:ascii="Calibri" w:hAnsi="Calibri" w:hint="default"/>
        <w:color w:val="auto"/>
      </w:rPr>
    </w:lvl>
    <w:lvl w:ilvl="3">
      <w:start w:val="1"/>
      <w:numFmt w:val="bullet"/>
      <w:lvlRestart w:val="0"/>
      <w:pStyle w:val="Bulletafternumbers2"/>
      <w:lvlText w:val="–"/>
      <w:lvlJc w:val="left"/>
      <w:pPr>
        <w:ind w:left="1191" w:hanging="397"/>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0"/>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6" w15:restartNumberingAfterBreak="0">
    <w:nsid w:val="3EC54A41"/>
    <w:multiLevelType w:val="multilevel"/>
    <w:tmpl w:val="46940C74"/>
    <w:styleLink w:val="ZZNumberslowerroman"/>
    <w:lvl w:ilvl="0">
      <w:start w:val="1"/>
      <w:numFmt w:val="lowerRoman"/>
      <w:pStyle w:val="Numberlowerroman"/>
      <w:lvlText w:val="(%1)"/>
      <w:lvlJc w:val="left"/>
      <w:pPr>
        <w:tabs>
          <w:tab w:val="num" w:pos="397"/>
        </w:tabs>
        <w:ind w:left="397" w:hanging="397"/>
      </w:pPr>
      <w:rPr>
        <w:rFonts w:hint="default"/>
      </w:rPr>
    </w:lvl>
    <w:lvl w:ilvl="1">
      <w:start w:val="1"/>
      <w:numFmt w:val="lowerRoman"/>
      <w:pStyle w:val="Numberlowerroman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15:restartNumberingAfterBreak="0">
    <w:nsid w:val="42FD28D3"/>
    <w:multiLevelType w:val="hybridMultilevel"/>
    <w:tmpl w:val="D03C4B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BEB4567"/>
    <w:multiLevelType w:val="hybridMultilevel"/>
    <w:tmpl w:val="A9245E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41611C2"/>
    <w:multiLevelType w:val="multilevel"/>
    <w:tmpl w:val="96B4DF56"/>
    <w:styleLink w:val="ZZTablebullets"/>
    <w:lvl w:ilvl="0">
      <w:start w:val="1"/>
      <w:numFmt w:val="bullet"/>
      <w:pStyle w:val="Tablebullet1"/>
      <w:lvlText w:val="•"/>
      <w:lvlJc w:val="left"/>
      <w:pPr>
        <w:ind w:left="227" w:hanging="227"/>
      </w:pPr>
      <w:rPr>
        <w:rFonts w:ascii="Calibri" w:hAnsi="Calibri" w:hint="default"/>
      </w:rPr>
    </w:lvl>
    <w:lvl w:ilvl="1">
      <w:start w:val="1"/>
      <w:numFmt w:val="bullet"/>
      <w:lvlRestart w:val="0"/>
      <w:pStyle w:val="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54BA1E5A"/>
    <w:multiLevelType w:val="multilevel"/>
    <w:tmpl w:val="EC2C0F22"/>
    <w:styleLink w:val="ZZBullets"/>
    <w:lvl w:ilvl="0">
      <w:start w:val="1"/>
      <w:numFmt w:val="bullet"/>
      <w:pStyle w:val="Bullet1"/>
      <w:lvlText w:val="•"/>
      <w:lvlJc w:val="left"/>
      <w:pPr>
        <w:ind w:left="284" w:hanging="284"/>
      </w:pPr>
      <w:rPr>
        <w:rFonts w:ascii="Calibri" w:hAnsi="Calibri" w:hint="default"/>
      </w:rPr>
    </w:lvl>
    <w:lvl w:ilvl="1">
      <w:start w:val="1"/>
      <w:numFmt w:val="bullet"/>
      <w:lvlRestart w:val="0"/>
      <w:pStyle w:val="Bullet2"/>
      <w:lvlText w:val="–"/>
      <w:lvlJc w:val="left"/>
      <w:pPr>
        <w:ind w:left="567" w:hanging="283"/>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5742490C"/>
    <w:multiLevelType w:val="hybridMultilevel"/>
    <w:tmpl w:val="42D8A5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309259F"/>
    <w:multiLevelType w:val="multilevel"/>
    <w:tmpl w:val="866C5A8E"/>
    <w:styleLink w:val="ZZQuotebullets"/>
    <w:lvl w:ilvl="0">
      <w:start w:val="1"/>
      <w:numFmt w:val="bullet"/>
      <w:pStyle w:val="Quotebullet1"/>
      <w:lvlText w:val="•"/>
      <w:lvlJc w:val="left"/>
      <w:pPr>
        <w:ind w:left="680" w:hanging="283"/>
      </w:pPr>
      <w:rPr>
        <w:rFonts w:ascii="Calibri" w:hAnsi="Calibri" w:hint="default"/>
        <w:color w:val="auto"/>
      </w:rPr>
    </w:lvl>
    <w:lvl w:ilvl="1">
      <w:start w:val="1"/>
      <w:numFmt w:val="bullet"/>
      <w:lvlRestart w:val="0"/>
      <w:pStyle w:val="Quotebullet2"/>
      <w:lvlText w:val="–"/>
      <w:lvlJc w:val="left"/>
      <w:pPr>
        <w:ind w:left="964" w:hanging="284"/>
      </w:pPr>
      <w:rPr>
        <w:rFonts w:ascii="Calibri" w:hAnsi="Calibri" w:hint="default"/>
        <w:color w:val="auto"/>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3" w15:restartNumberingAfterBreak="0">
    <w:nsid w:val="68A0031F"/>
    <w:multiLevelType w:val="hybridMultilevel"/>
    <w:tmpl w:val="B178B6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37175E4"/>
    <w:multiLevelType w:val="hybridMultilevel"/>
    <w:tmpl w:val="ED3C96A0"/>
    <w:lvl w:ilvl="0" w:tplc="07F20EC4">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CA81F05"/>
    <w:multiLevelType w:val="hybridMultilevel"/>
    <w:tmpl w:val="619ADE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FD014D1"/>
    <w:multiLevelType w:val="hybridMultilevel"/>
    <w:tmpl w:val="014AEF34"/>
    <w:lvl w:ilvl="0" w:tplc="0C090001">
      <w:start w:val="1"/>
      <w:numFmt w:val="bullet"/>
      <w:lvlText w:val=""/>
      <w:lvlJc w:val="left"/>
      <w:pPr>
        <w:ind w:left="501" w:hanging="360"/>
      </w:pPr>
      <w:rPr>
        <w:rFonts w:ascii="Symbol" w:hAnsi="Symbol" w:hint="default"/>
      </w:rPr>
    </w:lvl>
    <w:lvl w:ilvl="1" w:tplc="0C090003" w:tentative="1">
      <w:start w:val="1"/>
      <w:numFmt w:val="bullet"/>
      <w:lvlText w:val="o"/>
      <w:lvlJc w:val="left"/>
      <w:pPr>
        <w:ind w:left="1221" w:hanging="360"/>
      </w:pPr>
      <w:rPr>
        <w:rFonts w:ascii="Courier New" w:hAnsi="Courier New" w:cs="Courier New" w:hint="default"/>
      </w:rPr>
    </w:lvl>
    <w:lvl w:ilvl="2" w:tplc="0C090005" w:tentative="1">
      <w:start w:val="1"/>
      <w:numFmt w:val="bullet"/>
      <w:lvlText w:val=""/>
      <w:lvlJc w:val="left"/>
      <w:pPr>
        <w:ind w:left="1941" w:hanging="360"/>
      </w:pPr>
      <w:rPr>
        <w:rFonts w:ascii="Wingdings" w:hAnsi="Wingdings" w:hint="default"/>
      </w:rPr>
    </w:lvl>
    <w:lvl w:ilvl="3" w:tplc="0C090001" w:tentative="1">
      <w:start w:val="1"/>
      <w:numFmt w:val="bullet"/>
      <w:lvlText w:val=""/>
      <w:lvlJc w:val="left"/>
      <w:pPr>
        <w:ind w:left="2661" w:hanging="360"/>
      </w:pPr>
      <w:rPr>
        <w:rFonts w:ascii="Symbol" w:hAnsi="Symbol" w:hint="default"/>
      </w:rPr>
    </w:lvl>
    <w:lvl w:ilvl="4" w:tplc="0C090003" w:tentative="1">
      <w:start w:val="1"/>
      <w:numFmt w:val="bullet"/>
      <w:lvlText w:val="o"/>
      <w:lvlJc w:val="left"/>
      <w:pPr>
        <w:ind w:left="3381" w:hanging="360"/>
      </w:pPr>
      <w:rPr>
        <w:rFonts w:ascii="Courier New" w:hAnsi="Courier New" w:cs="Courier New" w:hint="default"/>
      </w:rPr>
    </w:lvl>
    <w:lvl w:ilvl="5" w:tplc="0C090005" w:tentative="1">
      <w:start w:val="1"/>
      <w:numFmt w:val="bullet"/>
      <w:lvlText w:val=""/>
      <w:lvlJc w:val="left"/>
      <w:pPr>
        <w:ind w:left="4101" w:hanging="360"/>
      </w:pPr>
      <w:rPr>
        <w:rFonts w:ascii="Wingdings" w:hAnsi="Wingdings" w:hint="default"/>
      </w:rPr>
    </w:lvl>
    <w:lvl w:ilvl="6" w:tplc="0C090001" w:tentative="1">
      <w:start w:val="1"/>
      <w:numFmt w:val="bullet"/>
      <w:lvlText w:val=""/>
      <w:lvlJc w:val="left"/>
      <w:pPr>
        <w:ind w:left="4821" w:hanging="360"/>
      </w:pPr>
      <w:rPr>
        <w:rFonts w:ascii="Symbol" w:hAnsi="Symbol" w:hint="default"/>
      </w:rPr>
    </w:lvl>
    <w:lvl w:ilvl="7" w:tplc="0C090003" w:tentative="1">
      <w:start w:val="1"/>
      <w:numFmt w:val="bullet"/>
      <w:lvlText w:val="o"/>
      <w:lvlJc w:val="left"/>
      <w:pPr>
        <w:ind w:left="5541" w:hanging="360"/>
      </w:pPr>
      <w:rPr>
        <w:rFonts w:ascii="Courier New" w:hAnsi="Courier New" w:cs="Courier New" w:hint="default"/>
      </w:rPr>
    </w:lvl>
    <w:lvl w:ilvl="8" w:tplc="0C090005" w:tentative="1">
      <w:start w:val="1"/>
      <w:numFmt w:val="bullet"/>
      <w:lvlText w:val=""/>
      <w:lvlJc w:val="left"/>
      <w:pPr>
        <w:ind w:left="6261" w:hanging="360"/>
      </w:pPr>
      <w:rPr>
        <w:rFonts w:ascii="Wingdings" w:hAnsi="Wingdings" w:hint="default"/>
      </w:rPr>
    </w:lvl>
  </w:abstractNum>
  <w:abstractNum w:abstractNumId="17" w15:restartNumberingAfterBreak="0">
    <w:nsid w:val="7FFA6C66"/>
    <w:multiLevelType w:val="hybridMultilevel"/>
    <w:tmpl w:val="BAB8CA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415131132">
    <w:abstractNumId w:val="5"/>
  </w:num>
  <w:num w:numId="2" w16cid:durableId="382951489">
    <w:abstractNumId w:val="10"/>
  </w:num>
  <w:num w:numId="3" w16cid:durableId="1078552510">
    <w:abstractNumId w:val="9"/>
  </w:num>
  <w:num w:numId="4" w16cid:durableId="803153903">
    <w:abstractNumId w:val="12"/>
  </w:num>
  <w:num w:numId="5" w16cid:durableId="1257206879">
    <w:abstractNumId w:val="6"/>
  </w:num>
  <w:num w:numId="6" w16cid:durableId="58332638">
    <w:abstractNumId w:val="1"/>
  </w:num>
  <w:num w:numId="7" w16cid:durableId="1356421410">
    <w:abstractNumId w:val="7"/>
  </w:num>
  <w:num w:numId="8" w16cid:durableId="1613508673">
    <w:abstractNumId w:val="15"/>
  </w:num>
  <w:num w:numId="9" w16cid:durableId="607734896">
    <w:abstractNumId w:val="3"/>
  </w:num>
  <w:num w:numId="10" w16cid:durableId="1598058241">
    <w:abstractNumId w:val="2"/>
  </w:num>
  <w:num w:numId="11" w16cid:durableId="2028823467">
    <w:abstractNumId w:val="4"/>
  </w:num>
  <w:num w:numId="12" w16cid:durableId="365372803">
    <w:abstractNumId w:val="16"/>
  </w:num>
  <w:num w:numId="13" w16cid:durableId="1949969480">
    <w:abstractNumId w:val="11"/>
  </w:num>
  <w:num w:numId="14" w16cid:durableId="162286296">
    <w:abstractNumId w:val="13"/>
  </w:num>
  <w:num w:numId="15" w16cid:durableId="2001233123">
    <w:abstractNumId w:val="0"/>
  </w:num>
  <w:num w:numId="16" w16cid:durableId="1323893787">
    <w:abstractNumId w:val="8"/>
  </w:num>
  <w:num w:numId="17" w16cid:durableId="1816409338">
    <w:abstractNumId w:val="17"/>
  </w:num>
  <w:num w:numId="18" w16cid:durableId="937367484">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81"/>
  <w:drawingGridVerticalSpacing w:val="181"/>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324"/>
    <w:rsid w:val="00000719"/>
    <w:rsid w:val="00003403"/>
    <w:rsid w:val="00005347"/>
    <w:rsid w:val="000072B6"/>
    <w:rsid w:val="0001021B"/>
    <w:rsid w:val="00011D89"/>
    <w:rsid w:val="000154FD"/>
    <w:rsid w:val="00016FBF"/>
    <w:rsid w:val="00022271"/>
    <w:rsid w:val="000235E8"/>
    <w:rsid w:val="00024D89"/>
    <w:rsid w:val="000250B6"/>
    <w:rsid w:val="00033D81"/>
    <w:rsid w:val="00037366"/>
    <w:rsid w:val="00041BF0"/>
    <w:rsid w:val="000428A5"/>
    <w:rsid w:val="00042C8A"/>
    <w:rsid w:val="0004536B"/>
    <w:rsid w:val="00045B3F"/>
    <w:rsid w:val="00046739"/>
    <w:rsid w:val="00046B68"/>
    <w:rsid w:val="000527DD"/>
    <w:rsid w:val="00053273"/>
    <w:rsid w:val="0005530B"/>
    <w:rsid w:val="00055BEF"/>
    <w:rsid w:val="000578B2"/>
    <w:rsid w:val="00060959"/>
    <w:rsid w:val="00060C8F"/>
    <w:rsid w:val="0006298A"/>
    <w:rsid w:val="000663CD"/>
    <w:rsid w:val="000733FE"/>
    <w:rsid w:val="00074219"/>
    <w:rsid w:val="00074ED5"/>
    <w:rsid w:val="00080BE9"/>
    <w:rsid w:val="00081A89"/>
    <w:rsid w:val="000835C6"/>
    <w:rsid w:val="0008508E"/>
    <w:rsid w:val="00086473"/>
    <w:rsid w:val="00087951"/>
    <w:rsid w:val="0009113B"/>
    <w:rsid w:val="00091C89"/>
    <w:rsid w:val="000927BC"/>
    <w:rsid w:val="00093402"/>
    <w:rsid w:val="00094DA3"/>
    <w:rsid w:val="00096CD1"/>
    <w:rsid w:val="000A012C"/>
    <w:rsid w:val="000A0EB9"/>
    <w:rsid w:val="000A186C"/>
    <w:rsid w:val="000A1EA4"/>
    <w:rsid w:val="000A2476"/>
    <w:rsid w:val="000A3AF4"/>
    <w:rsid w:val="000A5593"/>
    <w:rsid w:val="000A641A"/>
    <w:rsid w:val="000B3EDB"/>
    <w:rsid w:val="000B462B"/>
    <w:rsid w:val="000B543D"/>
    <w:rsid w:val="000B55F9"/>
    <w:rsid w:val="000B5BF7"/>
    <w:rsid w:val="000B6BC8"/>
    <w:rsid w:val="000C0303"/>
    <w:rsid w:val="000C42EA"/>
    <w:rsid w:val="000C4546"/>
    <w:rsid w:val="000C501F"/>
    <w:rsid w:val="000D1242"/>
    <w:rsid w:val="000D4D61"/>
    <w:rsid w:val="000E0970"/>
    <w:rsid w:val="000E1910"/>
    <w:rsid w:val="000E3CC7"/>
    <w:rsid w:val="000E6BD4"/>
    <w:rsid w:val="000E6D6D"/>
    <w:rsid w:val="000F1F1E"/>
    <w:rsid w:val="000F2259"/>
    <w:rsid w:val="000F2DDA"/>
    <w:rsid w:val="000F5213"/>
    <w:rsid w:val="0010060E"/>
    <w:rsid w:val="00101001"/>
    <w:rsid w:val="00103276"/>
    <w:rsid w:val="0010392D"/>
    <w:rsid w:val="0010447F"/>
    <w:rsid w:val="00104FE3"/>
    <w:rsid w:val="0010714F"/>
    <w:rsid w:val="001120C5"/>
    <w:rsid w:val="0011701A"/>
    <w:rsid w:val="00120BD3"/>
    <w:rsid w:val="00122FEA"/>
    <w:rsid w:val="001232BD"/>
    <w:rsid w:val="00124ED5"/>
    <w:rsid w:val="001260DD"/>
    <w:rsid w:val="001276FA"/>
    <w:rsid w:val="0014255B"/>
    <w:rsid w:val="00143A69"/>
    <w:rsid w:val="001447B3"/>
    <w:rsid w:val="0015006D"/>
    <w:rsid w:val="00152073"/>
    <w:rsid w:val="00154E2D"/>
    <w:rsid w:val="00156598"/>
    <w:rsid w:val="0015696E"/>
    <w:rsid w:val="00161939"/>
    <w:rsid w:val="00161AA0"/>
    <w:rsid w:val="00161D2E"/>
    <w:rsid w:val="00161F3E"/>
    <w:rsid w:val="00162093"/>
    <w:rsid w:val="00162CA9"/>
    <w:rsid w:val="00165459"/>
    <w:rsid w:val="00165A57"/>
    <w:rsid w:val="001712C2"/>
    <w:rsid w:val="00172BAF"/>
    <w:rsid w:val="001771DD"/>
    <w:rsid w:val="00177995"/>
    <w:rsid w:val="00177A8C"/>
    <w:rsid w:val="00186B33"/>
    <w:rsid w:val="00192F9D"/>
    <w:rsid w:val="00196EB8"/>
    <w:rsid w:val="00196EFB"/>
    <w:rsid w:val="001979FF"/>
    <w:rsid w:val="00197B17"/>
    <w:rsid w:val="001A1950"/>
    <w:rsid w:val="001A1C54"/>
    <w:rsid w:val="001A24CF"/>
    <w:rsid w:val="001A3ACE"/>
    <w:rsid w:val="001B058F"/>
    <w:rsid w:val="001B0F84"/>
    <w:rsid w:val="001B2707"/>
    <w:rsid w:val="001B738B"/>
    <w:rsid w:val="001C09DB"/>
    <w:rsid w:val="001C277E"/>
    <w:rsid w:val="001C2A72"/>
    <w:rsid w:val="001C31B7"/>
    <w:rsid w:val="001C5B86"/>
    <w:rsid w:val="001D0745"/>
    <w:rsid w:val="001D0B75"/>
    <w:rsid w:val="001D39A5"/>
    <w:rsid w:val="001D3C09"/>
    <w:rsid w:val="001D44E8"/>
    <w:rsid w:val="001D5003"/>
    <w:rsid w:val="001D5D56"/>
    <w:rsid w:val="001D60EC"/>
    <w:rsid w:val="001D6F59"/>
    <w:rsid w:val="001D7AE5"/>
    <w:rsid w:val="001E0BDE"/>
    <w:rsid w:val="001E0C5D"/>
    <w:rsid w:val="001E2A36"/>
    <w:rsid w:val="001E44DF"/>
    <w:rsid w:val="001E5058"/>
    <w:rsid w:val="001E68A5"/>
    <w:rsid w:val="001E6BB0"/>
    <w:rsid w:val="001E7282"/>
    <w:rsid w:val="001F3826"/>
    <w:rsid w:val="001F6E46"/>
    <w:rsid w:val="001F7186"/>
    <w:rsid w:val="001F7C91"/>
    <w:rsid w:val="00200176"/>
    <w:rsid w:val="00202890"/>
    <w:rsid w:val="002033B7"/>
    <w:rsid w:val="00206463"/>
    <w:rsid w:val="00206F2F"/>
    <w:rsid w:val="0021053D"/>
    <w:rsid w:val="00210A92"/>
    <w:rsid w:val="00214D0A"/>
    <w:rsid w:val="00216C03"/>
    <w:rsid w:val="00220C04"/>
    <w:rsid w:val="0022278D"/>
    <w:rsid w:val="00226C79"/>
    <w:rsid w:val="0022701F"/>
    <w:rsid w:val="00227C68"/>
    <w:rsid w:val="00231330"/>
    <w:rsid w:val="002333F5"/>
    <w:rsid w:val="00233724"/>
    <w:rsid w:val="002365B4"/>
    <w:rsid w:val="002432E1"/>
    <w:rsid w:val="00246207"/>
    <w:rsid w:val="0024642C"/>
    <w:rsid w:val="00246C5E"/>
    <w:rsid w:val="00250960"/>
    <w:rsid w:val="00251343"/>
    <w:rsid w:val="00251C27"/>
    <w:rsid w:val="002536A4"/>
    <w:rsid w:val="00254F58"/>
    <w:rsid w:val="002620BC"/>
    <w:rsid w:val="00262802"/>
    <w:rsid w:val="00263A90"/>
    <w:rsid w:val="00263C1F"/>
    <w:rsid w:val="00263DF9"/>
    <w:rsid w:val="0026408B"/>
    <w:rsid w:val="00267C3E"/>
    <w:rsid w:val="002709BB"/>
    <w:rsid w:val="0027113F"/>
    <w:rsid w:val="00273BAC"/>
    <w:rsid w:val="002763B3"/>
    <w:rsid w:val="002802E3"/>
    <w:rsid w:val="0028213D"/>
    <w:rsid w:val="002856E7"/>
    <w:rsid w:val="002862F1"/>
    <w:rsid w:val="00291373"/>
    <w:rsid w:val="0029597D"/>
    <w:rsid w:val="002962C3"/>
    <w:rsid w:val="00296FD3"/>
    <w:rsid w:val="0029752B"/>
    <w:rsid w:val="002A0428"/>
    <w:rsid w:val="002A0A9C"/>
    <w:rsid w:val="002A483C"/>
    <w:rsid w:val="002B0C7C"/>
    <w:rsid w:val="002B1729"/>
    <w:rsid w:val="002B36C7"/>
    <w:rsid w:val="002B4DD4"/>
    <w:rsid w:val="002B5277"/>
    <w:rsid w:val="002B5375"/>
    <w:rsid w:val="002B77C1"/>
    <w:rsid w:val="002B7B5B"/>
    <w:rsid w:val="002C0ED7"/>
    <w:rsid w:val="002C2728"/>
    <w:rsid w:val="002C4721"/>
    <w:rsid w:val="002D1E0D"/>
    <w:rsid w:val="002D4B20"/>
    <w:rsid w:val="002D5006"/>
    <w:rsid w:val="002E01D0"/>
    <w:rsid w:val="002E161D"/>
    <w:rsid w:val="002E2722"/>
    <w:rsid w:val="002E3100"/>
    <w:rsid w:val="002E6C95"/>
    <w:rsid w:val="002E7C36"/>
    <w:rsid w:val="002F0107"/>
    <w:rsid w:val="002F2986"/>
    <w:rsid w:val="002F3455"/>
    <w:rsid w:val="002F3D32"/>
    <w:rsid w:val="002F5F31"/>
    <w:rsid w:val="002F5F46"/>
    <w:rsid w:val="00302216"/>
    <w:rsid w:val="00303E53"/>
    <w:rsid w:val="003054EA"/>
    <w:rsid w:val="00305CC1"/>
    <w:rsid w:val="00306E5F"/>
    <w:rsid w:val="00307E14"/>
    <w:rsid w:val="0031112E"/>
    <w:rsid w:val="00312122"/>
    <w:rsid w:val="00314054"/>
    <w:rsid w:val="00315BD8"/>
    <w:rsid w:val="00316F27"/>
    <w:rsid w:val="0031760A"/>
    <w:rsid w:val="003214F1"/>
    <w:rsid w:val="00322E4B"/>
    <w:rsid w:val="00327870"/>
    <w:rsid w:val="0033259D"/>
    <w:rsid w:val="003333D2"/>
    <w:rsid w:val="003406C6"/>
    <w:rsid w:val="003418CC"/>
    <w:rsid w:val="003459BD"/>
    <w:rsid w:val="003462A3"/>
    <w:rsid w:val="00350573"/>
    <w:rsid w:val="00350D38"/>
    <w:rsid w:val="00351B36"/>
    <w:rsid w:val="00357B4E"/>
    <w:rsid w:val="00370F20"/>
    <w:rsid w:val="003716FD"/>
    <w:rsid w:val="0037204B"/>
    <w:rsid w:val="00373890"/>
    <w:rsid w:val="003744CF"/>
    <w:rsid w:val="00374717"/>
    <w:rsid w:val="00375953"/>
    <w:rsid w:val="0037676C"/>
    <w:rsid w:val="00381043"/>
    <w:rsid w:val="003829E5"/>
    <w:rsid w:val="00386109"/>
    <w:rsid w:val="00386944"/>
    <w:rsid w:val="00387225"/>
    <w:rsid w:val="003948FF"/>
    <w:rsid w:val="003956CC"/>
    <w:rsid w:val="00395C9A"/>
    <w:rsid w:val="003A0853"/>
    <w:rsid w:val="003A6B67"/>
    <w:rsid w:val="003B13B6"/>
    <w:rsid w:val="003B15E6"/>
    <w:rsid w:val="003B18CA"/>
    <w:rsid w:val="003B408A"/>
    <w:rsid w:val="003B5733"/>
    <w:rsid w:val="003C08A2"/>
    <w:rsid w:val="003C2045"/>
    <w:rsid w:val="003C275E"/>
    <w:rsid w:val="003C43A1"/>
    <w:rsid w:val="003C4FC0"/>
    <w:rsid w:val="003C55F4"/>
    <w:rsid w:val="003C7897"/>
    <w:rsid w:val="003C7A3F"/>
    <w:rsid w:val="003D2766"/>
    <w:rsid w:val="003D2A74"/>
    <w:rsid w:val="003D3E8F"/>
    <w:rsid w:val="003D6475"/>
    <w:rsid w:val="003E0BA7"/>
    <w:rsid w:val="003E375C"/>
    <w:rsid w:val="003E4086"/>
    <w:rsid w:val="003E639E"/>
    <w:rsid w:val="003E668A"/>
    <w:rsid w:val="003E71E5"/>
    <w:rsid w:val="003F0445"/>
    <w:rsid w:val="003F0CF0"/>
    <w:rsid w:val="003F14B1"/>
    <w:rsid w:val="003F2B20"/>
    <w:rsid w:val="003F3289"/>
    <w:rsid w:val="003F5CB9"/>
    <w:rsid w:val="004013C7"/>
    <w:rsid w:val="00401FCF"/>
    <w:rsid w:val="0040248F"/>
    <w:rsid w:val="00406285"/>
    <w:rsid w:val="0040770F"/>
    <w:rsid w:val="00410569"/>
    <w:rsid w:val="004112C6"/>
    <w:rsid w:val="0041214F"/>
    <w:rsid w:val="004148F9"/>
    <w:rsid w:val="00414D4A"/>
    <w:rsid w:val="0042084E"/>
    <w:rsid w:val="00421EEF"/>
    <w:rsid w:val="00423B57"/>
    <w:rsid w:val="00424D65"/>
    <w:rsid w:val="0042526C"/>
    <w:rsid w:val="00426254"/>
    <w:rsid w:val="00437688"/>
    <w:rsid w:val="00440533"/>
    <w:rsid w:val="00442C6C"/>
    <w:rsid w:val="00443CBE"/>
    <w:rsid w:val="00443E8A"/>
    <w:rsid w:val="004441BC"/>
    <w:rsid w:val="004468B4"/>
    <w:rsid w:val="0045230A"/>
    <w:rsid w:val="00454AD0"/>
    <w:rsid w:val="00457337"/>
    <w:rsid w:val="00462E3D"/>
    <w:rsid w:val="00466E79"/>
    <w:rsid w:val="00470D7D"/>
    <w:rsid w:val="0047372D"/>
    <w:rsid w:val="00473BA3"/>
    <w:rsid w:val="004743DD"/>
    <w:rsid w:val="00474CEA"/>
    <w:rsid w:val="00481F9B"/>
    <w:rsid w:val="00483968"/>
    <w:rsid w:val="004845FF"/>
    <w:rsid w:val="00484F86"/>
    <w:rsid w:val="004852A9"/>
    <w:rsid w:val="00487ED1"/>
    <w:rsid w:val="00490746"/>
    <w:rsid w:val="00490852"/>
    <w:rsid w:val="00491C9C"/>
    <w:rsid w:val="00492016"/>
    <w:rsid w:val="00492F30"/>
    <w:rsid w:val="004946F4"/>
    <w:rsid w:val="0049487E"/>
    <w:rsid w:val="004A160D"/>
    <w:rsid w:val="004A3E81"/>
    <w:rsid w:val="004A4195"/>
    <w:rsid w:val="004A4E6D"/>
    <w:rsid w:val="004A5C62"/>
    <w:rsid w:val="004A5CE5"/>
    <w:rsid w:val="004A707D"/>
    <w:rsid w:val="004B34C6"/>
    <w:rsid w:val="004C5541"/>
    <w:rsid w:val="004C6EEE"/>
    <w:rsid w:val="004C702B"/>
    <w:rsid w:val="004D0033"/>
    <w:rsid w:val="004D016B"/>
    <w:rsid w:val="004D1B22"/>
    <w:rsid w:val="004D23CC"/>
    <w:rsid w:val="004D36F2"/>
    <w:rsid w:val="004E1106"/>
    <w:rsid w:val="004E138F"/>
    <w:rsid w:val="004E4649"/>
    <w:rsid w:val="004E5C2B"/>
    <w:rsid w:val="004E74DF"/>
    <w:rsid w:val="004F00DD"/>
    <w:rsid w:val="004F0793"/>
    <w:rsid w:val="004F0CBE"/>
    <w:rsid w:val="004F2133"/>
    <w:rsid w:val="004F5398"/>
    <w:rsid w:val="004F543C"/>
    <w:rsid w:val="004F55F1"/>
    <w:rsid w:val="004F6936"/>
    <w:rsid w:val="00503DC6"/>
    <w:rsid w:val="00506F5D"/>
    <w:rsid w:val="00510C37"/>
    <w:rsid w:val="005123E7"/>
    <w:rsid w:val="005126D0"/>
    <w:rsid w:val="0051568D"/>
    <w:rsid w:val="005238B5"/>
    <w:rsid w:val="00526AC7"/>
    <w:rsid w:val="00526C15"/>
    <w:rsid w:val="0053041C"/>
    <w:rsid w:val="0053420E"/>
    <w:rsid w:val="00536395"/>
    <w:rsid w:val="00536499"/>
    <w:rsid w:val="00543903"/>
    <w:rsid w:val="00543F11"/>
    <w:rsid w:val="00546305"/>
    <w:rsid w:val="00547A95"/>
    <w:rsid w:val="0055119B"/>
    <w:rsid w:val="0055126D"/>
    <w:rsid w:val="005548B5"/>
    <w:rsid w:val="00561BA3"/>
    <w:rsid w:val="00572031"/>
    <w:rsid w:val="00572282"/>
    <w:rsid w:val="00573CE3"/>
    <w:rsid w:val="00576E84"/>
    <w:rsid w:val="00580394"/>
    <w:rsid w:val="005809CD"/>
    <w:rsid w:val="00582B8C"/>
    <w:rsid w:val="00585A63"/>
    <w:rsid w:val="0058757E"/>
    <w:rsid w:val="005921AE"/>
    <w:rsid w:val="00596A4B"/>
    <w:rsid w:val="00597507"/>
    <w:rsid w:val="005A29F2"/>
    <w:rsid w:val="005A479D"/>
    <w:rsid w:val="005B1C6D"/>
    <w:rsid w:val="005B21B6"/>
    <w:rsid w:val="005B3A08"/>
    <w:rsid w:val="005B5AD7"/>
    <w:rsid w:val="005B6F27"/>
    <w:rsid w:val="005B7A63"/>
    <w:rsid w:val="005C0955"/>
    <w:rsid w:val="005C49DA"/>
    <w:rsid w:val="005C50F3"/>
    <w:rsid w:val="005C54B5"/>
    <w:rsid w:val="005C5D80"/>
    <w:rsid w:val="005C5D91"/>
    <w:rsid w:val="005D07B8"/>
    <w:rsid w:val="005D0E3A"/>
    <w:rsid w:val="005D6597"/>
    <w:rsid w:val="005E1366"/>
    <w:rsid w:val="005E14E7"/>
    <w:rsid w:val="005E26A3"/>
    <w:rsid w:val="005E2ECB"/>
    <w:rsid w:val="005E447E"/>
    <w:rsid w:val="005E4FD1"/>
    <w:rsid w:val="005F0775"/>
    <w:rsid w:val="005F0CF5"/>
    <w:rsid w:val="005F21EB"/>
    <w:rsid w:val="005F4BE0"/>
    <w:rsid w:val="00604EA2"/>
    <w:rsid w:val="00605908"/>
    <w:rsid w:val="00610D7C"/>
    <w:rsid w:val="0061308A"/>
    <w:rsid w:val="00613414"/>
    <w:rsid w:val="00620154"/>
    <w:rsid w:val="00620459"/>
    <w:rsid w:val="0062408D"/>
    <w:rsid w:val="006240CC"/>
    <w:rsid w:val="00624940"/>
    <w:rsid w:val="006254F8"/>
    <w:rsid w:val="00627DA7"/>
    <w:rsid w:val="00630DA4"/>
    <w:rsid w:val="00630DB6"/>
    <w:rsid w:val="00632597"/>
    <w:rsid w:val="006358B4"/>
    <w:rsid w:val="006419AA"/>
    <w:rsid w:val="00644B1F"/>
    <w:rsid w:val="00644B7E"/>
    <w:rsid w:val="006454E6"/>
    <w:rsid w:val="00646235"/>
    <w:rsid w:val="00646A68"/>
    <w:rsid w:val="006505BD"/>
    <w:rsid w:val="006508EA"/>
    <w:rsid w:val="0065092E"/>
    <w:rsid w:val="00650E2B"/>
    <w:rsid w:val="00652888"/>
    <w:rsid w:val="006557A7"/>
    <w:rsid w:val="00656290"/>
    <w:rsid w:val="006572D4"/>
    <w:rsid w:val="006608D8"/>
    <w:rsid w:val="006621D7"/>
    <w:rsid w:val="0066302A"/>
    <w:rsid w:val="00666BDF"/>
    <w:rsid w:val="00667770"/>
    <w:rsid w:val="00670597"/>
    <w:rsid w:val="006706D0"/>
    <w:rsid w:val="00672DD5"/>
    <w:rsid w:val="00677574"/>
    <w:rsid w:val="0068454C"/>
    <w:rsid w:val="00687612"/>
    <w:rsid w:val="00691B62"/>
    <w:rsid w:val="006933B5"/>
    <w:rsid w:val="00693D14"/>
    <w:rsid w:val="00696F27"/>
    <w:rsid w:val="006A18C2"/>
    <w:rsid w:val="006A3383"/>
    <w:rsid w:val="006A5F7B"/>
    <w:rsid w:val="006B077C"/>
    <w:rsid w:val="006B6803"/>
    <w:rsid w:val="006C3B89"/>
    <w:rsid w:val="006D0F16"/>
    <w:rsid w:val="006D2A3F"/>
    <w:rsid w:val="006D2FBC"/>
    <w:rsid w:val="006E0541"/>
    <w:rsid w:val="006E138B"/>
    <w:rsid w:val="006F0330"/>
    <w:rsid w:val="006F1FDC"/>
    <w:rsid w:val="006F259D"/>
    <w:rsid w:val="006F6B8C"/>
    <w:rsid w:val="006F7195"/>
    <w:rsid w:val="007013EF"/>
    <w:rsid w:val="007053E4"/>
    <w:rsid w:val="007055BD"/>
    <w:rsid w:val="00705907"/>
    <w:rsid w:val="00705A7D"/>
    <w:rsid w:val="007173CA"/>
    <w:rsid w:val="007216AA"/>
    <w:rsid w:val="00721AB5"/>
    <w:rsid w:val="00721CFB"/>
    <w:rsid w:val="00721DEF"/>
    <w:rsid w:val="0072251A"/>
    <w:rsid w:val="00724A43"/>
    <w:rsid w:val="007273AC"/>
    <w:rsid w:val="007273C7"/>
    <w:rsid w:val="00730447"/>
    <w:rsid w:val="00731AD4"/>
    <w:rsid w:val="007346E4"/>
    <w:rsid w:val="00734FCA"/>
    <w:rsid w:val="007351CB"/>
    <w:rsid w:val="0073582E"/>
    <w:rsid w:val="00740F22"/>
    <w:rsid w:val="00741CF0"/>
    <w:rsid w:val="00741F1A"/>
    <w:rsid w:val="007447DA"/>
    <w:rsid w:val="007450F8"/>
    <w:rsid w:val="0074696E"/>
    <w:rsid w:val="00750135"/>
    <w:rsid w:val="00750EC2"/>
    <w:rsid w:val="00752B28"/>
    <w:rsid w:val="007541A9"/>
    <w:rsid w:val="00754E36"/>
    <w:rsid w:val="0075717C"/>
    <w:rsid w:val="007577D0"/>
    <w:rsid w:val="00760929"/>
    <w:rsid w:val="00763139"/>
    <w:rsid w:val="00770257"/>
    <w:rsid w:val="00770F37"/>
    <w:rsid w:val="007711A0"/>
    <w:rsid w:val="00772D5E"/>
    <w:rsid w:val="0077463E"/>
    <w:rsid w:val="00776928"/>
    <w:rsid w:val="00776E0F"/>
    <w:rsid w:val="007774B1"/>
    <w:rsid w:val="00777BE1"/>
    <w:rsid w:val="007833D8"/>
    <w:rsid w:val="00785677"/>
    <w:rsid w:val="007862E6"/>
    <w:rsid w:val="00786F16"/>
    <w:rsid w:val="0079172F"/>
    <w:rsid w:val="00791BD7"/>
    <w:rsid w:val="007933F7"/>
    <w:rsid w:val="00796E20"/>
    <w:rsid w:val="00797C32"/>
    <w:rsid w:val="007A11E8"/>
    <w:rsid w:val="007B0914"/>
    <w:rsid w:val="007B1374"/>
    <w:rsid w:val="007B17F7"/>
    <w:rsid w:val="007B32E5"/>
    <w:rsid w:val="007B3DB9"/>
    <w:rsid w:val="007B589F"/>
    <w:rsid w:val="007B6186"/>
    <w:rsid w:val="007B73BC"/>
    <w:rsid w:val="007C1838"/>
    <w:rsid w:val="007C20B9"/>
    <w:rsid w:val="007C2AFD"/>
    <w:rsid w:val="007C7301"/>
    <w:rsid w:val="007C7859"/>
    <w:rsid w:val="007C7F28"/>
    <w:rsid w:val="007D1466"/>
    <w:rsid w:val="007D2BDE"/>
    <w:rsid w:val="007D2FB6"/>
    <w:rsid w:val="007D49EB"/>
    <w:rsid w:val="007D5E1C"/>
    <w:rsid w:val="007E0DE2"/>
    <w:rsid w:val="007E1227"/>
    <w:rsid w:val="007E3B98"/>
    <w:rsid w:val="007E417A"/>
    <w:rsid w:val="007F31B6"/>
    <w:rsid w:val="007F546C"/>
    <w:rsid w:val="007F625F"/>
    <w:rsid w:val="007F665E"/>
    <w:rsid w:val="00800412"/>
    <w:rsid w:val="008046BC"/>
    <w:rsid w:val="0080587B"/>
    <w:rsid w:val="00806468"/>
    <w:rsid w:val="008119CA"/>
    <w:rsid w:val="008130C4"/>
    <w:rsid w:val="008155F0"/>
    <w:rsid w:val="00815F0A"/>
    <w:rsid w:val="00816735"/>
    <w:rsid w:val="00820141"/>
    <w:rsid w:val="00820E0C"/>
    <w:rsid w:val="008213F0"/>
    <w:rsid w:val="00823275"/>
    <w:rsid w:val="0082366F"/>
    <w:rsid w:val="008338A2"/>
    <w:rsid w:val="00835FAF"/>
    <w:rsid w:val="00840458"/>
    <w:rsid w:val="00841AA9"/>
    <w:rsid w:val="008474FE"/>
    <w:rsid w:val="00853885"/>
    <w:rsid w:val="00853EE4"/>
    <w:rsid w:val="00855535"/>
    <w:rsid w:val="00855920"/>
    <w:rsid w:val="00857C5A"/>
    <w:rsid w:val="00860024"/>
    <w:rsid w:val="0086255E"/>
    <w:rsid w:val="008633F0"/>
    <w:rsid w:val="00867D9D"/>
    <w:rsid w:val="00870D77"/>
    <w:rsid w:val="00872E0A"/>
    <w:rsid w:val="00873594"/>
    <w:rsid w:val="00875285"/>
    <w:rsid w:val="00876117"/>
    <w:rsid w:val="00877EA1"/>
    <w:rsid w:val="00881942"/>
    <w:rsid w:val="00884B62"/>
    <w:rsid w:val="0088529C"/>
    <w:rsid w:val="00887903"/>
    <w:rsid w:val="00890B0F"/>
    <w:rsid w:val="0089270A"/>
    <w:rsid w:val="0089397F"/>
    <w:rsid w:val="00893AF6"/>
    <w:rsid w:val="00894BC4"/>
    <w:rsid w:val="008A28A8"/>
    <w:rsid w:val="008A5B32"/>
    <w:rsid w:val="008B2EE4"/>
    <w:rsid w:val="008B4D3D"/>
    <w:rsid w:val="008B57C7"/>
    <w:rsid w:val="008C2F92"/>
    <w:rsid w:val="008C3697"/>
    <w:rsid w:val="008C5557"/>
    <w:rsid w:val="008C589D"/>
    <w:rsid w:val="008C6D51"/>
    <w:rsid w:val="008D2846"/>
    <w:rsid w:val="008D4236"/>
    <w:rsid w:val="008D4558"/>
    <w:rsid w:val="008D462F"/>
    <w:rsid w:val="008D48D2"/>
    <w:rsid w:val="008D6DCF"/>
    <w:rsid w:val="008D78C6"/>
    <w:rsid w:val="008E3DE9"/>
    <w:rsid w:val="008E4376"/>
    <w:rsid w:val="008E7A0A"/>
    <w:rsid w:val="008E7B49"/>
    <w:rsid w:val="008F1DA1"/>
    <w:rsid w:val="008F5919"/>
    <w:rsid w:val="008F59F6"/>
    <w:rsid w:val="00900719"/>
    <w:rsid w:val="009017AC"/>
    <w:rsid w:val="00902A9A"/>
    <w:rsid w:val="00904A1C"/>
    <w:rsid w:val="00905030"/>
    <w:rsid w:val="00906490"/>
    <w:rsid w:val="009111B2"/>
    <w:rsid w:val="009151F5"/>
    <w:rsid w:val="00920F86"/>
    <w:rsid w:val="009220CA"/>
    <w:rsid w:val="00924AE1"/>
    <w:rsid w:val="0092531E"/>
    <w:rsid w:val="009269B1"/>
    <w:rsid w:val="0092724D"/>
    <w:rsid w:val="009272B3"/>
    <w:rsid w:val="009315BE"/>
    <w:rsid w:val="00931705"/>
    <w:rsid w:val="0093338F"/>
    <w:rsid w:val="00937BD9"/>
    <w:rsid w:val="00950E2C"/>
    <w:rsid w:val="00951D50"/>
    <w:rsid w:val="009525EB"/>
    <w:rsid w:val="0095470B"/>
    <w:rsid w:val="00954874"/>
    <w:rsid w:val="0095615A"/>
    <w:rsid w:val="0095745F"/>
    <w:rsid w:val="00961400"/>
    <w:rsid w:val="00963646"/>
    <w:rsid w:val="0096632D"/>
    <w:rsid w:val="009709D4"/>
    <w:rsid w:val="009718C7"/>
    <w:rsid w:val="00971CA0"/>
    <w:rsid w:val="0097354E"/>
    <w:rsid w:val="0097559F"/>
    <w:rsid w:val="009770A2"/>
    <w:rsid w:val="0097761E"/>
    <w:rsid w:val="00982454"/>
    <w:rsid w:val="00982CF0"/>
    <w:rsid w:val="009853E1"/>
    <w:rsid w:val="00986E6B"/>
    <w:rsid w:val="00987D15"/>
    <w:rsid w:val="00990032"/>
    <w:rsid w:val="00990B19"/>
    <w:rsid w:val="0099153B"/>
    <w:rsid w:val="00991769"/>
    <w:rsid w:val="00991975"/>
    <w:rsid w:val="0099232C"/>
    <w:rsid w:val="00994386"/>
    <w:rsid w:val="009A13D8"/>
    <w:rsid w:val="009A1BED"/>
    <w:rsid w:val="009A279E"/>
    <w:rsid w:val="009A3015"/>
    <w:rsid w:val="009A3490"/>
    <w:rsid w:val="009B0A6F"/>
    <w:rsid w:val="009B0A94"/>
    <w:rsid w:val="009B2AE8"/>
    <w:rsid w:val="009B59E9"/>
    <w:rsid w:val="009B5A98"/>
    <w:rsid w:val="009B70AA"/>
    <w:rsid w:val="009C1ACC"/>
    <w:rsid w:val="009C409D"/>
    <w:rsid w:val="009C5CA7"/>
    <w:rsid w:val="009C5E77"/>
    <w:rsid w:val="009C7A7E"/>
    <w:rsid w:val="009D02E8"/>
    <w:rsid w:val="009D51D0"/>
    <w:rsid w:val="009D70A4"/>
    <w:rsid w:val="009D7B14"/>
    <w:rsid w:val="009E08D1"/>
    <w:rsid w:val="009E1B95"/>
    <w:rsid w:val="009E496F"/>
    <w:rsid w:val="009E4B0D"/>
    <w:rsid w:val="009E5250"/>
    <w:rsid w:val="009E56FB"/>
    <w:rsid w:val="009E7F92"/>
    <w:rsid w:val="009F02A3"/>
    <w:rsid w:val="009F2F27"/>
    <w:rsid w:val="009F34AA"/>
    <w:rsid w:val="009F6BCB"/>
    <w:rsid w:val="009F6C77"/>
    <w:rsid w:val="009F74E7"/>
    <w:rsid w:val="009F7B78"/>
    <w:rsid w:val="00A0057A"/>
    <w:rsid w:val="00A014A4"/>
    <w:rsid w:val="00A02FA1"/>
    <w:rsid w:val="00A04CCE"/>
    <w:rsid w:val="00A07421"/>
    <w:rsid w:val="00A0776B"/>
    <w:rsid w:val="00A10FB9"/>
    <w:rsid w:val="00A11421"/>
    <w:rsid w:val="00A1389F"/>
    <w:rsid w:val="00A15324"/>
    <w:rsid w:val="00A157B1"/>
    <w:rsid w:val="00A22229"/>
    <w:rsid w:val="00A24442"/>
    <w:rsid w:val="00A330BB"/>
    <w:rsid w:val="00A44882"/>
    <w:rsid w:val="00A45125"/>
    <w:rsid w:val="00A54715"/>
    <w:rsid w:val="00A6061C"/>
    <w:rsid w:val="00A62070"/>
    <w:rsid w:val="00A62D44"/>
    <w:rsid w:val="00A67263"/>
    <w:rsid w:val="00A7161C"/>
    <w:rsid w:val="00A77AA3"/>
    <w:rsid w:val="00A8236D"/>
    <w:rsid w:val="00A854EB"/>
    <w:rsid w:val="00A872E5"/>
    <w:rsid w:val="00A90A8D"/>
    <w:rsid w:val="00A91406"/>
    <w:rsid w:val="00A93F74"/>
    <w:rsid w:val="00A96E65"/>
    <w:rsid w:val="00A97C72"/>
    <w:rsid w:val="00AA268E"/>
    <w:rsid w:val="00AA310B"/>
    <w:rsid w:val="00AA3C86"/>
    <w:rsid w:val="00AA63D4"/>
    <w:rsid w:val="00AB027E"/>
    <w:rsid w:val="00AB06E8"/>
    <w:rsid w:val="00AB1CD3"/>
    <w:rsid w:val="00AB352F"/>
    <w:rsid w:val="00AB4ADE"/>
    <w:rsid w:val="00AC274B"/>
    <w:rsid w:val="00AC4764"/>
    <w:rsid w:val="00AC484B"/>
    <w:rsid w:val="00AC6D36"/>
    <w:rsid w:val="00AD0CBA"/>
    <w:rsid w:val="00AD177A"/>
    <w:rsid w:val="00AD26E2"/>
    <w:rsid w:val="00AD4F64"/>
    <w:rsid w:val="00AD5EAD"/>
    <w:rsid w:val="00AD784C"/>
    <w:rsid w:val="00AE0DF1"/>
    <w:rsid w:val="00AE126A"/>
    <w:rsid w:val="00AE1BAE"/>
    <w:rsid w:val="00AE3005"/>
    <w:rsid w:val="00AE3BD5"/>
    <w:rsid w:val="00AE59A0"/>
    <w:rsid w:val="00AF0C57"/>
    <w:rsid w:val="00AF26F3"/>
    <w:rsid w:val="00AF5F04"/>
    <w:rsid w:val="00AF6F88"/>
    <w:rsid w:val="00B00672"/>
    <w:rsid w:val="00B01B4D"/>
    <w:rsid w:val="00B06571"/>
    <w:rsid w:val="00B068BA"/>
    <w:rsid w:val="00B07402"/>
    <w:rsid w:val="00B07FF7"/>
    <w:rsid w:val="00B10A3F"/>
    <w:rsid w:val="00B13851"/>
    <w:rsid w:val="00B13B1C"/>
    <w:rsid w:val="00B13B5D"/>
    <w:rsid w:val="00B1435B"/>
    <w:rsid w:val="00B14780"/>
    <w:rsid w:val="00B21F90"/>
    <w:rsid w:val="00B22291"/>
    <w:rsid w:val="00B23F9A"/>
    <w:rsid w:val="00B2417B"/>
    <w:rsid w:val="00B24E6F"/>
    <w:rsid w:val="00B252F3"/>
    <w:rsid w:val="00B26CB5"/>
    <w:rsid w:val="00B2752E"/>
    <w:rsid w:val="00B307CC"/>
    <w:rsid w:val="00B326B7"/>
    <w:rsid w:val="00B3588E"/>
    <w:rsid w:val="00B3665F"/>
    <w:rsid w:val="00B41F3D"/>
    <w:rsid w:val="00B431E8"/>
    <w:rsid w:val="00B45141"/>
    <w:rsid w:val="00B46DE7"/>
    <w:rsid w:val="00B519CD"/>
    <w:rsid w:val="00B5273A"/>
    <w:rsid w:val="00B57329"/>
    <w:rsid w:val="00B60E61"/>
    <w:rsid w:val="00B62B50"/>
    <w:rsid w:val="00B635B7"/>
    <w:rsid w:val="00B63AE8"/>
    <w:rsid w:val="00B65950"/>
    <w:rsid w:val="00B66D83"/>
    <w:rsid w:val="00B672C0"/>
    <w:rsid w:val="00B676FD"/>
    <w:rsid w:val="00B75646"/>
    <w:rsid w:val="00B811C1"/>
    <w:rsid w:val="00B83981"/>
    <w:rsid w:val="00B853D3"/>
    <w:rsid w:val="00B862E6"/>
    <w:rsid w:val="00B90729"/>
    <w:rsid w:val="00B907DA"/>
    <w:rsid w:val="00B94CD5"/>
    <w:rsid w:val="00B950BC"/>
    <w:rsid w:val="00B9714C"/>
    <w:rsid w:val="00BA29AD"/>
    <w:rsid w:val="00BA33CF"/>
    <w:rsid w:val="00BA3F8D"/>
    <w:rsid w:val="00BB4B33"/>
    <w:rsid w:val="00BB7569"/>
    <w:rsid w:val="00BB7A10"/>
    <w:rsid w:val="00BC3E8F"/>
    <w:rsid w:val="00BC5DC7"/>
    <w:rsid w:val="00BC60BE"/>
    <w:rsid w:val="00BC63D9"/>
    <w:rsid w:val="00BC7468"/>
    <w:rsid w:val="00BC7D4F"/>
    <w:rsid w:val="00BC7ED7"/>
    <w:rsid w:val="00BD2850"/>
    <w:rsid w:val="00BD28E9"/>
    <w:rsid w:val="00BE28D2"/>
    <w:rsid w:val="00BE4A64"/>
    <w:rsid w:val="00BE5E43"/>
    <w:rsid w:val="00BF0E85"/>
    <w:rsid w:val="00BF30B2"/>
    <w:rsid w:val="00BF557D"/>
    <w:rsid w:val="00BF7F58"/>
    <w:rsid w:val="00C01381"/>
    <w:rsid w:val="00C01AB1"/>
    <w:rsid w:val="00C026A0"/>
    <w:rsid w:val="00C057FD"/>
    <w:rsid w:val="00C0589F"/>
    <w:rsid w:val="00C06137"/>
    <w:rsid w:val="00C079B8"/>
    <w:rsid w:val="00C10037"/>
    <w:rsid w:val="00C10617"/>
    <w:rsid w:val="00C123EA"/>
    <w:rsid w:val="00C12A49"/>
    <w:rsid w:val="00C133EE"/>
    <w:rsid w:val="00C14061"/>
    <w:rsid w:val="00C149D0"/>
    <w:rsid w:val="00C26588"/>
    <w:rsid w:val="00C27DE9"/>
    <w:rsid w:val="00C32989"/>
    <w:rsid w:val="00C33388"/>
    <w:rsid w:val="00C35484"/>
    <w:rsid w:val="00C4173A"/>
    <w:rsid w:val="00C43BE5"/>
    <w:rsid w:val="00C47924"/>
    <w:rsid w:val="00C50DED"/>
    <w:rsid w:val="00C560D5"/>
    <w:rsid w:val="00C602FF"/>
    <w:rsid w:val="00C61174"/>
    <w:rsid w:val="00C6148F"/>
    <w:rsid w:val="00C621B1"/>
    <w:rsid w:val="00C62D9E"/>
    <w:rsid w:val="00C62F7A"/>
    <w:rsid w:val="00C63B9C"/>
    <w:rsid w:val="00C6682F"/>
    <w:rsid w:val="00C66A39"/>
    <w:rsid w:val="00C66EEA"/>
    <w:rsid w:val="00C67BF4"/>
    <w:rsid w:val="00C72129"/>
    <w:rsid w:val="00C7275E"/>
    <w:rsid w:val="00C74C5D"/>
    <w:rsid w:val="00C76F49"/>
    <w:rsid w:val="00C828FB"/>
    <w:rsid w:val="00C863C4"/>
    <w:rsid w:val="00C8746D"/>
    <w:rsid w:val="00C920EA"/>
    <w:rsid w:val="00C93C3E"/>
    <w:rsid w:val="00C96A6B"/>
    <w:rsid w:val="00C9786A"/>
    <w:rsid w:val="00CA12E3"/>
    <w:rsid w:val="00CA1476"/>
    <w:rsid w:val="00CA44E7"/>
    <w:rsid w:val="00CA4EBC"/>
    <w:rsid w:val="00CA6611"/>
    <w:rsid w:val="00CA6AE6"/>
    <w:rsid w:val="00CA782F"/>
    <w:rsid w:val="00CB187B"/>
    <w:rsid w:val="00CB2835"/>
    <w:rsid w:val="00CB3285"/>
    <w:rsid w:val="00CB4500"/>
    <w:rsid w:val="00CB7800"/>
    <w:rsid w:val="00CC0C72"/>
    <w:rsid w:val="00CC2BFD"/>
    <w:rsid w:val="00CC36AB"/>
    <w:rsid w:val="00CD3476"/>
    <w:rsid w:val="00CD381E"/>
    <w:rsid w:val="00CD64DF"/>
    <w:rsid w:val="00CE0353"/>
    <w:rsid w:val="00CE225F"/>
    <w:rsid w:val="00CE5566"/>
    <w:rsid w:val="00CF2A0C"/>
    <w:rsid w:val="00CF2F50"/>
    <w:rsid w:val="00CF3ECA"/>
    <w:rsid w:val="00CF6198"/>
    <w:rsid w:val="00D01B99"/>
    <w:rsid w:val="00D02919"/>
    <w:rsid w:val="00D04C61"/>
    <w:rsid w:val="00D05B8D"/>
    <w:rsid w:val="00D065A2"/>
    <w:rsid w:val="00D079AA"/>
    <w:rsid w:val="00D07F00"/>
    <w:rsid w:val="00D11101"/>
    <w:rsid w:val="00D1130F"/>
    <w:rsid w:val="00D17B72"/>
    <w:rsid w:val="00D207A8"/>
    <w:rsid w:val="00D3185C"/>
    <w:rsid w:val="00D3205F"/>
    <w:rsid w:val="00D3318E"/>
    <w:rsid w:val="00D33E72"/>
    <w:rsid w:val="00D35BD6"/>
    <w:rsid w:val="00D361B5"/>
    <w:rsid w:val="00D405AC"/>
    <w:rsid w:val="00D4085E"/>
    <w:rsid w:val="00D411A2"/>
    <w:rsid w:val="00D45C65"/>
    <w:rsid w:val="00D4606D"/>
    <w:rsid w:val="00D46C92"/>
    <w:rsid w:val="00D50B9C"/>
    <w:rsid w:val="00D52D73"/>
    <w:rsid w:val="00D52E58"/>
    <w:rsid w:val="00D56B20"/>
    <w:rsid w:val="00D578B3"/>
    <w:rsid w:val="00D618F4"/>
    <w:rsid w:val="00D714CC"/>
    <w:rsid w:val="00D7454B"/>
    <w:rsid w:val="00D75EA7"/>
    <w:rsid w:val="00D81ADF"/>
    <w:rsid w:val="00D81F21"/>
    <w:rsid w:val="00D864F2"/>
    <w:rsid w:val="00D91842"/>
    <w:rsid w:val="00D92F95"/>
    <w:rsid w:val="00D943F8"/>
    <w:rsid w:val="00D95470"/>
    <w:rsid w:val="00D96B55"/>
    <w:rsid w:val="00DA15CE"/>
    <w:rsid w:val="00DA2619"/>
    <w:rsid w:val="00DA4239"/>
    <w:rsid w:val="00DA5622"/>
    <w:rsid w:val="00DA65DE"/>
    <w:rsid w:val="00DB0B61"/>
    <w:rsid w:val="00DB1474"/>
    <w:rsid w:val="00DB2962"/>
    <w:rsid w:val="00DB52FB"/>
    <w:rsid w:val="00DC013B"/>
    <w:rsid w:val="00DC090B"/>
    <w:rsid w:val="00DC1679"/>
    <w:rsid w:val="00DC219B"/>
    <w:rsid w:val="00DC2CF1"/>
    <w:rsid w:val="00DC4FCF"/>
    <w:rsid w:val="00DC50E0"/>
    <w:rsid w:val="00DC6386"/>
    <w:rsid w:val="00DC7416"/>
    <w:rsid w:val="00DD1130"/>
    <w:rsid w:val="00DD1951"/>
    <w:rsid w:val="00DD487D"/>
    <w:rsid w:val="00DD4E83"/>
    <w:rsid w:val="00DD6628"/>
    <w:rsid w:val="00DD6945"/>
    <w:rsid w:val="00DE2D04"/>
    <w:rsid w:val="00DE3250"/>
    <w:rsid w:val="00DE451A"/>
    <w:rsid w:val="00DE6028"/>
    <w:rsid w:val="00DE78A3"/>
    <w:rsid w:val="00DF1A71"/>
    <w:rsid w:val="00DF50FC"/>
    <w:rsid w:val="00DF5A21"/>
    <w:rsid w:val="00DF68C7"/>
    <w:rsid w:val="00DF731A"/>
    <w:rsid w:val="00E06753"/>
    <w:rsid w:val="00E06B75"/>
    <w:rsid w:val="00E11332"/>
    <w:rsid w:val="00E11352"/>
    <w:rsid w:val="00E143C5"/>
    <w:rsid w:val="00E1530A"/>
    <w:rsid w:val="00E170DC"/>
    <w:rsid w:val="00E17546"/>
    <w:rsid w:val="00E210B5"/>
    <w:rsid w:val="00E21D36"/>
    <w:rsid w:val="00E23801"/>
    <w:rsid w:val="00E261B3"/>
    <w:rsid w:val="00E26818"/>
    <w:rsid w:val="00E27FFC"/>
    <w:rsid w:val="00E30B15"/>
    <w:rsid w:val="00E31636"/>
    <w:rsid w:val="00E33237"/>
    <w:rsid w:val="00E40181"/>
    <w:rsid w:val="00E46B87"/>
    <w:rsid w:val="00E54950"/>
    <w:rsid w:val="00E56A01"/>
    <w:rsid w:val="00E62622"/>
    <w:rsid w:val="00E629A1"/>
    <w:rsid w:val="00E6794C"/>
    <w:rsid w:val="00E71591"/>
    <w:rsid w:val="00E71CEB"/>
    <w:rsid w:val="00E7474F"/>
    <w:rsid w:val="00E80DE3"/>
    <w:rsid w:val="00E82C55"/>
    <w:rsid w:val="00E8787E"/>
    <w:rsid w:val="00E92AC3"/>
    <w:rsid w:val="00EA1360"/>
    <w:rsid w:val="00EA2F6A"/>
    <w:rsid w:val="00EB00E0"/>
    <w:rsid w:val="00EB69B6"/>
    <w:rsid w:val="00EC04BA"/>
    <w:rsid w:val="00EC059F"/>
    <w:rsid w:val="00EC1F24"/>
    <w:rsid w:val="00EC22F6"/>
    <w:rsid w:val="00EC40D5"/>
    <w:rsid w:val="00EC5D20"/>
    <w:rsid w:val="00ED5B9B"/>
    <w:rsid w:val="00ED6BAD"/>
    <w:rsid w:val="00ED7447"/>
    <w:rsid w:val="00EE00D6"/>
    <w:rsid w:val="00EE0A97"/>
    <w:rsid w:val="00EE11E7"/>
    <w:rsid w:val="00EE1488"/>
    <w:rsid w:val="00EE29AD"/>
    <w:rsid w:val="00EE3E24"/>
    <w:rsid w:val="00EE4D5D"/>
    <w:rsid w:val="00EE5131"/>
    <w:rsid w:val="00EE5B6A"/>
    <w:rsid w:val="00EF109B"/>
    <w:rsid w:val="00EF201C"/>
    <w:rsid w:val="00EF36AF"/>
    <w:rsid w:val="00EF59A3"/>
    <w:rsid w:val="00EF6675"/>
    <w:rsid w:val="00EF7F5A"/>
    <w:rsid w:val="00F00F9C"/>
    <w:rsid w:val="00F01E5F"/>
    <w:rsid w:val="00F024F3"/>
    <w:rsid w:val="00F02ABA"/>
    <w:rsid w:val="00F0437A"/>
    <w:rsid w:val="00F101B8"/>
    <w:rsid w:val="00F11037"/>
    <w:rsid w:val="00F1471C"/>
    <w:rsid w:val="00F16F1B"/>
    <w:rsid w:val="00F250A9"/>
    <w:rsid w:val="00F267AF"/>
    <w:rsid w:val="00F30FF4"/>
    <w:rsid w:val="00F3122E"/>
    <w:rsid w:val="00F32368"/>
    <w:rsid w:val="00F331AD"/>
    <w:rsid w:val="00F35287"/>
    <w:rsid w:val="00F40A70"/>
    <w:rsid w:val="00F43A37"/>
    <w:rsid w:val="00F451AB"/>
    <w:rsid w:val="00F4641B"/>
    <w:rsid w:val="00F46EB8"/>
    <w:rsid w:val="00F50CD1"/>
    <w:rsid w:val="00F511E4"/>
    <w:rsid w:val="00F523D8"/>
    <w:rsid w:val="00F52D09"/>
    <w:rsid w:val="00F52E08"/>
    <w:rsid w:val="00F53A66"/>
    <w:rsid w:val="00F53DDD"/>
    <w:rsid w:val="00F5462D"/>
    <w:rsid w:val="00F55B21"/>
    <w:rsid w:val="00F56EF6"/>
    <w:rsid w:val="00F60082"/>
    <w:rsid w:val="00F61A9F"/>
    <w:rsid w:val="00F61B5F"/>
    <w:rsid w:val="00F64696"/>
    <w:rsid w:val="00F65AA9"/>
    <w:rsid w:val="00F6768F"/>
    <w:rsid w:val="00F72C2C"/>
    <w:rsid w:val="00F76CAB"/>
    <w:rsid w:val="00F772C6"/>
    <w:rsid w:val="00F815B5"/>
    <w:rsid w:val="00F84FA0"/>
    <w:rsid w:val="00F85195"/>
    <w:rsid w:val="00F868E3"/>
    <w:rsid w:val="00F938BA"/>
    <w:rsid w:val="00F97919"/>
    <w:rsid w:val="00FA2C46"/>
    <w:rsid w:val="00FA3525"/>
    <w:rsid w:val="00FA5A53"/>
    <w:rsid w:val="00FB2551"/>
    <w:rsid w:val="00FB4769"/>
    <w:rsid w:val="00FB4CDA"/>
    <w:rsid w:val="00FB6481"/>
    <w:rsid w:val="00FB6D36"/>
    <w:rsid w:val="00FC0965"/>
    <w:rsid w:val="00FC0F81"/>
    <w:rsid w:val="00FC252F"/>
    <w:rsid w:val="00FC2D3F"/>
    <w:rsid w:val="00FC395C"/>
    <w:rsid w:val="00FC5E8E"/>
    <w:rsid w:val="00FD2919"/>
    <w:rsid w:val="00FD3766"/>
    <w:rsid w:val="00FD47C4"/>
    <w:rsid w:val="00FD722A"/>
    <w:rsid w:val="00FE1B7E"/>
    <w:rsid w:val="00FE2DCF"/>
    <w:rsid w:val="00FE3FA7"/>
    <w:rsid w:val="00FF2A4E"/>
    <w:rsid w:val="00FF2FCE"/>
    <w:rsid w:val="00FF4DE4"/>
    <w:rsid w:val="00FF4F7D"/>
    <w:rsid w:val="00FF54DF"/>
    <w:rsid w:val="00FF6D9D"/>
    <w:rsid w:val="00FF6E18"/>
    <w:rsid w:val="00FF7DD5"/>
    <w:rsid w:val="0BF46A49"/>
    <w:rsid w:val="172F8AF8"/>
    <w:rsid w:val="1A8C12AB"/>
    <w:rsid w:val="1C2B3A39"/>
    <w:rsid w:val="1FA8B1F2"/>
    <w:rsid w:val="24F7A5DF"/>
    <w:rsid w:val="272FC69C"/>
    <w:rsid w:val="3A8FD42E"/>
    <w:rsid w:val="4AAE150D"/>
    <w:rsid w:val="60D31AEF"/>
    <w:rsid w:val="656AC413"/>
    <w:rsid w:val="7BA64D9D"/>
    <w:rsid w:val="7DEF017B"/>
    <w:rsid w:val="7EF6B83D"/>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82744E"/>
  <w15:docId w15:val="{10B62ACD-36F6-4535-9BA2-A2A222DD4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lsdException w:name="heading 1" w:uiPriority="1" w:qFormat="1"/>
    <w:lsdException w:name="heading 2" w:uiPriority="1" w:qFormat="1"/>
    <w:lsdException w:name="heading 3" w:uiPriority="1" w:qFormat="1"/>
    <w:lsdException w:name="heading 4" w:uiPriority="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8"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8"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semiHidden="1" w:uiPriority="34" w:qFormat="1"/>
    <w:lsdException w:name="Quote" w:semiHidden="1" w:uiPriority="73" w:qFormat="1"/>
    <w:lsdException w:name="Intense Quote" w:semiHidden="1"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1" w:uiPriority="65" w:qFormat="1"/>
    <w:lsdException w:name="Intense Emphasis" w:semiHidden="1" w:uiPriority="66" w:qFormat="1"/>
    <w:lsdException w:name="Subtle Reference" w:semiHidden="1" w:uiPriority="67" w:qFormat="1"/>
    <w:lsdException w:name="Intense Reference" w:semiHidden="1" w:uiPriority="68" w:qFormat="1"/>
    <w:lsdException w:name="Book Title" w:semiHidden="1" w:uiPriority="69" w:qFormat="1"/>
    <w:lsdException w:name="Bibliography" w:semiHidden="1"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1"/>
    <w:rsid w:val="00D46C92"/>
    <w:pPr>
      <w:spacing w:after="120" w:line="280" w:lineRule="atLeast"/>
    </w:pPr>
    <w:rPr>
      <w:rFonts w:ascii="Arial" w:hAnsi="Arial"/>
      <w:sz w:val="21"/>
      <w:lang w:eastAsia="en-US"/>
    </w:rPr>
  </w:style>
  <w:style w:type="paragraph" w:styleId="Heading1">
    <w:name w:val="heading 1"/>
    <w:next w:val="Body"/>
    <w:link w:val="Heading1Char"/>
    <w:uiPriority w:val="1"/>
    <w:qFormat/>
    <w:rsid w:val="00EC04BA"/>
    <w:pPr>
      <w:keepNext/>
      <w:keepLines/>
      <w:spacing w:before="320" w:after="200" w:line="440" w:lineRule="atLeast"/>
      <w:outlineLvl w:val="0"/>
    </w:pPr>
    <w:rPr>
      <w:rFonts w:ascii="Arial" w:eastAsia="MS Gothic" w:hAnsi="Arial" w:cs="Arial"/>
      <w:bCs/>
      <w:color w:val="C63663"/>
      <w:kern w:val="32"/>
      <w:sz w:val="40"/>
      <w:szCs w:val="40"/>
      <w:lang w:eastAsia="en-US"/>
    </w:rPr>
  </w:style>
  <w:style w:type="paragraph" w:styleId="Heading2">
    <w:name w:val="heading 2"/>
    <w:next w:val="Body"/>
    <w:link w:val="Heading2Char"/>
    <w:uiPriority w:val="1"/>
    <w:qFormat/>
    <w:rsid w:val="00315BD8"/>
    <w:pPr>
      <w:keepNext/>
      <w:keepLines/>
      <w:spacing w:before="240" w:after="90" w:line="340" w:lineRule="atLeast"/>
      <w:outlineLvl w:val="1"/>
    </w:pPr>
    <w:rPr>
      <w:rFonts w:ascii="Arial" w:hAnsi="Arial"/>
      <w:b/>
      <w:color w:val="53565A"/>
      <w:sz w:val="32"/>
      <w:szCs w:val="28"/>
      <w:lang w:eastAsia="en-US"/>
    </w:rPr>
  </w:style>
  <w:style w:type="paragraph" w:styleId="Heading3">
    <w:name w:val="heading 3"/>
    <w:next w:val="Body"/>
    <w:link w:val="Heading3Char"/>
    <w:uiPriority w:val="1"/>
    <w:qFormat/>
    <w:rsid w:val="001E0C5D"/>
    <w:pPr>
      <w:keepNext/>
      <w:keepLines/>
      <w:spacing w:before="280" w:after="120" w:line="310" w:lineRule="atLeast"/>
      <w:outlineLvl w:val="2"/>
    </w:pPr>
    <w:rPr>
      <w:rFonts w:ascii="Arial" w:eastAsia="MS Gothic" w:hAnsi="Arial"/>
      <w:bCs/>
      <w:color w:val="53565A"/>
      <w:sz w:val="27"/>
      <w:szCs w:val="26"/>
      <w:lang w:eastAsia="en-US"/>
    </w:rPr>
  </w:style>
  <w:style w:type="paragraph" w:styleId="Heading4">
    <w:name w:val="heading 4"/>
    <w:next w:val="Body"/>
    <w:link w:val="Heading4Char"/>
    <w:uiPriority w:val="1"/>
    <w:qFormat/>
    <w:rsid w:val="001E0C5D"/>
    <w:pPr>
      <w:keepNext/>
      <w:keepLines/>
      <w:spacing w:before="240" w:after="120" w:line="280" w:lineRule="atLeast"/>
      <w:outlineLvl w:val="3"/>
    </w:pPr>
    <w:rPr>
      <w:rFonts w:ascii="Arial" w:eastAsia="MS Mincho" w:hAnsi="Arial"/>
      <w:b/>
      <w:bCs/>
      <w:color w:val="53565A"/>
      <w:sz w:val="24"/>
      <w:szCs w:val="22"/>
      <w:lang w:eastAsia="en-US"/>
    </w:rPr>
  </w:style>
  <w:style w:type="paragraph" w:styleId="Heading5">
    <w:name w:val="heading 5"/>
    <w:basedOn w:val="Normal"/>
    <w:next w:val="Body"/>
    <w:link w:val="Heading5Char"/>
    <w:uiPriority w:val="9"/>
    <w:semiHidden/>
    <w:qFormat/>
    <w:rsid w:val="001E0C5D"/>
    <w:pPr>
      <w:keepNext/>
      <w:keepLines/>
      <w:spacing w:before="240" w:after="60" w:line="240" w:lineRule="atLeast"/>
      <w:outlineLvl w:val="4"/>
    </w:pPr>
    <w:rPr>
      <w:rFonts w:eastAsia="MS Mincho"/>
      <w:b/>
      <w:bCs/>
      <w:iCs/>
      <w:color w:val="53565A"/>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link w:val="BodyChar"/>
    <w:qFormat/>
    <w:rsid w:val="002365B4"/>
    <w:pPr>
      <w:spacing w:after="120" w:line="280" w:lineRule="atLeast"/>
    </w:pPr>
    <w:rPr>
      <w:rFonts w:ascii="Arial" w:eastAsia="Times" w:hAnsi="Arial"/>
      <w:sz w:val="21"/>
      <w:lang w:eastAsia="en-US"/>
    </w:rPr>
  </w:style>
  <w:style w:type="character" w:customStyle="1" w:styleId="Heading1Char">
    <w:name w:val="Heading 1 Char"/>
    <w:link w:val="Heading1"/>
    <w:uiPriority w:val="1"/>
    <w:rsid w:val="00EC04BA"/>
    <w:rPr>
      <w:rFonts w:ascii="Arial" w:eastAsia="MS Gothic" w:hAnsi="Arial" w:cs="Arial"/>
      <w:bCs/>
      <w:color w:val="C63663"/>
      <w:kern w:val="32"/>
      <w:sz w:val="40"/>
      <w:szCs w:val="40"/>
      <w:lang w:eastAsia="en-US"/>
    </w:rPr>
  </w:style>
  <w:style w:type="character" w:customStyle="1" w:styleId="Heading2Char">
    <w:name w:val="Heading 2 Char"/>
    <w:link w:val="Heading2"/>
    <w:uiPriority w:val="1"/>
    <w:rsid w:val="00315BD8"/>
    <w:rPr>
      <w:rFonts w:ascii="Arial" w:hAnsi="Arial"/>
      <w:b/>
      <w:color w:val="53565A"/>
      <w:sz w:val="32"/>
      <w:szCs w:val="28"/>
      <w:lang w:eastAsia="en-US"/>
    </w:rPr>
  </w:style>
  <w:style w:type="character" w:customStyle="1" w:styleId="Heading3Char">
    <w:name w:val="Heading 3 Char"/>
    <w:link w:val="Heading3"/>
    <w:uiPriority w:val="1"/>
    <w:rsid w:val="001E0C5D"/>
    <w:rPr>
      <w:rFonts w:ascii="Arial" w:eastAsia="MS Gothic" w:hAnsi="Arial"/>
      <w:bCs/>
      <w:color w:val="53565A"/>
      <w:sz w:val="27"/>
      <w:szCs w:val="26"/>
      <w:lang w:eastAsia="en-US"/>
    </w:rPr>
  </w:style>
  <w:style w:type="character" w:customStyle="1" w:styleId="Heading4Char">
    <w:name w:val="Heading 4 Char"/>
    <w:link w:val="Heading4"/>
    <w:uiPriority w:val="1"/>
    <w:rsid w:val="001E0C5D"/>
    <w:rPr>
      <w:rFonts w:ascii="Arial" w:eastAsia="MS Mincho" w:hAnsi="Arial"/>
      <w:b/>
      <w:bCs/>
      <w:color w:val="53565A"/>
      <w:sz w:val="24"/>
      <w:szCs w:val="22"/>
      <w:lang w:eastAsia="en-US"/>
    </w:rPr>
  </w:style>
  <w:style w:type="paragraph" w:styleId="Header">
    <w:name w:val="header"/>
    <w:basedOn w:val="Normal"/>
    <w:uiPriority w:val="10"/>
    <w:rsid w:val="00855920"/>
    <w:pPr>
      <w:spacing w:after="300" w:line="240" w:lineRule="auto"/>
    </w:pPr>
    <w:rPr>
      <w:rFonts w:cs="Arial"/>
      <w:b/>
      <w:color w:val="53565A"/>
      <w:sz w:val="18"/>
      <w:szCs w:val="18"/>
    </w:rPr>
  </w:style>
  <w:style w:type="paragraph" w:styleId="Footer">
    <w:name w:val="footer"/>
    <w:uiPriority w:val="8"/>
    <w:rsid w:val="00373890"/>
    <w:pPr>
      <w:spacing w:before="300"/>
      <w:jc w:val="right"/>
    </w:pPr>
    <w:rPr>
      <w:rFonts w:ascii="Arial" w:hAnsi="Arial" w:cs="Arial"/>
      <w:szCs w:val="18"/>
      <w:lang w:eastAsia="en-US"/>
    </w:rPr>
  </w:style>
  <w:style w:type="character" w:styleId="FollowedHyperlink">
    <w:name w:val="FollowedHyperlink"/>
    <w:uiPriority w:val="99"/>
    <w:rsid w:val="001E0C5D"/>
    <w:rPr>
      <w:color w:val="87189D"/>
      <w:u w:val="dotted"/>
    </w:rPr>
  </w:style>
  <w:style w:type="paragraph" w:customStyle="1" w:styleId="Tabletext6pt">
    <w:name w:val="Table text + 6pt"/>
    <w:basedOn w:val="Tabletext"/>
    <w:rsid w:val="00152073"/>
    <w:pPr>
      <w:spacing w:after="120"/>
    </w:pPr>
  </w:style>
  <w:style w:type="paragraph" w:styleId="EndnoteText">
    <w:name w:val="endnote text"/>
    <w:basedOn w:val="Normal"/>
    <w:link w:val="EndnoteTextChar"/>
    <w:semiHidden/>
    <w:rsid w:val="00EA6F2B"/>
    <w:rPr>
      <w:sz w:val="24"/>
      <w:szCs w:val="24"/>
    </w:rPr>
  </w:style>
  <w:style w:type="character" w:customStyle="1" w:styleId="EndnoteTextChar">
    <w:name w:val="Endnote Text Char"/>
    <w:link w:val="EndnoteText"/>
    <w:semiHidden/>
    <w:rsid w:val="0042084E"/>
    <w:rPr>
      <w:rFonts w:ascii="Verdana" w:hAnsi="Verdana"/>
      <w:sz w:val="24"/>
      <w:szCs w:val="24"/>
      <w:lang w:eastAsia="en-US"/>
    </w:rPr>
  </w:style>
  <w:style w:type="character" w:styleId="EndnoteReference">
    <w:name w:val="endnote reference"/>
    <w:semiHidden/>
    <w:rsid w:val="00EA6F2B"/>
    <w:rPr>
      <w:vertAlign w:val="superscript"/>
    </w:rPr>
  </w:style>
  <w:style w:type="table" w:styleId="TableGrid">
    <w:name w:val="Table Grid"/>
    <w:basedOn w:val="TableNormal"/>
    <w:rsid w:val="00C62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nospace">
    <w:name w:val="Body no space"/>
    <w:basedOn w:val="Body"/>
    <w:uiPriority w:val="1"/>
    <w:rsid w:val="00F772C6"/>
    <w:pPr>
      <w:spacing w:after="0"/>
    </w:pPr>
  </w:style>
  <w:style w:type="paragraph" w:customStyle="1" w:styleId="Bullet1">
    <w:name w:val="Bullet 1"/>
    <w:basedOn w:val="Body"/>
    <w:qFormat/>
    <w:rsid w:val="002365B4"/>
    <w:pPr>
      <w:numPr>
        <w:numId w:val="2"/>
      </w:numPr>
      <w:spacing w:after="40"/>
    </w:pPr>
  </w:style>
  <w:style w:type="paragraph" w:styleId="DocumentMap">
    <w:name w:val="Document Map"/>
    <w:basedOn w:val="Normal"/>
    <w:link w:val="DocumentMapChar"/>
    <w:uiPriority w:val="99"/>
    <w:semiHidden/>
    <w:unhideWhenUsed/>
    <w:rsid w:val="001D60EC"/>
    <w:rPr>
      <w:rFonts w:ascii="Lucida Grande" w:hAnsi="Lucida Grande" w:cs="Lucida Grande"/>
      <w:sz w:val="24"/>
      <w:szCs w:val="24"/>
    </w:rPr>
  </w:style>
  <w:style w:type="character" w:customStyle="1" w:styleId="DocumentMapChar">
    <w:name w:val="Document Map Char"/>
    <w:link w:val="DocumentMap"/>
    <w:uiPriority w:val="99"/>
    <w:semiHidden/>
    <w:rsid w:val="001D60EC"/>
    <w:rPr>
      <w:rFonts w:ascii="Lucida Grande" w:hAnsi="Lucida Grande" w:cs="Lucida Grande"/>
      <w:sz w:val="24"/>
      <w:szCs w:val="24"/>
    </w:rPr>
  </w:style>
  <w:style w:type="character" w:styleId="PageNumber">
    <w:name w:val="page number"/>
    <w:uiPriority w:val="99"/>
    <w:semiHidden/>
    <w:unhideWhenUsed/>
    <w:rsid w:val="003744CF"/>
    <w:rPr>
      <w:sz w:val="18"/>
    </w:rPr>
  </w:style>
  <w:style w:type="paragraph" w:styleId="TOC1">
    <w:name w:val="toc 1"/>
    <w:basedOn w:val="Normal"/>
    <w:next w:val="Normal"/>
    <w:uiPriority w:val="39"/>
    <w:rsid w:val="00D46C92"/>
    <w:pPr>
      <w:keepNext/>
      <w:keepLines/>
      <w:tabs>
        <w:tab w:val="right" w:leader="dot" w:pos="10206"/>
      </w:tabs>
      <w:spacing w:before="160" w:after="60"/>
    </w:pPr>
    <w:rPr>
      <w:b/>
      <w:noProof/>
    </w:rPr>
  </w:style>
  <w:style w:type="character" w:customStyle="1" w:styleId="Heading5Char">
    <w:name w:val="Heading 5 Char"/>
    <w:link w:val="Heading5"/>
    <w:uiPriority w:val="9"/>
    <w:semiHidden/>
    <w:rsid w:val="001E0C5D"/>
    <w:rPr>
      <w:rFonts w:ascii="Arial" w:eastAsia="MS Mincho" w:hAnsi="Arial"/>
      <w:b/>
      <w:bCs/>
      <w:iCs/>
      <w:color w:val="53565A"/>
      <w:sz w:val="21"/>
      <w:szCs w:val="26"/>
      <w:lang w:eastAsia="en-US"/>
    </w:rPr>
  </w:style>
  <w:style w:type="character" w:styleId="Strong">
    <w:name w:val="Strong"/>
    <w:uiPriority w:val="22"/>
    <w:qFormat/>
    <w:rsid w:val="00FA3525"/>
    <w:rPr>
      <w:b/>
      <w:bCs/>
    </w:rPr>
  </w:style>
  <w:style w:type="paragraph" w:customStyle="1" w:styleId="TOCheadingfactsheet">
    <w:name w:val="TOC heading fact sheet"/>
    <w:basedOn w:val="Heading2"/>
    <w:next w:val="Body"/>
    <w:link w:val="TOCheadingfactsheetChar"/>
    <w:uiPriority w:val="4"/>
    <w:rsid w:val="003B5733"/>
    <w:pPr>
      <w:spacing w:before="480" w:after="200" w:line="330" w:lineRule="atLeast"/>
      <w:outlineLvl w:val="9"/>
    </w:pPr>
    <w:rPr>
      <w:sz w:val="29"/>
    </w:rPr>
  </w:style>
  <w:style w:type="character" w:customStyle="1" w:styleId="TOCheadingfactsheetChar">
    <w:name w:val="TOC heading fact sheet Char"/>
    <w:link w:val="TOCheadingfactsheet"/>
    <w:uiPriority w:val="4"/>
    <w:rsid w:val="003B5733"/>
    <w:rPr>
      <w:rFonts w:ascii="Arial" w:hAnsi="Arial"/>
      <w:b/>
      <w:color w:val="53565A"/>
      <w:sz w:val="29"/>
      <w:szCs w:val="28"/>
      <w:lang w:eastAsia="en-US"/>
    </w:rPr>
  </w:style>
  <w:style w:type="paragraph" w:styleId="TOC2">
    <w:name w:val="toc 2"/>
    <w:basedOn w:val="Normal"/>
    <w:next w:val="Normal"/>
    <w:uiPriority w:val="39"/>
    <w:rsid w:val="00D46C92"/>
    <w:pPr>
      <w:keepLines/>
      <w:tabs>
        <w:tab w:val="right" w:leader="dot" w:pos="10206"/>
      </w:tabs>
      <w:spacing w:after="60"/>
    </w:pPr>
    <w:rPr>
      <w:noProof/>
    </w:rPr>
  </w:style>
  <w:style w:type="paragraph" w:styleId="TOC3">
    <w:name w:val="toc 3"/>
    <w:basedOn w:val="Normal"/>
    <w:next w:val="Normal"/>
    <w:uiPriority w:val="39"/>
    <w:rsid w:val="00D46C92"/>
    <w:pPr>
      <w:keepLines/>
      <w:tabs>
        <w:tab w:val="right" w:leader="dot" w:pos="10206"/>
      </w:tabs>
      <w:spacing w:after="60"/>
      <w:ind w:left="284"/>
    </w:pPr>
    <w:rPr>
      <w:rFonts w:cs="Arial"/>
    </w:rPr>
  </w:style>
  <w:style w:type="paragraph" w:styleId="TOC4">
    <w:name w:val="toc 4"/>
    <w:basedOn w:val="TOC3"/>
    <w:uiPriority w:val="39"/>
    <w:rsid w:val="00D46C92"/>
    <w:pPr>
      <w:ind w:left="567"/>
    </w:pPr>
  </w:style>
  <w:style w:type="paragraph" w:styleId="TOC5">
    <w:name w:val="toc 5"/>
    <w:basedOn w:val="TOC4"/>
    <w:rsid w:val="00DB1474"/>
    <w:pPr>
      <w:ind w:left="851"/>
    </w:pPr>
  </w:style>
  <w:style w:type="paragraph" w:styleId="TOC6">
    <w:name w:val="toc 6"/>
    <w:basedOn w:val="Normal"/>
    <w:next w:val="Normal"/>
    <w:autoRedefine/>
    <w:uiPriority w:val="39"/>
    <w:semiHidden/>
    <w:rsid w:val="0021053D"/>
    <w:pPr>
      <w:ind w:left="1000"/>
    </w:pPr>
  </w:style>
  <w:style w:type="paragraph" w:styleId="TOC7">
    <w:name w:val="toc 7"/>
    <w:basedOn w:val="Normal"/>
    <w:next w:val="Normal"/>
    <w:autoRedefine/>
    <w:uiPriority w:val="39"/>
    <w:semiHidden/>
    <w:rsid w:val="0021053D"/>
    <w:pPr>
      <w:ind w:left="1200"/>
    </w:pPr>
  </w:style>
  <w:style w:type="paragraph" w:styleId="TOC8">
    <w:name w:val="toc 8"/>
    <w:basedOn w:val="Normal"/>
    <w:next w:val="Normal"/>
    <w:autoRedefine/>
    <w:uiPriority w:val="39"/>
    <w:semiHidden/>
    <w:rsid w:val="0021053D"/>
    <w:pPr>
      <w:ind w:left="1400"/>
    </w:pPr>
  </w:style>
  <w:style w:type="paragraph" w:styleId="TOC9">
    <w:name w:val="toc 9"/>
    <w:basedOn w:val="Normal"/>
    <w:next w:val="Normal"/>
    <w:autoRedefine/>
    <w:uiPriority w:val="39"/>
    <w:semiHidden/>
    <w:rsid w:val="0021053D"/>
    <w:pPr>
      <w:ind w:left="1600"/>
    </w:pPr>
  </w:style>
  <w:style w:type="paragraph" w:styleId="Subtitle">
    <w:name w:val="Subtitle"/>
    <w:basedOn w:val="Normal"/>
    <w:next w:val="Normal"/>
    <w:link w:val="SubtitleChar"/>
    <w:uiPriority w:val="11"/>
    <w:semiHidden/>
    <w:qFormat/>
    <w:rsid w:val="00152073"/>
    <w:pPr>
      <w:spacing w:after="60"/>
      <w:jc w:val="center"/>
    </w:pPr>
    <w:rPr>
      <w:rFonts w:ascii="Calibri Light" w:hAnsi="Calibri Light"/>
      <w:sz w:val="24"/>
      <w:szCs w:val="24"/>
    </w:rPr>
  </w:style>
  <w:style w:type="paragraph" w:customStyle="1" w:styleId="Sectionbreakfirstpage">
    <w:name w:val="Section break first page"/>
    <w:basedOn w:val="Spacerparatopoffirstpage"/>
    <w:uiPriority w:val="5"/>
    <w:rsid w:val="00EC40D5"/>
  </w:style>
  <w:style w:type="paragraph" w:customStyle="1" w:styleId="Tabletext">
    <w:name w:val="Table text"/>
    <w:uiPriority w:val="3"/>
    <w:qFormat/>
    <w:rsid w:val="004A4195"/>
    <w:pPr>
      <w:spacing w:before="80" w:after="60"/>
    </w:pPr>
    <w:rPr>
      <w:rFonts w:ascii="Arial" w:hAnsi="Arial"/>
      <w:sz w:val="21"/>
      <w:lang w:eastAsia="en-US"/>
    </w:rPr>
  </w:style>
  <w:style w:type="paragraph" w:customStyle="1" w:styleId="Tablecaption">
    <w:name w:val="Table caption"/>
    <w:next w:val="Body"/>
    <w:uiPriority w:val="3"/>
    <w:qFormat/>
    <w:rsid w:val="004A4195"/>
    <w:pPr>
      <w:keepNext/>
      <w:keepLines/>
      <w:spacing w:before="240" w:after="120" w:line="250" w:lineRule="atLeast"/>
    </w:pPr>
    <w:rPr>
      <w:rFonts w:ascii="Arial" w:hAnsi="Arial"/>
      <w:b/>
      <w:sz w:val="21"/>
      <w:lang w:eastAsia="en-US"/>
    </w:rPr>
  </w:style>
  <w:style w:type="paragraph" w:customStyle="1" w:styleId="Documenttitle">
    <w:name w:val="Document title"/>
    <w:uiPriority w:val="8"/>
    <w:rsid w:val="00EC04BA"/>
    <w:pPr>
      <w:spacing w:after="240" w:line="560" w:lineRule="atLeast"/>
    </w:pPr>
    <w:rPr>
      <w:rFonts w:ascii="Arial" w:hAnsi="Arial"/>
      <w:b/>
      <w:color w:val="C63663"/>
      <w:sz w:val="48"/>
      <w:szCs w:val="50"/>
      <w:lang w:eastAsia="en-US"/>
    </w:rPr>
  </w:style>
  <w:style w:type="character" w:styleId="FootnoteReference">
    <w:name w:val="footnote reference"/>
    <w:uiPriority w:val="8"/>
    <w:rsid w:val="00BC7ED7"/>
    <w:rPr>
      <w:vertAlign w:val="superscript"/>
    </w:rPr>
  </w:style>
  <w:style w:type="paragraph" w:customStyle="1" w:styleId="Accessibilitypara">
    <w:name w:val="Accessibility para"/>
    <w:uiPriority w:val="8"/>
    <w:rsid w:val="008119CA"/>
    <w:pPr>
      <w:spacing w:before="240" w:after="200" w:line="300" w:lineRule="atLeast"/>
    </w:pPr>
    <w:rPr>
      <w:rFonts w:ascii="Arial" w:eastAsia="Times" w:hAnsi="Arial"/>
      <w:sz w:val="24"/>
      <w:szCs w:val="19"/>
      <w:lang w:eastAsia="en-US"/>
    </w:rPr>
  </w:style>
  <w:style w:type="paragraph" w:customStyle="1" w:styleId="Figurecaption">
    <w:name w:val="Figure caption"/>
    <w:next w:val="Body"/>
    <w:rsid w:val="003B5733"/>
    <w:pPr>
      <w:keepNext/>
      <w:keepLines/>
      <w:spacing w:before="240" w:after="120" w:line="250" w:lineRule="atLeast"/>
    </w:pPr>
    <w:rPr>
      <w:rFonts w:ascii="Arial" w:hAnsi="Arial"/>
      <w:b/>
      <w:sz w:val="21"/>
      <w:lang w:eastAsia="en-US"/>
    </w:rPr>
  </w:style>
  <w:style w:type="paragraph" w:customStyle="1" w:styleId="Bullet2">
    <w:name w:val="Bullet 2"/>
    <w:basedOn w:val="Body"/>
    <w:uiPriority w:val="2"/>
    <w:qFormat/>
    <w:rsid w:val="008E7B49"/>
    <w:pPr>
      <w:numPr>
        <w:ilvl w:val="1"/>
        <w:numId w:val="2"/>
      </w:numPr>
      <w:spacing w:after="40"/>
    </w:pPr>
  </w:style>
  <w:style w:type="paragraph" w:customStyle="1" w:styleId="Bodyafterbullets">
    <w:name w:val="Body after bullets"/>
    <w:basedOn w:val="Body"/>
    <w:uiPriority w:val="11"/>
    <w:rsid w:val="00E11352"/>
    <w:pPr>
      <w:spacing w:before="120"/>
    </w:pPr>
  </w:style>
  <w:style w:type="paragraph" w:customStyle="1" w:styleId="Tablebullet2">
    <w:name w:val="Table bullet 2"/>
    <w:basedOn w:val="Tabletext"/>
    <w:uiPriority w:val="11"/>
    <w:rsid w:val="008E7B49"/>
    <w:pPr>
      <w:numPr>
        <w:ilvl w:val="1"/>
        <w:numId w:val="3"/>
      </w:numPr>
    </w:pPr>
  </w:style>
  <w:style w:type="character" w:customStyle="1" w:styleId="SubtitleChar">
    <w:name w:val="Subtitle Char"/>
    <w:link w:val="Subtitle"/>
    <w:uiPriority w:val="11"/>
    <w:semiHidden/>
    <w:rsid w:val="00152073"/>
    <w:rPr>
      <w:rFonts w:ascii="Calibri Light" w:hAnsi="Calibri Light"/>
      <w:sz w:val="24"/>
      <w:szCs w:val="24"/>
      <w:lang w:eastAsia="en-US"/>
    </w:rPr>
  </w:style>
  <w:style w:type="paragraph" w:customStyle="1" w:styleId="Tablebullet1">
    <w:name w:val="Table bullet 1"/>
    <w:basedOn w:val="Tabletext"/>
    <w:uiPriority w:val="3"/>
    <w:qFormat/>
    <w:rsid w:val="008E7B49"/>
    <w:pPr>
      <w:numPr>
        <w:numId w:val="3"/>
      </w:numPr>
    </w:pPr>
  </w:style>
  <w:style w:type="numbering" w:customStyle="1" w:styleId="ZZTablebullets">
    <w:name w:val="ZZ Table bullets"/>
    <w:basedOn w:val="NoList"/>
    <w:rsid w:val="008E7B49"/>
    <w:pPr>
      <w:numPr>
        <w:numId w:val="3"/>
      </w:numPr>
    </w:pPr>
  </w:style>
  <w:style w:type="paragraph" w:customStyle="1" w:styleId="Tablecolhead">
    <w:name w:val="Table col head"/>
    <w:uiPriority w:val="3"/>
    <w:qFormat/>
    <w:rsid w:val="001E0C5D"/>
    <w:pPr>
      <w:spacing w:before="80" w:after="60"/>
    </w:pPr>
    <w:rPr>
      <w:rFonts w:ascii="Arial" w:hAnsi="Arial"/>
      <w:b/>
      <w:color w:val="53565A"/>
      <w:sz w:val="21"/>
      <w:lang w:eastAsia="en-US"/>
    </w:rPr>
  </w:style>
  <w:style w:type="paragraph" w:customStyle="1" w:styleId="Bulletafternumbers1">
    <w:name w:val="Bullet after numbers 1"/>
    <w:basedOn w:val="Body"/>
    <w:uiPriority w:val="4"/>
    <w:rsid w:val="00101001"/>
    <w:pPr>
      <w:numPr>
        <w:ilvl w:val="2"/>
        <w:numId w:val="1"/>
      </w:numPr>
    </w:pPr>
  </w:style>
  <w:style w:type="character" w:styleId="Hyperlink">
    <w:name w:val="Hyperlink"/>
    <w:uiPriority w:val="99"/>
    <w:rsid w:val="001E0C5D"/>
    <w:rPr>
      <w:color w:val="004C97"/>
      <w:u w:val="dotted"/>
    </w:rPr>
  </w:style>
  <w:style w:type="paragraph" w:customStyle="1" w:styleId="Documentsubtitle">
    <w:name w:val="Document subtitle"/>
    <w:uiPriority w:val="8"/>
    <w:rsid w:val="003B5733"/>
    <w:pPr>
      <w:spacing w:after="120"/>
    </w:pPr>
    <w:rPr>
      <w:rFonts w:ascii="Arial" w:hAnsi="Arial"/>
      <w:color w:val="53565A"/>
      <w:sz w:val="28"/>
      <w:szCs w:val="24"/>
      <w:lang w:eastAsia="en-US"/>
    </w:rPr>
  </w:style>
  <w:style w:type="paragraph" w:styleId="FootnoteText">
    <w:name w:val="footnote text"/>
    <w:basedOn w:val="Normal"/>
    <w:link w:val="FootnoteTextChar"/>
    <w:uiPriority w:val="8"/>
    <w:rsid w:val="004A4195"/>
    <w:pPr>
      <w:spacing w:before="60" w:after="60" w:line="220" w:lineRule="atLeast"/>
    </w:pPr>
    <w:rPr>
      <w:rFonts w:eastAsia="MS Gothic" w:cs="Arial"/>
      <w:sz w:val="18"/>
      <w:szCs w:val="16"/>
    </w:rPr>
  </w:style>
  <w:style w:type="character" w:customStyle="1" w:styleId="FootnoteTextChar">
    <w:name w:val="Footnote Text Char"/>
    <w:link w:val="FootnoteText"/>
    <w:uiPriority w:val="8"/>
    <w:rsid w:val="004A4195"/>
    <w:rPr>
      <w:rFonts w:ascii="Arial" w:eastAsia="MS Gothic" w:hAnsi="Arial" w:cs="Arial"/>
      <w:sz w:val="18"/>
      <w:szCs w:val="16"/>
      <w:lang w:eastAsia="en-US"/>
    </w:rPr>
  </w:style>
  <w:style w:type="paragraph" w:customStyle="1" w:styleId="Spacerparatopoffirstpage">
    <w:name w:val="Spacer para top of first page"/>
    <w:basedOn w:val="Bodynospace"/>
    <w:semiHidden/>
    <w:rsid w:val="00DE6028"/>
    <w:pPr>
      <w:spacing w:line="240" w:lineRule="auto"/>
    </w:pPr>
    <w:rPr>
      <w:noProof/>
      <w:sz w:val="12"/>
    </w:rPr>
  </w:style>
  <w:style w:type="paragraph" w:styleId="Title">
    <w:name w:val="Title"/>
    <w:basedOn w:val="Normal"/>
    <w:next w:val="Normal"/>
    <w:link w:val="TitleChar"/>
    <w:uiPriority w:val="10"/>
    <w:semiHidden/>
    <w:qFormat/>
    <w:rsid w:val="00152073"/>
    <w:pPr>
      <w:spacing w:before="240" w:after="60"/>
      <w:jc w:val="center"/>
    </w:pPr>
    <w:rPr>
      <w:rFonts w:ascii="Calibri Light" w:hAnsi="Calibri Light"/>
      <w:b/>
      <w:bCs/>
      <w:kern w:val="28"/>
      <w:sz w:val="32"/>
      <w:szCs w:val="32"/>
    </w:rPr>
  </w:style>
  <w:style w:type="character" w:customStyle="1" w:styleId="TitleChar">
    <w:name w:val="Title Char"/>
    <w:link w:val="Title"/>
    <w:uiPriority w:val="10"/>
    <w:semiHidden/>
    <w:rsid w:val="00152073"/>
    <w:rPr>
      <w:rFonts w:ascii="Calibri Light" w:hAnsi="Calibri Light"/>
      <w:b/>
      <w:bCs/>
      <w:kern w:val="28"/>
      <w:sz w:val="32"/>
      <w:szCs w:val="32"/>
      <w:lang w:eastAsia="en-US"/>
    </w:rPr>
  </w:style>
  <w:style w:type="numbering" w:customStyle="1" w:styleId="ZZBullets">
    <w:name w:val="ZZ Bullets"/>
    <w:rsid w:val="008E7B49"/>
    <w:pPr>
      <w:numPr>
        <w:numId w:val="2"/>
      </w:numPr>
    </w:pPr>
  </w:style>
  <w:style w:type="numbering" w:customStyle="1" w:styleId="ZZNumbersdigit">
    <w:name w:val="ZZ Numbers digit"/>
    <w:rsid w:val="00101001"/>
    <w:pPr>
      <w:numPr>
        <w:numId w:val="1"/>
      </w:numPr>
    </w:pPr>
  </w:style>
  <w:style w:type="numbering" w:customStyle="1" w:styleId="ZZQuotebullets">
    <w:name w:val="ZZ Quote bullets"/>
    <w:basedOn w:val="ZZNumbersdigit"/>
    <w:rsid w:val="008E7B49"/>
    <w:pPr>
      <w:numPr>
        <w:numId w:val="4"/>
      </w:numPr>
    </w:pPr>
  </w:style>
  <w:style w:type="paragraph" w:customStyle="1" w:styleId="Numberdigit">
    <w:name w:val="Number digit"/>
    <w:basedOn w:val="Body"/>
    <w:uiPriority w:val="2"/>
    <w:rsid w:val="00857C5A"/>
    <w:pPr>
      <w:numPr>
        <w:numId w:val="1"/>
      </w:numPr>
    </w:pPr>
  </w:style>
  <w:style w:type="paragraph" w:customStyle="1" w:styleId="Numberloweralphaindent">
    <w:name w:val="Number lower alpha indent"/>
    <w:basedOn w:val="Body"/>
    <w:uiPriority w:val="3"/>
    <w:rsid w:val="00721CFB"/>
    <w:pPr>
      <w:numPr>
        <w:ilvl w:val="1"/>
        <w:numId w:val="6"/>
      </w:numPr>
    </w:pPr>
  </w:style>
  <w:style w:type="paragraph" w:customStyle="1" w:styleId="Numberdigitindent">
    <w:name w:val="Number digit indent"/>
    <w:basedOn w:val="Numberloweralphaindent"/>
    <w:uiPriority w:val="3"/>
    <w:rsid w:val="00101001"/>
    <w:pPr>
      <w:numPr>
        <w:numId w:val="1"/>
      </w:numPr>
    </w:pPr>
  </w:style>
  <w:style w:type="paragraph" w:customStyle="1" w:styleId="Numberloweralpha">
    <w:name w:val="Number lower alpha"/>
    <w:basedOn w:val="Body"/>
    <w:uiPriority w:val="3"/>
    <w:rsid w:val="00721CFB"/>
    <w:pPr>
      <w:numPr>
        <w:numId w:val="6"/>
      </w:numPr>
    </w:pPr>
  </w:style>
  <w:style w:type="paragraph" w:customStyle="1" w:styleId="Numberlowerroman">
    <w:name w:val="Number lower roman"/>
    <w:basedOn w:val="Body"/>
    <w:uiPriority w:val="3"/>
    <w:rsid w:val="00721CFB"/>
    <w:pPr>
      <w:numPr>
        <w:numId w:val="5"/>
      </w:numPr>
    </w:pPr>
  </w:style>
  <w:style w:type="paragraph" w:customStyle="1" w:styleId="Numberlowerromanindent">
    <w:name w:val="Number lower roman indent"/>
    <w:basedOn w:val="Body"/>
    <w:uiPriority w:val="3"/>
    <w:rsid w:val="00721CFB"/>
    <w:pPr>
      <w:numPr>
        <w:ilvl w:val="1"/>
        <w:numId w:val="5"/>
      </w:numPr>
    </w:pPr>
  </w:style>
  <w:style w:type="paragraph" w:customStyle="1" w:styleId="Quotetext">
    <w:name w:val="Quote text"/>
    <w:basedOn w:val="Body"/>
    <w:uiPriority w:val="4"/>
    <w:rsid w:val="00152073"/>
    <w:pPr>
      <w:ind w:left="397"/>
    </w:pPr>
    <w:rPr>
      <w:szCs w:val="18"/>
    </w:rPr>
  </w:style>
  <w:style w:type="paragraph" w:customStyle="1" w:styleId="Tablefigurenote">
    <w:name w:val="Table/figure note"/>
    <w:uiPriority w:val="4"/>
    <w:rsid w:val="004A4195"/>
    <w:pPr>
      <w:spacing w:before="60" w:after="60" w:line="240" w:lineRule="exact"/>
    </w:pPr>
    <w:rPr>
      <w:rFonts w:ascii="Arial" w:hAnsi="Arial"/>
      <w:lang w:eastAsia="en-US"/>
    </w:rPr>
  </w:style>
  <w:style w:type="paragraph" w:customStyle="1" w:styleId="Bodyaftertablefigure">
    <w:name w:val="Body after table/figure"/>
    <w:basedOn w:val="Body"/>
    <w:next w:val="Body"/>
    <w:uiPriority w:val="1"/>
    <w:rsid w:val="00951D50"/>
    <w:pPr>
      <w:spacing w:before="240"/>
    </w:pPr>
  </w:style>
  <w:style w:type="paragraph" w:customStyle="1" w:styleId="Bulletafternumbers2">
    <w:name w:val="Bullet after numbers 2"/>
    <w:basedOn w:val="Body"/>
    <w:rsid w:val="00101001"/>
    <w:pPr>
      <w:numPr>
        <w:ilvl w:val="3"/>
        <w:numId w:val="1"/>
      </w:numPr>
    </w:pPr>
  </w:style>
  <w:style w:type="numbering" w:customStyle="1" w:styleId="ZZNumberslowerroman">
    <w:name w:val="ZZ Numbers lower roman"/>
    <w:basedOn w:val="ZZQuotebullets"/>
    <w:rsid w:val="00721CFB"/>
    <w:pPr>
      <w:numPr>
        <w:numId w:val="5"/>
      </w:numPr>
    </w:pPr>
  </w:style>
  <w:style w:type="numbering" w:customStyle="1" w:styleId="ZZNumbersloweralpha">
    <w:name w:val="ZZ Numbers lower alpha"/>
    <w:basedOn w:val="NoList"/>
    <w:rsid w:val="00721CFB"/>
    <w:pPr>
      <w:numPr>
        <w:numId w:val="6"/>
      </w:numPr>
    </w:pPr>
  </w:style>
  <w:style w:type="paragraph" w:customStyle="1" w:styleId="Quotebullet1">
    <w:name w:val="Quote bullet 1"/>
    <w:basedOn w:val="Quotetext"/>
    <w:rsid w:val="008E7B49"/>
    <w:pPr>
      <w:numPr>
        <w:numId w:val="4"/>
      </w:numPr>
    </w:pPr>
  </w:style>
  <w:style w:type="paragraph" w:customStyle="1" w:styleId="Quotebullet2">
    <w:name w:val="Quote bullet 2"/>
    <w:basedOn w:val="Quotetext"/>
    <w:rsid w:val="008E7B49"/>
    <w:pPr>
      <w:numPr>
        <w:ilvl w:val="1"/>
        <w:numId w:val="4"/>
      </w:numPr>
    </w:pPr>
  </w:style>
  <w:style w:type="paragraph" w:styleId="CommentText">
    <w:name w:val="annotation text"/>
    <w:basedOn w:val="Normal"/>
    <w:link w:val="CommentTextChar"/>
    <w:uiPriority w:val="99"/>
    <w:semiHidden/>
    <w:unhideWhenUsed/>
    <w:rsid w:val="00982454"/>
  </w:style>
  <w:style w:type="character" w:customStyle="1" w:styleId="CommentTextChar">
    <w:name w:val="Comment Text Char"/>
    <w:basedOn w:val="DefaultParagraphFont"/>
    <w:link w:val="CommentText"/>
    <w:uiPriority w:val="99"/>
    <w:semiHidden/>
    <w:rsid w:val="00982454"/>
    <w:rPr>
      <w:rFonts w:ascii="Cambria" w:hAnsi="Cambria"/>
      <w:lang w:eastAsia="en-US"/>
    </w:rPr>
  </w:style>
  <w:style w:type="character" w:styleId="CommentReference">
    <w:name w:val="annotation reference"/>
    <w:basedOn w:val="DefaultParagraphFont"/>
    <w:uiPriority w:val="99"/>
    <w:semiHidden/>
    <w:unhideWhenUsed/>
    <w:rsid w:val="00982454"/>
    <w:rPr>
      <w:sz w:val="16"/>
      <w:szCs w:val="16"/>
    </w:rPr>
  </w:style>
  <w:style w:type="paragraph" w:styleId="Revision">
    <w:name w:val="Revision"/>
    <w:hidden/>
    <w:uiPriority w:val="71"/>
    <w:rsid w:val="00982454"/>
    <w:rPr>
      <w:rFonts w:ascii="Cambria" w:hAnsi="Cambria"/>
      <w:lang w:eastAsia="en-US"/>
    </w:rPr>
  </w:style>
  <w:style w:type="paragraph" w:styleId="BalloonText">
    <w:name w:val="Balloon Text"/>
    <w:basedOn w:val="Normal"/>
    <w:link w:val="BalloonTextChar"/>
    <w:uiPriority w:val="99"/>
    <w:semiHidden/>
    <w:unhideWhenUsed/>
    <w:rsid w:val="009824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454"/>
    <w:rPr>
      <w:rFonts w:ascii="Segoe UI" w:hAnsi="Segoe UI" w:cs="Segoe UI"/>
      <w:sz w:val="18"/>
      <w:szCs w:val="18"/>
      <w:lang w:eastAsia="en-US"/>
    </w:rPr>
  </w:style>
  <w:style w:type="paragraph" w:styleId="CommentSubject">
    <w:name w:val="annotation subject"/>
    <w:basedOn w:val="CommentText"/>
    <w:next w:val="CommentText"/>
    <w:link w:val="CommentSubjectChar"/>
    <w:uiPriority w:val="99"/>
    <w:semiHidden/>
    <w:unhideWhenUsed/>
    <w:rsid w:val="00EE29AD"/>
    <w:rPr>
      <w:b/>
      <w:bCs/>
    </w:rPr>
  </w:style>
  <w:style w:type="character" w:customStyle="1" w:styleId="CommentSubjectChar">
    <w:name w:val="Comment Subject Char"/>
    <w:basedOn w:val="CommentTextChar"/>
    <w:link w:val="CommentSubject"/>
    <w:uiPriority w:val="99"/>
    <w:semiHidden/>
    <w:rsid w:val="00EE29AD"/>
    <w:rPr>
      <w:rFonts w:ascii="Cambria" w:hAnsi="Cambria"/>
      <w:b/>
      <w:bCs/>
      <w:lang w:eastAsia="en-US"/>
    </w:rPr>
  </w:style>
  <w:style w:type="character" w:customStyle="1" w:styleId="BodyChar">
    <w:name w:val="Body Char"/>
    <w:basedOn w:val="DefaultParagraphFont"/>
    <w:link w:val="Body"/>
    <w:rsid w:val="002365B4"/>
    <w:rPr>
      <w:rFonts w:ascii="Arial" w:eastAsia="Times" w:hAnsi="Arial"/>
      <w:sz w:val="21"/>
      <w:lang w:eastAsia="en-US"/>
    </w:rPr>
  </w:style>
  <w:style w:type="paragraph" w:customStyle="1" w:styleId="Bannermarking">
    <w:name w:val="Banner marking"/>
    <w:basedOn w:val="Body"/>
    <w:uiPriority w:val="11"/>
    <w:rsid w:val="003B5733"/>
    <w:pPr>
      <w:spacing w:after="0"/>
    </w:pPr>
    <w:rPr>
      <w:b/>
      <w:bCs/>
      <w:color w:val="000000" w:themeColor="text1"/>
    </w:rPr>
  </w:style>
  <w:style w:type="character" w:styleId="UnresolvedMention">
    <w:name w:val="Unresolved Mention"/>
    <w:basedOn w:val="DefaultParagraphFont"/>
    <w:uiPriority w:val="99"/>
    <w:semiHidden/>
    <w:unhideWhenUsed/>
    <w:rsid w:val="00165A57"/>
    <w:rPr>
      <w:color w:val="605E5C"/>
      <w:shd w:val="clear" w:color="auto" w:fill="E1DFDD"/>
    </w:rPr>
  </w:style>
  <w:style w:type="paragraph" w:customStyle="1" w:styleId="Imprint">
    <w:name w:val="Imprint"/>
    <w:basedOn w:val="Body"/>
    <w:uiPriority w:val="11"/>
    <w:rsid w:val="00BC3E8F"/>
    <w:pPr>
      <w:spacing w:after="60" w:line="270" w:lineRule="atLeast"/>
    </w:pPr>
    <w:rPr>
      <w:color w:val="000000" w:themeColor="text1"/>
      <w:sz w:val="20"/>
    </w:rPr>
  </w:style>
  <w:style w:type="paragraph" w:customStyle="1" w:styleId="Introtext">
    <w:name w:val="Intro text"/>
    <w:basedOn w:val="Body"/>
    <w:uiPriority w:val="11"/>
    <w:rsid w:val="00EC04BA"/>
    <w:pPr>
      <w:spacing w:line="320" w:lineRule="atLeast"/>
    </w:pPr>
    <w:rPr>
      <w:color w:val="C63663"/>
      <w:sz w:val="24"/>
    </w:rPr>
  </w:style>
  <w:style w:type="character" w:styleId="PlaceholderText">
    <w:name w:val="Placeholder Text"/>
    <w:basedOn w:val="DefaultParagraphFont"/>
    <w:uiPriority w:val="99"/>
    <w:unhideWhenUsed/>
    <w:rsid w:val="00DC7416"/>
    <w:rPr>
      <w:color w:val="666666"/>
    </w:rPr>
  </w:style>
  <w:style w:type="paragraph" w:styleId="ListParagraph">
    <w:name w:val="List Paragraph"/>
    <w:basedOn w:val="Normal"/>
    <w:uiPriority w:val="34"/>
    <w:qFormat/>
    <w:rsid w:val="00D7454B"/>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04755">
      <w:bodyDiv w:val="1"/>
      <w:marLeft w:val="0"/>
      <w:marRight w:val="0"/>
      <w:marTop w:val="0"/>
      <w:marBottom w:val="0"/>
      <w:divBdr>
        <w:top w:val="none" w:sz="0" w:space="0" w:color="auto"/>
        <w:left w:val="none" w:sz="0" w:space="0" w:color="auto"/>
        <w:bottom w:val="none" w:sz="0" w:space="0" w:color="auto"/>
        <w:right w:val="none" w:sz="0" w:space="0" w:color="auto"/>
      </w:divBdr>
      <w:divsChild>
        <w:div w:id="94056959">
          <w:marLeft w:val="0"/>
          <w:marRight w:val="0"/>
          <w:marTop w:val="0"/>
          <w:marBottom w:val="0"/>
          <w:divBdr>
            <w:top w:val="none" w:sz="0" w:space="0" w:color="auto"/>
            <w:left w:val="none" w:sz="0" w:space="0" w:color="auto"/>
            <w:bottom w:val="none" w:sz="0" w:space="0" w:color="auto"/>
            <w:right w:val="none" w:sz="0" w:space="0" w:color="auto"/>
          </w:divBdr>
        </w:div>
      </w:divsChild>
    </w:div>
    <w:div w:id="299071615">
      <w:bodyDiv w:val="1"/>
      <w:marLeft w:val="0"/>
      <w:marRight w:val="0"/>
      <w:marTop w:val="0"/>
      <w:marBottom w:val="0"/>
      <w:divBdr>
        <w:top w:val="none" w:sz="0" w:space="0" w:color="auto"/>
        <w:left w:val="none" w:sz="0" w:space="0" w:color="auto"/>
        <w:bottom w:val="none" w:sz="0" w:space="0" w:color="auto"/>
        <w:right w:val="none" w:sz="0" w:space="0" w:color="auto"/>
      </w:divBdr>
    </w:div>
    <w:div w:id="851146005">
      <w:bodyDiv w:val="1"/>
      <w:marLeft w:val="0"/>
      <w:marRight w:val="0"/>
      <w:marTop w:val="0"/>
      <w:marBottom w:val="0"/>
      <w:divBdr>
        <w:top w:val="none" w:sz="0" w:space="0" w:color="auto"/>
        <w:left w:val="none" w:sz="0" w:space="0" w:color="auto"/>
        <w:bottom w:val="none" w:sz="0" w:space="0" w:color="auto"/>
        <w:right w:val="none" w:sz="0" w:space="0" w:color="auto"/>
      </w:divBdr>
    </w:div>
    <w:div w:id="873467878">
      <w:bodyDiv w:val="1"/>
      <w:marLeft w:val="0"/>
      <w:marRight w:val="0"/>
      <w:marTop w:val="0"/>
      <w:marBottom w:val="0"/>
      <w:divBdr>
        <w:top w:val="none" w:sz="0" w:space="0" w:color="auto"/>
        <w:left w:val="none" w:sz="0" w:space="0" w:color="auto"/>
        <w:bottom w:val="none" w:sz="0" w:space="0" w:color="auto"/>
        <w:right w:val="none" w:sz="0" w:space="0" w:color="auto"/>
      </w:divBdr>
    </w:div>
    <w:div w:id="937248508">
      <w:bodyDiv w:val="1"/>
      <w:marLeft w:val="0"/>
      <w:marRight w:val="0"/>
      <w:marTop w:val="0"/>
      <w:marBottom w:val="0"/>
      <w:divBdr>
        <w:top w:val="none" w:sz="0" w:space="0" w:color="auto"/>
        <w:left w:val="none" w:sz="0" w:space="0" w:color="auto"/>
        <w:bottom w:val="none" w:sz="0" w:space="0" w:color="auto"/>
        <w:right w:val="none" w:sz="0" w:space="0" w:color="auto"/>
      </w:divBdr>
      <w:divsChild>
        <w:div w:id="617221559">
          <w:marLeft w:val="0"/>
          <w:marRight w:val="0"/>
          <w:marTop w:val="0"/>
          <w:marBottom w:val="0"/>
          <w:divBdr>
            <w:top w:val="none" w:sz="0" w:space="0" w:color="auto"/>
            <w:left w:val="none" w:sz="0" w:space="0" w:color="auto"/>
            <w:bottom w:val="none" w:sz="0" w:space="0" w:color="auto"/>
            <w:right w:val="none" w:sz="0" w:space="0" w:color="auto"/>
          </w:divBdr>
        </w:div>
      </w:divsChild>
    </w:div>
    <w:div w:id="1409155498">
      <w:bodyDiv w:val="1"/>
      <w:marLeft w:val="0"/>
      <w:marRight w:val="0"/>
      <w:marTop w:val="0"/>
      <w:marBottom w:val="0"/>
      <w:divBdr>
        <w:top w:val="none" w:sz="0" w:space="0" w:color="auto"/>
        <w:left w:val="none" w:sz="0" w:space="0" w:color="auto"/>
        <w:bottom w:val="none" w:sz="0" w:space="0" w:color="auto"/>
        <w:right w:val="none" w:sz="0" w:space="0" w:color="auto"/>
      </w:divBdr>
    </w:div>
    <w:div w:id="1410925346">
      <w:bodyDiv w:val="1"/>
      <w:marLeft w:val="0"/>
      <w:marRight w:val="0"/>
      <w:marTop w:val="0"/>
      <w:marBottom w:val="0"/>
      <w:divBdr>
        <w:top w:val="none" w:sz="0" w:space="0" w:color="auto"/>
        <w:left w:val="none" w:sz="0" w:space="0" w:color="auto"/>
        <w:bottom w:val="none" w:sz="0" w:space="0" w:color="auto"/>
        <w:right w:val="none" w:sz="0" w:space="0" w:color="auto"/>
      </w:divBdr>
    </w:div>
    <w:div w:id="1441948880">
      <w:bodyDiv w:val="1"/>
      <w:marLeft w:val="0"/>
      <w:marRight w:val="0"/>
      <w:marTop w:val="0"/>
      <w:marBottom w:val="0"/>
      <w:divBdr>
        <w:top w:val="none" w:sz="0" w:space="0" w:color="auto"/>
        <w:left w:val="none" w:sz="0" w:space="0" w:color="auto"/>
        <w:bottom w:val="none" w:sz="0" w:space="0" w:color="auto"/>
        <w:right w:val="none" w:sz="0" w:space="0" w:color="auto"/>
      </w:divBdr>
    </w:div>
    <w:div w:id="1491293446">
      <w:bodyDiv w:val="1"/>
      <w:marLeft w:val="0"/>
      <w:marRight w:val="0"/>
      <w:marTop w:val="0"/>
      <w:marBottom w:val="0"/>
      <w:divBdr>
        <w:top w:val="none" w:sz="0" w:space="0" w:color="auto"/>
        <w:left w:val="none" w:sz="0" w:space="0" w:color="auto"/>
        <w:bottom w:val="none" w:sz="0" w:space="0" w:color="auto"/>
        <w:right w:val="none" w:sz="0" w:space="0" w:color="auto"/>
      </w:divBdr>
    </w:div>
    <w:div w:id="1609505145">
      <w:bodyDiv w:val="1"/>
      <w:marLeft w:val="0"/>
      <w:marRight w:val="0"/>
      <w:marTop w:val="0"/>
      <w:marBottom w:val="0"/>
      <w:divBdr>
        <w:top w:val="none" w:sz="0" w:space="0" w:color="auto"/>
        <w:left w:val="none" w:sz="0" w:space="0" w:color="auto"/>
        <w:bottom w:val="none" w:sz="0" w:space="0" w:color="auto"/>
        <w:right w:val="none" w:sz="0" w:space="0" w:color="auto"/>
      </w:divBdr>
    </w:div>
    <w:div w:id="1748379978">
      <w:bodyDiv w:val="1"/>
      <w:marLeft w:val="0"/>
      <w:marRight w:val="0"/>
      <w:marTop w:val="0"/>
      <w:marBottom w:val="0"/>
      <w:divBdr>
        <w:top w:val="none" w:sz="0" w:space="0" w:color="auto"/>
        <w:left w:val="none" w:sz="0" w:space="0" w:color="auto"/>
        <w:bottom w:val="none" w:sz="0" w:space="0" w:color="auto"/>
        <w:right w:val="none" w:sz="0" w:space="0" w:color="auto"/>
      </w:divBdr>
    </w:div>
    <w:div w:id="1939751816">
      <w:bodyDiv w:val="1"/>
      <w:marLeft w:val="0"/>
      <w:marRight w:val="0"/>
      <w:marTop w:val="0"/>
      <w:marBottom w:val="0"/>
      <w:divBdr>
        <w:top w:val="none" w:sz="0" w:space="0" w:color="auto"/>
        <w:left w:val="none" w:sz="0" w:space="0" w:color="auto"/>
        <w:bottom w:val="none" w:sz="0" w:space="0" w:color="auto"/>
        <w:right w:val="none" w:sz="0" w:space="0" w:color="auto"/>
      </w:divBdr>
    </w:div>
    <w:div w:id="1997301538">
      <w:bodyDiv w:val="1"/>
      <w:marLeft w:val="0"/>
      <w:marRight w:val="0"/>
      <w:marTop w:val="0"/>
      <w:marBottom w:val="0"/>
      <w:divBdr>
        <w:top w:val="none" w:sz="0" w:space="0" w:color="auto"/>
        <w:left w:val="none" w:sz="0" w:space="0" w:color="auto"/>
        <w:bottom w:val="none" w:sz="0" w:space="0" w:color="auto"/>
        <w:right w:val="none" w:sz="0" w:space="0" w:color="auto"/>
      </w:divBdr>
    </w:div>
    <w:div w:id="214611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safetyandquality.gov.au/"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health.vic.gov.au/hospitals-and-health-services/rural-healt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health.vic.gov.au/rural-health/rural-and-regional-medical-director-role"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medicalworkforce@health.vic.gov.au" TargetMode="External"/><Relationship Id="rId10" Type="http://schemas.openxmlformats.org/officeDocument/2006/relationships/endnotes" Target="endnotes.xml"/><Relationship Id="rId19" Type="http://schemas.openxmlformats.org/officeDocument/2006/relationships/hyperlink" Target="https://www.health.vic.gov.au/publications/engagement-model-guide-victorian-rural-and-regional-health-services-medical-directo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dhhsvicgovau.sharepoint.com/DepartmentTemplates/DH/DH%20visual%20style/DH%20pink%20factshee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D65E0A3B-DB5B-40D6-A7E5-137F38C40AF7}"/>
      </w:docPartPr>
      <w:docPartBody>
        <w:p w:rsidR="00297FB9" w:rsidRDefault="008116B5">
          <w:r w:rsidRPr="007D39DB">
            <w:rPr>
              <w:rStyle w:val="PlaceholderText"/>
            </w:rPr>
            <w:t>Choose an item.</w:t>
          </w:r>
        </w:p>
      </w:docPartBody>
    </w:docPart>
    <w:docPart>
      <w:docPartPr>
        <w:name w:val="24446EB2EE7F42F5B3A94A97506C0C3E"/>
        <w:category>
          <w:name w:val="General"/>
          <w:gallery w:val="placeholder"/>
        </w:category>
        <w:types>
          <w:type w:val="bbPlcHdr"/>
        </w:types>
        <w:behaviors>
          <w:behavior w:val="content"/>
        </w:behaviors>
        <w:guid w:val="{25C25F2E-F483-458C-BC90-B48FF6B9A858}"/>
      </w:docPartPr>
      <w:docPartBody>
        <w:p w:rsidR="00F94C27" w:rsidRDefault="00297FB9" w:rsidP="00297FB9">
          <w:pPr>
            <w:pStyle w:val="24446EB2EE7F42F5B3A94A97506C0C3E"/>
          </w:pPr>
          <w:r w:rsidRPr="002A4493">
            <w:rPr>
              <w:rStyle w:val="PlaceholderText"/>
            </w:rPr>
            <w:t>Choose an item.</w:t>
          </w:r>
        </w:p>
      </w:docPartBody>
    </w:docPart>
    <w:docPart>
      <w:docPartPr>
        <w:name w:val="3FA56168539E4FB09218E407400EE445"/>
        <w:category>
          <w:name w:val="General"/>
          <w:gallery w:val="placeholder"/>
        </w:category>
        <w:types>
          <w:type w:val="bbPlcHdr"/>
        </w:types>
        <w:behaviors>
          <w:behavior w:val="content"/>
        </w:behaviors>
        <w:guid w:val="{1FFDED6B-5A9E-4716-80EA-2CC07E358866}"/>
      </w:docPartPr>
      <w:docPartBody>
        <w:p w:rsidR="00F94C27" w:rsidRDefault="00297FB9" w:rsidP="00297FB9">
          <w:pPr>
            <w:pStyle w:val="3FA56168539E4FB09218E407400EE445"/>
          </w:pPr>
          <w:r w:rsidRPr="004D18EF">
            <w:rPr>
              <w:rStyle w:val="PlaceholderText"/>
            </w:rPr>
            <w:t>Click or tap here to enter text.</w:t>
          </w:r>
        </w:p>
      </w:docPartBody>
    </w:docPart>
    <w:docPart>
      <w:docPartPr>
        <w:name w:val="7FEF42B721434C888D1733D86AC6F6ED"/>
        <w:category>
          <w:name w:val="General"/>
          <w:gallery w:val="placeholder"/>
        </w:category>
        <w:types>
          <w:type w:val="bbPlcHdr"/>
        </w:types>
        <w:behaviors>
          <w:behavior w:val="content"/>
        </w:behaviors>
        <w:guid w:val="{1AF16744-880D-4BD6-BE0C-6B55950CA53E}"/>
      </w:docPartPr>
      <w:docPartBody>
        <w:p w:rsidR="00F94C27" w:rsidRDefault="00297FB9" w:rsidP="00297FB9">
          <w:pPr>
            <w:pStyle w:val="7FEF42B721434C888D1733D86AC6F6ED"/>
          </w:pPr>
          <w:r w:rsidRPr="004D18EF">
            <w:rPr>
              <w:rStyle w:val="PlaceholderText"/>
            </w:rPr>
            <w:t>Choose an item.</w:t>
          </w:r>
        </w:p>
      </w:docPartBody>
    </w:docPart>
    <w:docPart>
      <w:docPartPr>
        <w:name w:val="F32FA015CBC24B489959F17C618F82E7"/>
        <w:category>
          <w:name w:val="General"/>
          <w:gallery w:val="placeholder"/>
        </w:category>
        <w:types>
          <w:type w:val="bbPlcHdr"/>
        </w:types>
        <w:behaviors>
          <w:behavior w:val="content"/>
        </w:behaviors>
        <w:guid w:val="{01E3496A-6A5D-4936-8D94-B064C18F9479}"/>
      </w:docPartPr>
      <w:docPartBody>
        <w:p w:rsidR="00F94C27" w:rsidRDefault="00297FB9" w:rsidP="00297FB9">
          <w:pPr>
            <w:pStyle w:val="F32FA015CBC24B489959F17C618F82E7"/>
          </w:pPr>
          <w:r w:rsidRPr="002A4493">
            <w:rPr>
              <w:rStyle w:val="PlaceholderText"/>
            </w:rPr>
            <w:t>Choose an item.</w:t>
          </w:r>
        </w:p>
      </w:docPartBody>
    </w:docPart>
    <w:docPart>
      <w:docPartPr>
        <w:name w:val="A9D2247B92A64E24A41F62BB97594598"/>
        <w:category>
          <w:name w:val="General"/>
          <w:gallery w:val="placeholder"/>
        </w:category>
        <w:types>
          <w:type w:val="bbPlcHdr"/>
        </w:types>
        <w:behaviors>
          <w:behavior w:val="content"/>
        </w:behaviors>
        <w:guid w:val="{E4FD18A1-7CDF-4304-B0BC-4C57AEB4398A}"/>
      </w:docPartPr>
      <w:docPartBody>
        <w:p w:rsidR="00F94C27" w:rsidRDefault="00297FB9" w:rsidP="00297FB9">
          <w:pPr>
            <w:pStyle w:val="A9D2247B92A64E24A41F62BB97594598"/>
          </w:pPr>
          <w:r w:rsidRPr="004D18EF">
            <w:rPr>
              <w:rStyle w:val="PlaceholderText"/>
            </w:rPr>
            <w:t>Click or tap here to enter text.</w:t>
          </w:r>
        </w:p>
      </w:docPartBody>
    </w:docPart>
    <w:docPart>
      <w:docPartPr>
        <w:name w:val="FF3A02EDF6F345189F02F6A5686503A8"/>
        <w:category>
          <w:name w:val="General"/>
          <w:gallery w:val="placeholder"/>
        </w:category>
        <w:types>
          <w:type w:val="bbPlcHdr"/>
        </w:types>
        <w:behaviors>
          <w:behavior w:val="content"/>
        </w:behaviors>
        <w:guid w:val="{85DD0EA1-BFAB-41DA-AD21-B19C98008896}"/>
      </w:docPartPr>
      <w:docPartBody>
        <w:p w:rsidR="00F94C27" w:rsidRDefault="00297FB9" w:rsidP="00297FB9">
          <w:pPr>
            <w:pStyle w:val="FF3A02EDF6F345189F02F6A5686503A8"/>
          </w:pPr>
          <w:r w:rsidRPr="004D18EF">
            <w:rPr>
              <w:rStyle w:val="PlaceholderText"/>
            </w:rPr>
            <w:t>Choose an item.</w:t>
          </w:r>
        </w:p>
      </w:docPartBody>
    </w:docPart>
    <w:docPart>
      <w:docPartPr>
        <w:name w:val="491A1EE9EE5E432F8EC4447DE98585E6"/>
        <w:category>
          <w:name w:val="General"/>
          <w:gallery w:val="placeholder"/>
        </w:category>
        <w:types>
          <w:type w:val="bbPlcHdr"/>
        </w:types>
        <w:behaviors>
          <w:behavior w:val="content"/>
        </w:behaviors>
        <w:guid w:val="{C04049A0-97C4-4C13-9B7F-74589F391543}"/>
      </w:docPartPr>
      <w:docPartBody>
        <w:p w:rsidR="00F94C27" w:rsidRDefault="00297FB9" w:rsidP="00297FB9">
          <w:pPr>
            <w:pStyle w:val="491A1EE9EE5E432F8EC4447DE98585E6"/>
          </w:pPr>
          <w:r w:rsidRPr="004D18EF">
            <w:rPr>
              <w:rStyle w:val="PlaceholderText"/>
            </w:rPr>
            <w:t>Click or tap here to enter text.</w:t>
          </w:r>
        </w:p>
      </w:docPartBody>
    </w:docPart>
    <w:docPart>
      <w:docPartPr>
        <w:name w:val="DDE125B43B8B491D88AF70F7BB0788E7"/>
        <w:category>
          <w:name w:val="General"/>
          <w:gallery w:val="placeholder"/>
        </w:category>
        <w:types>
          <w:type w:val="bbPlcHdr"/>
        </w:types>
        <w:behaviors>
          <w:behavior w:val="content"/>
        </w:behaviors>
        <w:guid w:val="{35588131-1BA4-4286-AB73-3843D652D1A5}"/>
      </w:docPartPr>
      <w:docPartBody>
        <w:p w:rsidR="00F94C27" w:rsidRDefault="00297FB9" w:rsidP="00297FB9">
          <w:pPr>
            <w:pStyle w:val="DDE125B43B8B491D88AF70F7BB0788E7"/>
          </w:pPr>
          <w:r w:rsidRPr="004D18EF">
            <w:rPr>
              <w:rStyle w:val="PlaceholderText"/>
            </w:rPr>
            <w:t>Choose an item.</w:t>
          </w:r>
        </w:p>
      </w:docPartBody>
    </w:docPart>
    <w:docPart>
      <w:docPartPr>
        <w:name w:val="EFCA42B3D27E4FA295595601BA8C583F"/>
        <w:category>
          <w:name w:val="General"/>
          <w:gallery w:val="placeholder"/>
        </w:category>
        <w:types>
          <w:type w:val="bbPlcHdr"/>
        </w:types>
        <w:behaviors>
          <w:behavior w:val="content"/>
        </w:behaviors>
        <w:guid w:val="{8F613B2E-3DC0-4B94-A5B6-AA5BE1DE41BC}"/>
      </w:docPartPr>
      <w:docPartBody>
        <w:p w:rsidR="00F94C27" w:rsidRDefault="00297FB9" w:rsidP="00297FB9">
          <w:pPr>
            <w:pStyle w:val="EFCA42B3D27E4FA295595601BA8C583F"/>
          </w:pPr>
          <w:r w:rsidRPr="004D18EF">
            <w:rPr>
              <w:rStyle w:val="PlaceholderText"/>
            </w:rPr>
            <w:t>Choose an item.</w:t>
          </w:r>
        </w:p>
      </w:docPartBody>
    </w:docPart>
    <w:docPart>
      <w:docPartPr>
        <w:name w:val="1676C16EDB5C4ADB9FC00BCFE7057811"/>
        <w:category>
          <w:name w:val="General"/>
          <w:gallery w:val="placeholder"/>
        </w:category>
        <w:types>
          <w:type w:val="bbPlcHdr"/>
        </w:types>
        <w:behaviors>
          <w:behavior w:val="content"/>
        </w:behaviors>
        <w:guid w:val="{7193E9CC-307E-44FC-B1D4-91BC10A6E19F}"/>
      </w:docPartPr>
      <w:docPartBody>
        <w:p w:rsidR="00F94C27" w:rsidRDefault="00297FB9" w:rsidP="00297FB9">
          <w:pPr>
            <w:pStyle w:val="1676C16EDB5C4ADB9FC00BCFE7057811"/>
          </w:pPr>
          <w:r w:rsidRPr="004D18EF">
            <w:rPr>
              <w:rStyle w:val="PlaceholderText"/>
            </w:rPr>
            <w:t>Choose an item.</w:t>
          </w:r>
        </w:p>
      </w:docPartBody>
    </w:docPart>
    <w:docPart>
      <w:docPartPr>
        <w:name w:val="DDF74FBC99164B6AAD95A21928FAED62"/>
        <w:category>
          <w:name w:val="General"/>
          <w:gallery w:val="placeholder"/>
        </w:category>
        <w:types>
          <w:type w:val="bbPlcHdr"/>
        </w:types>
        <w:behaviors>
          <w:behavior w:val="content"/>
        </w:behaviors>
        <w:guid w:val="{8C19CA62-FBAC-441B-9FB6-4EA4F001CAD1}"/>
      </w:docPartPr>
      <w:docPartBody>
        <w:p w:rsidR="00F94C27" w:rsidRDefault="00297FB9" w:rsidP="00297FB9">
          <w:pPr>
            <w:pStyle w:val="DDF74FBC99164B6AAD95A21928FAED62"/>
          </w:pPr>
          <w:r w:rsidRPr="004D18EF">
            <w:rPr>
              <w:rStyle w:val="PlaceholderText"/>
            </w:rPr>
            <w:t>Click or tap here to enter text.</w:t>
          </w:r>
        </w:p>
      </w:docPartBody>
    </w:docPart>
    <w:docPart>
      <w:docPartPr>
        <w:name w:val="6AF0F5846A48485DBBDC5464B57CD9EA"/>
        <w:category>
          <w:name w:val="General"/>
          <w:gallery w:val="placeholder"/>
        </w:category>
        <w:types>
          <w:type w:val="bbPlcHdr"/>
        </w:types>
        <w:behaviors>
          <w:behavior w:val="content"/>
        </w:behaviors>
        <w:guid w:val="{4F1E6484-8782-4538-83BC-C7EEFC5A116F}"/>
      </w:docPartPr>
      <w:docPartBody>
        <w:p w:rsidR="00F94C27" w:rsidRDefault="00297FB9" w:rsidP="00297FB9">
          <w:pPr>
            <w:pStyle w:val="6AF0F5846A48485DBBDC5464B57CD9EA"/>
          </w:pPr>
          <w:r w:rsidRPr="004D18EF">
            <w:rPr>
              <w:rStyle w:val="PlaceholderText"/>
            </w:rPr>
            <w:t>Choose an item.</w:t>
          </w:r>
        </w:p>
      </w:docPartBody>
    </w:docPart>
    <w:docPart>
      <w:docPartPr>
        <w:name w:val="2EEC93ED6BF94BC2B93444D53C0BAB21"/>
        <w:category>
          <w:name w:val="General"/>
          <w:gallery w:val="placeholder"/>
        </w:category>
        <w:types>
          <w:type w:val="bbPlcHdr"/>
        </w:types>
        <w:behaviors>
          <w:behavior w:val="content"/>
        </w:behaviors>
        <w:guid w:val="{C4870B0B-3D8F-4321-80E9-BF7BA997EBD3}"/>
      </w:docPartPr>
      <w:docPartBody>
        <w:p w:rsidR="00F94C27" w:rsidRDefault="00297FB9" w:rsidP="00297FB9">
          <w:pPr>
            <w:pStyle w:val="2EEC93ED6BF94BC2B93444D53C0BAB21"/>
          </w:pPr>
          <w:r w:rsidRPr="004D18EF">
            <w:rPr>
              <w:rStyle w:val="PlaceholderText"/>
            </w:rPr>
            <w:t>Choose an item.</w:t>
          </w:r>
        </w:p>
      </w:docPartBody>
    </w:docPart>
    <w:docPart>
      <w:docPartPr>
        <w:name w:val="131B26EE70434C4CA6C2FAD13C32BB0C"/>
        <w:category>
          <w:name w:val="General"/>
          <w:gallery w:val="placeholder"/>
        </w:category>
        <w:types>
          <w:type w:val="bbPlcHdr"/>
        </w:types>
        <w:behaviors>
          <w:behavior w:val="content"/>
        </w:behaviors>
        <w:guid w:val="{2AA15F6D-7BCE-440C-B73A-9725AAC10788}"/>
      </w:docPartPr>
      <w:docPartBody>
        <w:p w:rsidR="00F94C27" w:rsidRDefault="00297FB9" w:rsidP="00297FB9">
          <w:pPr>
            <w:pStyle w:val="131B26EE70434C4CA6C2FAD13C32BB0C"/>
          </w:pPr>
          <w:r w:rsidRPr="004D18EF">
            <w:rPr>
              <w:rStyle w:val="PlaceholderText"/>
            </w:rPr>
            <w:t>Choose an item.</w:t>
          </w:r>
        </w:p>
      </w:docPartBody>
    </w:docPart>
    <w:docPart>
      <w:docPartPr>
        <w:name w:val="50ED07DEFA9C4CC980796D2DAAC49594"/>
        <w:category>
          <w:name w:val="General"/>
          <w:gallery w:val="placeholder"/>
        </w:category>
        <w:types>
          <w:type w:val="bbPlcHdr"/>
        </w:types>
        <w:behaviors>
          <w:behavior w:val="content"/>
        </w:behaviors>
        <w:guid w:val="{E6F9310D-D5BB-4668-8771-119F940A8027}"/>
      </w:docPartPr>
      <w:docPartBody>
        <w:p w:rsidR="00F94C27" w:rsidRDefault="00297FB9" w:rsidP="00297FB9">
          <w:pPr>
            <w:pStyle w:val="50ED07DEFA9C4CC980796D2DAAC49594"/>
          </w:pPr>
          <w:r w:rsidRPr="004D18EF">
            <w:rPr>
              <w:rStyle w:val="PlaceholderText"/>
            </w:rPr>
            <w:t>Choose an item.</w:t>
          </w:r>
        </w:p>
      </w:docPartBody>
    </w:docPart>
    <w:docPart>
      <w:docPartPr>
        <w:name w:val="4E7452A1D6914579AC116FC25503DFD1"/>
        <w:category>
          <w:name w:val="General"/>
          <w:gallery w:val="placeholder"/>
        </w:category>
        <w:types>
          <w:type w:val="bbPlcHdr"/>
        </w:types>
        <w:behaviors>
          <w:behavior w:val="content"/>
        </w:behaviors>
        <w:guid w:val="{0D6B0A4E-2065-4B0C-A89C-659776B9F0F3}"/>
      </w:docPartPr>
      <w:docPartBody>
        <w:p w:rsidR="00F94C27" w:rsidRDefault="00297FB9" w:rsidP="00297FB9">
          <w:pPr>
            <w:pStyle w:val="4E7452A1D6914579AC116FC25503DFD1"/>
          </w:pPr>
          <w:r w:rsidRPr="004D18EF">
            <w:rPr>
              <w:rStyle w:val="PlaceholderText"/>
            </w:rPr>
            <w:t>Click or tap here to enter text.</w:t>
          </w:r>
        </w:p>
      </w:docPartBody>
    </w:docPart>
    <w:docPart>
      <w:docPartPr>
        <w:name w:val="3F435D56B7294848B88DFE3D237DD68B"/>
        <w:category>
          <w:name w:val="General"/>
          <w:gallery w:val="placeholder"/>
        </w:category>
        <w:types>
          <w:type w:val="bbPlcHdr"/>
        </w:types>
        <w:behaviors>
          <w:behavior w:val="content"/>
        </w:behaviors>
        <w:guid w:val="{5EBFC422-94A9-460B-992F-7329A2750C61}"/>
      </w:docPartPr>
      <w:docPartBody>
        <w:p w:rsidR="00F94C27" w:rsidRDefault="00297FB9" w:rsidP="00297FB9">
          <w:pPr>
            <w:pStyle w:val="3F435D56B7294848B88DFE3D237DD68B"/>
          </w:pPr>
          <w:r w:rsidRPr="004D18EF">
            <w:rPr>
              <w:rStyle w:val="PlaceholderText"/>
            </w:rPr>
            <w:t>Choose an item.</w:t>
          </w:r>
        </w:p>
      </w:docPartBody>
    </w:docPart>
    <w:docPart>
      <w:docPartPr>
        <w:name w:val="5D9AF133B90749559DFEDAE468BDF8B0"/>
        <w:category>
          <w:name w:val="General"/>
          <w:gallery w:val="placeholder"/>
        </w:category>
        <w:types>
          <w:type w:val="bbPlcHdr"/>
        </w:types>
        <w:behaviors>
          <w:behavior w:val="content"/>
        </w:behaviors>
        <w:guid w:val="{46FE245B-C329-4B79-850C-E790A6E19E0E}"/>
      </w:docPartPr>
      <w:docPartBody>
        <w:p w:rsidR="00F94C27" w:rsidRDefault="00297FB9" w:rsidP="00297FB9">
          <w:pPr>
            <w:pStyle w:val="5D9AF133B90749559DFEDAE468BDF8B0"/>
          </w:pPr>
          <w:r w:rsidRPr="004D18EF">
            <w:rPr>
              <w:rStyle w:val="PlaceholderText"/>
            </w:rPr>
            <w:t>Choose an item.</w:t>
          </w:r>
        </w:p>
      </w:docPartBody>
    </w:docPart>
    <w:docPart>
      <w:docPartPr>
        <w:name w:val="4FA1E1305C214F01B280D3E0F8B3B343"/>
        <w:category>
          <w:name w:val="General"/>
          <w:gallery w:val="placeholder"/>
        </w:category>
        <w:types>
          <w:type w:val="bbPlcHdr"/>
        </w:types>
        <w:behaviors>
          <w:behavior w:val="content"/>
        </w:behaviors>
        <w:guid w:val="{F879B419-240B-40E4-B6C7-B1FE0402CE58}"/>
      </w:docPartPr>
      <w:docPartBody>
        <w:p w:rsidR="00F94C27" w:rsidRDefault="00297FB9" w:rsidP="00297FB9">
          <w:pPr>
            <w:pStyle w:val="4FA1E1305C214F01B280D3E0F8B3B343"/>
          </w:pPr>
          <w:r w:rsidRPr="004D18EF">
            <w:rPr>
              <w:rStyle w:val="PlaceholderText"/>
            </w:rPr>
            <w:t>Choose an item.</w:t>
          </w:r>
        </w:p>
      </w:docPartBody>
    </w:docPart>
    <w:docPart>
      <w:docPartPr>
        <w:name w:val="A5CD5DAFEB93496990733966139D1FEA"/>
        <w:category>
          <w:name w:val="General"/>
          <w:gallery w:val="placeholder"/>
        </w:category>
        <w:types>
          <w:type w:val="bbPlcHdr"/>
        </w:types>
        <w:behaviors>
          <w:behavior w:val="content"/>
        </w:behaviors>
        <w:guid w:val="{DE4478B3-60B6-42E0-868F-DFF8EF96434D}"/>
      </w:docPartPr>
      <w:docPartBody>
        <w:p w:rsidR="00F94C27" w:rsidRDefault="00297FB9" w:rsidP="00297FB9">
          <w:pPr>
            <w:pStyle w:val="A5CD5DAFEB93496990733966139D1FEA"/>
          </w:pPr>
          <w:r w:rsidRPr="004D18EF">
            <w:rPr>
              <w:rStyle w:val="PlaceholderText"/>
            </w:rPr>
            <w:t>Choose an item.</w:t>
          </w:r>
        </w:p>
      </w:docPartBody>
    </w:docPart>
    <w:docPart>
      <w:docPartPr>
        <w:name w:val="ED5B1AD0BBFA456CB5FB486E79E5EC2D"/>
        <w:category>
          <w:name w:val="General"/>
          <w:gallery w:val="placeholder"/>
        </w:category>
        <w:types>
          <w:type w:val="bbPlcHdr"/>
        </w:types>
        <w:behaviors>
          <w:behavior w:val="content"/>
        </w:behaviors>
        <w:guid w:val="{FB051973-AD4A-4019-953C-5035BB684D70}"/>
      </w:docPartPr>
      <w:docPartBody>
        <w:p w:rsidR="00F94C27" w:rsidRDefault="00297FB9" w:rsidP="00297FB9">
          <w:pPr>
            <w:pStyle w:val="ED5B1AD0BBFA456CB5FB486E79E5EC2D"/>
          </w:pPr>
          <w:r w:rsidRPr="004D18EF">
            <w:rPr>
              <w:rStyle w:val="PlaceholderText"/>
            </w:rPr>
            <w:t>Choose an item.</w:t>
          </w:r>
        </w:p>
      </w:docPartBody>
    </w:docPart>
    <w:docPart>
      <w:docPartPr>
        <w:name w:val="50E48EAE29DA445D909A33CA5CCC2DB6"/>
        <w:category>
          <w:name w:val="General"/>
          <w:gallery w:val="placeholder"/>
        </w:category>
        <w:types>
          <w:type w:val="bbPlcHdr"/>
        </w:types>
        <w:behaviors>
          <w:behavior w:val="content"/>
        </w:behaviors>
        <w:guid w:val="{A494B2C9-E1FD-4E83-83C4-8FEAC40BC915}"/>
      </w:docPartPr>
      <w:docPartBody>
        <w:p w:rsidR="00F94C27" w:rsidRDefault="00297FB9" w:rsidP="00297FB9">
          <w:pPr>
            <w:pStyle w:val="50E48EAE29DA445D909A33CA5CCC2DB6"/>
          </w:pPr>
          <w:r w:rsidRPr="004D18EF">
            <w:rPr>
              <w:rStyle w:val="PlaceholderText"/>
            </w:rPr>
            <w:t>Choose an item.</w:t>
          </w:r>
        </w:p>
      </w:docPartBody>
    </w:docPart>
    <w:docPart>
      <w:docPartPr>
        <w:name w:val="08401AC183F94517BA9FDED5147EED10"/>
        <w:category>
          <w:name w:val="General"/>
          <w:gallery w:val="placeholder"/>
        </w:category>
        <w:types>
          <w:type w:val="bbPlcHdr"/>
        </w:types>
        <w:behaviors>
          <w:behavior w:val="content"/>
        </w:behaviors>
        <w:guid w:val="{B8232630-58BB-4BB5-B25B-CCE4099D283E}"/>
      </w:docPartPr>
      <w:docPartBody>
        <w:p w:rsidR="00F94C27" w:rsidRDefault="00297FB9" w:rsidP="00297FB9">
          <w:pPr>
            <w:pStyle w:val="08401AC183F94517BA9FDED5147EED10"/>
          </w:pPr>
          <w:r w:rsidRPr="004D18EF">
            <w:rPr>
              <w:rStyle w:val="PlaceholderText"/>
            </w:rPr>
            <w:t>Choose an item.</w:t>
          </w:r>
        </w:p>
      </w:docPartBody>
    </w:docPart>
    <w:docPart>
      <w:docPartPr>
        <w:name w:val="6D2D0A30B641485FA91C778CAA6E4BE4"/>
        <w:category>
          <w:name w:val="General"/>
          <w:gallery w:val="placeholder"/>
        </w:category>
        <w:types>
          <w:type w:val="bbPlcHdr"/>
        </w:types>
        <w:behaviors>
          <w:behavior w:val="content"/>
        </w:behaviors>
        <w:guid w:val="{30D55495-E40B-4420-97AC-7F2005F2D17D}"/>
      </w:docPartPr>
      <w:docPartBody>
        <w:p w:rsidR="00F94C27" w:rsidRDefault="00297FB9" w:rsidP="00297FB9">
          <w:pPr>
            <w:pStyle w:val="6D2D0A30B641485FA91C778CAA6E4BE4"/>
          </w:pPr>
          <w:r w:rsidRPr="004D18EF">
            <w:rPr>
              <w:rStyle w:val="PlaceholderText"/>
            </w:rPr>
            <w:t>Choose an item.</w:t>
          </w:r>
        </w:p>
      </w:docPartBody>
    </w:docPart>
    <w:docPart>
      <w:docPartPr>
        <w:name w:val="5F683E257EA845BB9D15C147DFEDD81B"/>
        <w:category>
          <w:name w:val="General"/>
          <w:gallery w:val="placeholder"/>
        </w:category>
        <w:types>
          <w:type w:val="bbPlcHdr"/>
        </w:types>
        <w:behaviors>
          <w:behavior w:val="content"/>
        </w:behaviors>
        <w:guid w:val="{1B9C2C8E-9671-4824-891D-DA558995EFD3}"/>
      </w:docPartPr>
      <w:docPartBody>
        <w:p w:rsidR="00F94C27" w:rsidRDefault="00297FB9" w:rsidP="00297FB9">
          <w:pPr>
            <w:pStyle w:val="5F683E257EA845BB9D15C147DFEDD81B"/>
          </w:pPr>
          <w:r w:rsidRPr="004D18EF">
            <w:rPr>
              <w:rStyle w:val="PlaceholderText"/>
            </w:rPr>
            <w:t>Choose an item.</w:t>
          </w:r>
        </w:p>
      </w:docPartBody>
    </w:docPart>
    <w:docPart>
      <w:docPartPr>
        <w:name w:val="9FCDEDB286334EC7B4E7194083A6F004"/>
        <w:category>
          <w:name w:val="General"/>
          <w:gallery w:val="placeholder"/>
        </w:category>
        <w:types>
          <w:type w:val="bbPlcHdr"/>
        </w:types>
        <w:behaviors>
          <w:behavior w:val="content"/>
        </w:behaviors>
        <w:guid w:val="{8743963D-F258-4B46-9A04-646F35C9F383}"/>
      </w:docPartPr>
      <w:docPartBody>
        <w:p w:rsidR="00F94C27" w:rsidRDefault="00297FB9" w:rsidP="00297FB9">
          <w:pPr>
            <w:pStyle w:val="9FCDEDB286334EC7B4E7194083A6F004"/>
          </w:pPr>
          <w:r w:rsidRPr="004D18EF">
            <w:rPr>
              <w:rStyle w:val="PlaceholderText"/>
            </w:rPr>
            <w:t>Choose an item.</w:t>
          </w:r>
        </w:p>
      </w:docPartBody>
    </w:docPart>
    <w:docPart>
      <w:docPartPr>
        <w:name w:val="8940731A0FC542C0BC38B8993FA1FB60"/>
        <w:category>
          <w:name w:val="General"/>
          <w:gallery w:val="placeholder"/>
        </w:category>
        <w:types>
          <w:type w:val="bbPlcHdr"/>
        </w:types>
        <w:behaviors>
          <w:behavior w:val="content"/>
        </w:behaviors>
        <w:guid w:val="{524BBB39-6F2F-45D0-BE39-1EA2777143C4}"/>
      </w:docPartPr>
      <w:docPartBody>
        <w:p w:rsidR="00F94C27" w:rsidRDefault="00297FB9" w:rsidP="00297FB9">
          <w:pPr>
            <w:pStyle w:val="8940731A0FC542C0BC38B8993FA1FB60"/>
          </w:pPr>
          <w:r w:rsidRPr="004D18EF">
            <w:rPr>
              <w:rStyle w:val="PlaceholderText"/>
            </w:rPr>
            <w:t>Click or tap here to enter text.</w:t>
          </w:r>
        </w:p>
      </w:docPartBody>
    </w:docPart>
    <w:docPart>
      <w:docPartPr>
        <w:name w:val="C3229DD056D8432D99883A839CA5BABA"/>
        <w:category>
          <w:name w:val="General"/>
          <w:gallery w:val="placeholder"/>
        </w:category>
        <w:types>
          <w:type w:val="bbPlcHdr"/>
        </w:types>
        <w:behaviors>
          <w:behavior w:val="content"/>
        </w:behaviors>
        <w:guid w:val="{F87C8A18-D228-49CE-A3EA-A9F86DF2D904}"/>
      </w:docPartPr>
      <w:docPartBody>
        <w:p w:rsidR="00F94C27" w:rsidRDefault="00297FB9" w:rsidP="00297FB9">
          <w:pPr>
            <w:pStyle w:val="C3229DD056D8432D99883A839CA5BABA"/>
          </w:pPr>
          <w:r w:rsidRPr="004D18EF">
            <w:rPr>
              <w:rStyle w:val="PlaceholderText"/>
            </w:rPr>
            <w:t>Click or tap here to enter text.</w:t>
          </w:r>
        </w:p>
      </w:docPartBody>
    </w:docPart>
    <w:docPart>
      <w:docPartPr>
        <w:name w:val="088C26C759A9418B8D59C253869FDCB9"/>
        <w:category>
          <w:name w:val="General"/>
          <w:gallery w:val="placeholder"/>
        </w:category>
        <w:types>
          <w:type w:val="bbPlcHdr"/>
        </w:types>
        <w:behaviors>
          <w:behavior w:val="content"/>
        </w:behaviors>
        <w:guid w:val="{0B6E9918-468B-49C6-AF22-37C17CEC0C80}"/>
      </w:docPartPr>
      <w:docPartBody>
        <w:p w:rsidR="00F94C27" w:rsidRDefault="00297FB9" w:rsidP="00297FB9">
          <w:pPr>
            <w:pStyle w:val="088C26C759A9418B8D59C253869FDCB9"/>
          </w:pPr>
          <w:r w:rsidRPr="004D18EF">
            <w:rPr>
              <w:rStyle w:val="PlaceholderText"/>
            </w:rPr>
            <w:t>Click or tap here to enter text.</w:t>
          </w:r>
        </w:p>
      </w:docPartBody>
    </w:docPart>
    <w:docPart>
      <w:docPartPr>
        <w:name w:val="201227214E044D20B9C829C891B830A4"/>
        <w:category>
          <w:name w:val="General"/>
          <w:gallery w:val="placeholder"/>
        </w:category>
        <w:types>
          <w:type w:val="bbPlcHdr"/>
        </w:types>
        <w:behaviors>
          <w:behavior w:val="content"/>
        </w:behaviors>
        <w:guid w:val="{95CA74F2-87C1-4A07-B818-04EDAC3BAD8B}"/>
      </w:docPartPr>
      <w:docPartBody>
        <w:p w:rsidR="00F94C27" w:rsidRDefault="00297FB9" w:rsidP="00297FB9">
          <w:pPr>
            <w:pStyle w:val="201227214E044D20B9C829C891B830A4"/>
          </w:pPr>
          <w:r w:rsidRPr="002A4493">
            <w:rPr>
              <w:rStyle w:val="PlaceholderText"/>
            </w:rPr>
            <w:t>Choose an item.</w:t>
          </w:r>
        </w:p>
      </w:docPartBody>
    </w:docPart>
    <w:docPart>
      <w:docPartPr>
        <w:name w:val="C169FB365E6A430B84F91134FD143D7F"/>
        <w:category>
          <w:name w:val="General"/>
          <w:gallery w:val="placeholder"/>
        </w:category>
        <w:types>
          <w:type w:val="bbPlcHdr"/>
        </w:types>
        <w:behaviors>
          <w:behavior w:val="content"/>
        </w:behaviors>
        <w:guid w:val="{795CD384-DA99-4C60-BD5A-89D6CC7020F1}"/>
      </w:docPartPr>
      <w:docPartBody>
        <w:p w:rsidR="00F94C27" w:rsidRDefault="00297FB9" w:rsidP="00297FB9">
          <w:pPr>
            <w:pStyle w:val="C169FB365E6A430B84F91134FD143D7F"/>
          </w:pPr>
          <w:r w:rsidRPr="004D18EF">
            <w:rPr>
              <w:rStyle w:val="PlaceholderText"/>
            </w:rPr>
            <w:t>Click or tap here to enter text.</w:t>
          </w:r>
        </w:p>
      </w:docPartBody>
    </w:docPart>
    <w:docPart>
      <w:docPartPr>
        <w:name w:val="5842FBC677134FBF862AFB3C8ECA1A1F"/>
        <w:category>
          <w:name w:val="General"/>
          <w:gallery w:val="placeholder"/>
        </w:category>
        <w:types>
          <w:type w:val="bbPlcHdr"/>
        </w:types>
        <w:behaviors>
          <w:behavior w:val="content"/>
        </w:behaviors>
        <w:guid w:val="{3AF31D89-DE38-40D0-A9C9-AFE71CA187FF}"/>
      </w:docPartPr>
      <w:docPartBody>
        <w:p w:rsidR="00F94C27" w:rsidRDefault="00297FB9" w:rsidP="00297FB9">
          <w:pPr>
            <w:pStyle w:val="5842FBC677134FBF862AFB3C8ECA1A1F"/>
          </w:pPr>
          <w:r w:rsidRPr="004D18EF">
            <w:rPr>
              <w:rStyle w:val="PlaceholderText"/>
            </w:rPr>
            <w:t>Choose an item.</w:t>
          </w:r>
        </w:p>
      </w:docPartBody>
    </w:docPart>
    <w:docPart>
      <w:docPartPr>
        <w:name w:val="7019062E170E4FAFB62FB36A0F97F041"/>
        <w:category>
          <w:name w:val="General"/>
          <w:gallery w:val="placeholder"/>
        </w:category>
        <w:types>
          <w:type w:val="bbPlcHdr"/>
        </w:types>
        <w:behaviors>
          <w:behavior w:val="content"/>
        </w:behaviors>
        <w:guid w:val="{7ECE132B-2966-403B-AB30-84CACE49C69D}"/>
      </w:docPartPr>
      <w:docPartBody>
        <w:p w:rsidR="00F94C27" w:rsidRDefault="00297FB9" w:rsidP="00297FB9">
          <w:pPr>
            <w:pStyle w:val="7019062E170E4FAFB62FB36A0F97F041"/>
          </w:pPr>
          <w:r w:rsidRPr="004D18EF">
            <w:rPr>
              <w:rStyle w:val="PlaceholderText"/>
            </w:rPr>
            <w:t>Choose an item.</w:t>
          </w:r>
        </w:p>
      </w:docPartBody>
    </w:docPart>
    <w:docPart>
      <w:docPartPr>
        <w:name w:val="086E27ACAD614047A193D2CE36FF1EC9"/>
        <w:category>
          <w:name w:val="General"/>
          <w:gallery w:val="placeholder"/>
        </w:category>
        <w:types>
          <w:type w:val="bbPlcHdr"/>
        </w:types>
        <w:behaviors>
          <w:behavior w:val="content"/>
        </w:behaviors>
        <w:guid w:val="{AB1B70A4-121C-4F8C-92BB-A4B3BB880CD3}"/>
      </w:docPartPr>
      <w:docPartBody>
        <w:p w:rsidR="00F94C27" w:rsidRDefault="00297FB9" w:rsidP="00297FB9">
          <w:pPr>
            <w:pStyle w:val="086E27ACAD614047A193D2CE36FF1EC9"/>
          </w:pPr>
          <w:r w:rsidRPr="004D18EF">
            <w:rPr>
              <w:rStyle w:val="PlaceholderText"/>
            </w:rPr>
            <w:t>Click or tap here to enter text.</w:t>
          </w:r>
        </w:p>
      </w:docPartBody>
    </w:docPart>
    <w:docPart>
      <w:docPartPr>
        <w:name w:val="CFB7314E23BE40B4B9C0C6BD983297F8"/>
        <w:category>
          <w:name w:val="General"/>
          <w:gallery w:val="placeholder"/>
        </w:category>
        <w:types>
          <w:type w:val="bbPlcHdr"/>
        </w:types>
        <w:behaviors>
          <w:behavior w:val="content"/>
        </w:behaviors>
        <w:guid w:val="{AF1DA319-42CE-4B70-BC1A-3DAF6D978E0C}"/>
      </w:docPartPr>
      <w:docPartBody>
        <w:p w:rsidR="00F94C27" w:rsidRDefault="00297FB9" w:rsidP="00297FB9">
          <w:pPr>
            <w:pStyle w:val="CFB7314E23BE40B4B9C0C6BD983297F8"/>
          </w:pPr>
          <w:r w:rsidRPr="004D18EF">
            <w:rPr>
              <w:rStyle w:val="PlaceholderText"/>
            </w:rPr>
            <w:t>Choose an item.</w:t>
          </w:r>
        </w:p>
      </w:docPartBody>
    </w:docPart>
    <w:docPart>
      <w:docPartPr>
        <w:name w:val="00093F04A19D487A8375D6C0B642AB16"/>
        <w:category>
          <w:name w:val="General"/>
          <w:gallery w:val="placeholder"/>
        </w:category>
        <w:types>
          <w:type w:val="bbPlcHdr"/>
        </w:types>
        <w:behaviors>
          <w:behavior w:val="content"/>
        </w:behaviors>
        <w:guid w:val="{DE4A2F03-4E1A-4FA8-B38E-6C0CB49F3A91}"/>
      </w:docPartPr>
      <w:docPartBody>
        <w:p w:rsidR="00F94C27" w:rsidRDefault="00297FB9" w:rsidP="00297FB9">
          <w:pPr>
            <w:pStyle w:val="00093F04A19D487A8375D6C0B642AB16"/>
          </w:pPr>
          <w:r w:rsidRPr="004D18EF">
            <w:rPr>
              <w:rStyle w:val="PlaceholderText"/>
            </w:rPr>
            <w:t>Click or tap here to enter text.</w:t>
          </w:r>
        </w:p>
      </w:docPartBody>
    </w:docPart>
    <w:docPart>
      <w:docPartPr>
        <w:name w:val="F0995640ACC94E95BA10B4A68C74232B"/>
        <w:category>
          <w:name w:val="General"/>
          <w:gallery w:val="placeholder"/>
        </w:category>
        <w:types>
          <w:type w:val="bbPlcHdr"/>
        </w:types>
        <w:behaviors>
          <w:behavior w:val="content"/>
        </w:behaviors>
        <w:guid w:val="{F48F5CC2-0506-4727-AA61-85A4543C9054}"/>
      </w:docPartPr>
      <w:docPartBody>
        <w:p w:rsidR="00F94C27" w:rsidRDefault="00297FB9" w:rsidP="00297FB9">
          <w:pPr>
            <w:pStyle w:val="F0995640ACC94E95BA10B4A68C74232B"/>
          </w:pPr>
          <w:r w:rsidRPr="004D18EF">
            <w:rPr>
              <w:rStyle w:val="PlaceholderText"/>
            </w:rPr>
            <w:t>Choose an item.</w:t>
          </w:r>
        </w:p>
      </w:docPartBody>
    </w:docPart>
    <w:docPart>
      <w:docPartPr>
        <w:name w:val="457F98DDC189414F9C675973F86D9591"/>
        <w:category>
          <w:name w:val="General"/>
          <w:gallery w:val="placeholder"/>
        </w:category>
        <w:types>
          <w:type w:val="bbPlcHdr"/>
        </w:types>
        <w:behaviors>
          <w:behavior w:val="content"/>
        </w:behaviors>
        <w:guid w:val="{66025B67-A02C-4EA0-A46B-AA6BC1FAC301}"/>
      </w:docPartPr>
      <w:docPartBody>
        <w:p w:rsidR="00F94C27" w:rsidRDefault="00297FB9" w:rsidP="00297FB9">
          <w:pPr>
            <w:pStyle w:val="457F98DDC189414F9C675973F86D9591"/>
          </w:pPr>
          <w:r w:rsidRPr="004D18EF">
            <w:rPr>
              <w:rStyle w:val="PlaceholderText"/>
            </w:rPr>
            <w:t>Choose an item.</w:t>
          </w:r>
        </w:p>
      </w:docPartBody>
    </w:docPart>
    <w:docPart>
      <w:docPartPr>
        <w:name w:val="937964F73DC142C8BEDDB014C2654D18"/>
        <w:category>
          <w:name w:val="General"/>
          <w:gallery w:val="placeholder"/>
        </w:category>
        <w:types>
          <w:type w:val="bbPlcHdr"/>
        </w:types>
        <w:behaviors>
          <w:behavior w:val="content"/>
        </w:behaviors>
        <w:guid w:val="{09D800EC-905D-4CDD-9036-03C32B89D407}"/>
      </w:docPartPr>
      <w:docPartBody>
        <w:p w:rsidR="00F94C27" w:rsidRDefault="00297FB9" w:rsidP="00297FB9">
          <w:pPr>
            <w:pStyle w:val="937964F73DC142C8BEDDB014C2654D18"/>
          </w:pPr>
          <w:r w:rsidRPr="004D18EF">
            <w:rPr>
              <w:rStyle w:val="PlaceholderText"/>
            </w:rPr>
            <w:t>Choose an item.</w:t>
          </w:r>
        </w:p>
      </w:docPartBody>
    </w:docPart>
    <w:docPart>
      <w:docPartPr>
        <w:name w:val="B73CC41B8E4643F6A71B2367C3113167"/>
        <w:category>
          <w:name w:val="General"/>
          <w:gallery w:val="placeholder"/>
        </w:category>
        <w:types>
          <w:type w:val="bbPlcHdr"/>
        </w:types>
        <w:behaviors>
          <w:behavior w:val="content"/>
        </w:behaviors>
        <w:guid w:val="{DBD8F1B6-0FA4-48C3-977E-790C57FA6EE3}"/>
      </w:docPartPr>
      <w:docPartBody>
        <w:p w:rsidR="00F94C27" w:rsidRDefault="00297FB9" w:rsidP="00297FB9">
          <w:pPr>
            <w:pStyle w:val="B73CC41B8E4643F6A71B2367C3113167"/>
          </w:pPr>
          <w:r w:rsidRPr="002A4493">
            <w:rPr>
              <w:rStyle w:val="PlaceholderText"/>
            </w:rPr>
            <w:t>Choose an item.</w:t>
          </w:r>
        </w:p>
      </w:docPartBody>
    </w:docPart>
    <w:docPart>
      <w:docPartPr>
        <w:name w:val="0E83323297F246F8A49C2758538F2C19"/>
        <w:category>
          <w:name w:val="General"/>
          <w:gallery w:val="placeholder"/>
        </w:category>
        <w:types>
          <w:type w:val="bbPlcHdr"/>
        </w:types>
        <w:behaviors>
          <w:behavior w:val="content"/>
        </w:behaviors>
        <w:guid w:val="{01C64478-FBA4-41B3-BC64-BD6ED95757DE}"/>
      </w:docPartPr>
      <w:docPartBody>
        <w:p w:rsidR="00F94C27" w:rsidRDefault="00297FB9" w:rsidP="00297FB9">
          <w:pPr>
            <w:pStyle w:val="0E83323297F246F8A49C2758538F2C19"/>
          </w:pPr>
          <w:r w:rsidRPr="004D18EF">
            <w:rPr>
              <w:rStyle w:val="PlaceholderText"/>
            </w:rPr>
            <w:t>Click or tap here to enter text.</w:t>
          </w:r>
        </w:p>
      </w:docPartBody>
    </w:docPart>
    <w:docPart>
      <w:docPartPr>
        <w:name w:val="CD3B4518EBF3476ABAD8FF7FBD7F06DB"/>
        <w:category>
          <w:name w:val="General"/>
          <w:gallery w:val="placeholder"/>
        </w:category>
        <w:types>
          <w:type w:val="bbPlcHdr"/>
        </w:types>
        <w:behaviors>
          <w:behavior w:val="content"/>
        </w:behaviors>
        <w:guid w:val="{9E5DA017-6D8C-4F2A-83A6-BD8A32C3C387}"/>
      </w:docPartPr>
      <w:docPartBody>
        <w:p w:rsidR="00F94C27" w:rsidRDefault="00297FB9" w:rsidP="00297FB9">
          <w:pPr>
            <w:pStyle w:val="CD3B4518EBF3476ABAD8FF7FBD7F06DB"/>
          </w:pPr>
          <w:r w:rsidRPr="002A4493">
            <w:rPr>
              <w:rStyle w:val="PlaceholderText"/>
            </w:rPr>
            <w:t>Choose an item.</w:t>
          </w:r>
        </w:p>
      </w:docPartBody>
    </w:docPart>
    <w:docPart>
      <w:docPartPr>
        <w:name w:val="6FD250ADB2854CFC8C0279CFE5D71352"/>
        <w:category>
          <w:name w:val="General"/>
          <w:gallery w:val="placeholder"/>
        </w:category>
        <w:types>
          <w:type w:val="bbPlcHdr"/>
        </w:types>
        <w:behaviors>
          <w:behavior w:val="content"/>
        </w:behaviors>
        <w:guid w:val="{6DFF2672-34C0-4567-BD40-F0C40C422D0E}"/>
      </w:docPartPr>
      <w:docPartBody>
        <w:p w:rsidR="00F94C27" w:rsidRDefault="00297FB9" w:rsidP="00297FB9">
          <w:pPr>
            <w:pStyle w:val="6FD250ADB2854CFC8C0279CFE5D71352"/>
          </w:pPr>
          <w:r w:rsidRPr="004D18EF">
            <w:rPr>
              <w:rStyle w:val="PlaceholderText"/>
            </w:rPr>
            <w:t>Choose an item.</w:t>
          </w:r>
        </w:p>
      </w:docPartBody>
    </w:docPart>
    <w:docPart>
      <w:docPartPr>
        <w:name w:val="D391A7F3EBB44E2799A2D90A8BC39EC8"/>
        <w:category>
          <w:name w:val="General"/>
          <w:gallery w:val="placeholder"/>
        </w:category>
        <w:types>
          <w:type w:val="bbPlcHdr"/>
        </w:types>
        <w:behaviors>
          <w:behavior w:val="content"/>
        </w:behaviors>
        <w:guid w:val="{15EC5A38-EE65-45D8-BCCA-25BF98420A2A}"/>
      </w:docPartPr>
      <w:docPartBody>
        <w:p w:rsidR="00F94C27" w:rsidRDefault="00297FB9" w:rsidP="00297FB9">
          <w:pPr>
            <w:pStyle w:val="D391A7F3EBB44E2799A2D90A8BC39EC8"/>
          </w:pPr>
          <w:r w:rsidRPr="002A4493">
            <w:rPr>
              <w:rStyle w:val="PlaceholderText"/>
            </w:rPr>
            <w:t>Choose an item.</w:t>
          </w:r>
        </w:p>
      </w:docPartBody>
    </w:docPart>
    <w:docPart>
      <w:docPartPr>
        <w:name w:val="70AC3E8753284D40827D095497905675"/>
        <w:category>
          <w:name w:val="General"/>
          <w:gallery w:val="placeholder"/>
        </w:category>
        <w:types>
          <w:type w:val="bbPlcHdr"/>
        </w:types>
        <w:behaviors>
          <w:behavior w:val="content"/>
        </w:behaviors>
        <w:guid w:val="{122151C7-109F-46F5-80D9-44078E3359DA}"/>
      </w:docPartPr>
      <w:docPartBody>
        <w:p w:rsidR="00F94C27" w:rsidRDefault="00297FB9" w:rsidP="00297FB9">
          <w:pPr>
            <w:pStyle w:val="70AC3E8753284D40827D095497905675"/>
          </w:pPr>
          <w:r w:rsidRPr="004D18EF">
            <w:rPr>
              <w:rStyle w:val="PlaceholderText"/>
            </w:rPr>
            <w:t>Click or tap here to enter text.</w:t>
          </w:r>
        </w:p>
      </w:docPartBody>
    </w:docPart>
    <w:docPart>
      <w:docPartPr>
        <w:name w:val="2AC0C84D5DA540CEADC15F9378520DD2"/>
        <w:category>
          <w:name w:val="General"/>
          <w:gallery w:val="placeholder"/>
        </w:category>
        <w:types>
          <w:type w:val="bbPlcHdr"/>
        </w:types>
        <w:behaviors>
          <w:behavior w:val="content"/>
        </w:behaviors>
        <w:guid w:val="{5E354CFC-8BB2-48D3-A4CD-817F6DC7518C}"/>
      </w:docPartPr>
      <w:docPartBody>
        <w:p w:rsidR="00F94C27" w:rsidRDefault="00297FB9" w:rsidP="00297FB9">
          <w:pPr>
            <w:pStyle w:val="2AC0C84D5DA540CEADC15F9378520DD2"/>
          </w:pPr>
          <w:r w:rsidRPr="004D18EF">
            <w:rPr>
              <w:rStyle w:val="PlaceholderText"/>
            </w:rPr>
            <w:t>Choose an item.</w:t>
          </w:r>
        </w:p>
      </w:docPartBody>
    </w:docPart>
    <w:docPart>
      <w:docPartPr>
        <w:name w:val="4A28A101303041D98DAD091E2DAD917C"/>
        <w:category>
          <w:name w:val="General"/>
          <w:gallery w:val="placeholder"/>
        </w:category>
        <w:types>
          <w:type w:val="bbPlcHdr"/>
        </w:types>
        <w:behaviors>
          <w:behavior w:val="content"/>
        </w:behaviors>
        <w:guid w:val="{E42CC32B-5F37-4F28-A788-BF056E5D335B}"/>
      </w:docPartPr>
      <w:docPartBody>
        <w:p w:rsidR="00F94C27" w:rsidRDefault="00297FB9" w:rsidP="00297FB9">
          <w:pPr>
            <w:pStyle w:val="4A28A101303041D98DAD091E2DAD917C"/>
          </w:pPr>
          <w:r w:rsidRPr="004D18EF">
            <w:rPr>
              <w:rStyle w:val="PlaceholderText"/>
            </w:rPr>
            <w:t>Choose an item.</w:t>
          </w:r>
        </w:p>
      </w:docPartBody>
    </w:docPart>
    <w:docPart>
      <w:docPartPr>
        <w:name w:val="05748625C4F04C6E9076B1C457FE8C56"/>
        <w:category>
          <w:name w:val="General"/>
          <w:gallery w:val="placeholder"/>
        </w:category>
        <w:types>
          <w:type w:val="bbPlcHdr"/>
        </w:types>
        <w:behaviors>
          <w:behavior w:val="content"/>
        </w:behaviors>
        <w:guid w:val="{4D251035-FB0A-45A6-80A9-A3BF4F799E1A}"/>
      </w:docPartPr>
      <w:docPartBody>
        <w:p w:rsidR="00F94C27" w:rsidRDefault="00297FB9" w:rsidP="00297FB9">
          <w:pPr>
            <w:pStyle w:val="05748625C4F04C6E9076B1C457FE8C56"/>
          </w:pPr>
          <w:r w:rsidRPr="004D18EF">
            <w:rPr>
              <w:rStyle w:val="PlaceholderText"/>
            </w:rPr>
            <w:t>Choose an item.</w:t>
          </w:r>
        </w:p>
      </w:docPartBody>
    </w:docPart>
    <w:docPart>
      <w:docPartPr>
        <w:name w:val="937B3D15269740C2868B50A9F073B12A"/>
        <w:category>
          <w:name w:val="General"/>
          <w:gallery w:val="placeholder"/>
        </w:category>
        <w:types>
          <w:type w:val="bbPlcHdr"/>
        </w:types>
        <w:behaviors>
          <w:behavior w:val="content"/>
        </w:behaviors>
        <w:guid w:val="{00BD970F-A489-42B0-8803-AF11F847ABBB}"/>
      </w:docPartPr>
      <w:docPartBody>
        <w:p w:rsidR="00F94C27" w:rsidRDefault="00297FB9" w:rsidP="00297FB9">
          <w:pPr>
            <w:pStyle w:val="937B3D15269740C2868B50A9F073B12A"/>
          </w:pPr>
          <w:r w:rsidRPr="004D18EF">
            <w:rPr>
              <w:rStyle w:val="PlaceholderText"/>
            </w:rPr>
            <w:t>Click or tap here to enter text.</w:t>
          </w:r>
        </w:p>
      </w:docPartBody>
    </w:docPart>
    <w:docPart>
      <w:docPartPr>
        <w:name w:val="689F835822424CD2B3B5AC55FD28B9AF"/>
        <w:category>
          <w:name w:val="General"/>
          <w:gallery w:val="placeholder"/>
        </w:category>
        <w:types>
          <w:type w:val="bbPlcHdr"/>
        </w:types>
        <w:behaviors>
          <w:behavior w:val="content"/>
        </w:behaviors>
        <w:guid w:val="{BE166933-F0FD-4488-B9CD-D90649D4380B}"/>
      </w:docPartPr>
      <w:docPartBody>
        <w:p w:rsidR="00F94C27" w:rsidRDefault="00297FB9" w:rsidP="00297FB9">
          <w:pPr>
            <w:pStyle w:val="689F835822424CD2B3B5AC55FD28B9AF"/>
          </w:pPr>
          <w:r w:rsidRPr="004D18EF">
            <w:rPr>
              <w:rStyle w:val="PlaceholderText"/>
            </w:rPr>
            <w:t>Choose an item.</w:t>
          </w:r>
        </w:p>
      </w:docPartBody>
    </w:docPart>
    <w:docPart>
      <w:docPartPr>
        <w:name w:val="BA92A8B5D7E24CA59694A55BEDE4FC81"/>
        <w:category>
          <w:name w:val="General"/>
          <w:gallery w:val="placeholder"/>
        </w:category>
        <w:types>
          <w:type w:val="bbPlcHdr"/>
        </w:types>
        <w:behaviors>
          <w:behavior w:val="content"/>
        </w:behaviors>
        <w:guid w:val="{71EF862F-0677-426A-81A4-47DFE6151EB7}"/>
      </w:docPartPr>
      <w:docPartBody>
        <w:p w:rsidR="00F94C27" w:rsidRDefault="00297FB9" w:rsidP="00297FB9">
          <w:pPr>
            <w:pStyle w:val="BA92A8B5D7E24CA59694A55BEDE4FC81"/>
          </w:pPr>
          <w:r w:rsidRPr="004D18EF">
            <w:rPr>
              <w:rStyle w:val="PlaceholderText"/>
            </w:rPr>
            <w:t>Click or tap here to enter text.</w:t>
          </w:r>
        </w:p>
      </w:docPartBody>
    </w:docPart>
    <w:docPart>
      <w:docPartPr>
        <w:name w:val="B6F2A24BA709446B866C7AAD6DDE1B44"/>
        <w:category>
          <w:name w:val="General"/>
          <w:gallery w:val="placeholder"/>
        </w:category>
        <w:types>
          <w:type w:val="bbPlcHdr"/>
        </w:types>
        <w:behaviors>
          <w:behavior w:val="content"/>
        </w:behaviors>
        <w:guid w:val="{7BA231F2-14F5-4C4A-B2AF-93C8A0D0B3F8}"/>
      </w:docPartPr>
      <w:docPartBody>
        <w:p w:rsidR="00F94C27" w:rsidRDefault="00297FB9" w:rsidP="00297FB9">
          <w:pPr>
            <w:pStyle w:val="B6F2A24BA709446B866C7AAD6DDE1B44"/>
          </w:pPr>
          <w:r w:rsidRPr="002A4493">
            <w:rPr>
              <w:rStyle w:val="PlaceholderText"/>
            </w:rPr>
            <w:t>Choose an item.</w:t>
          </w:r>
        </w:p>
      </w:docPartBody>
    </w:docPart>
    <w:docPart>
      <w:docPartPr>
        <w:name w:val="75CC2C7C9CDC4EA6A12917795ED2B707"/>
        <w:category>
          <w:name w:val="General"/>
          <w:gallery w:val="placeholder"/>
        </w:category>
        <w:types>
          <w:type w:val="bbPlcHdr"/>
        </w:types>
        <w:behaviors>
          <w:behavior w:val="content"/>
        </w:behaviors>
        <w:guid w:val="{97FBA300-0163-4AED-8E2D-34C194D548E6}"/>
      </w:docPartPr>
      <w:docPartBody>
        <w:p w:rsidR="00F94C27" w:rsidRDefault="00297FB9" w:rsidP="00297FB9">
          <w:pPr>
            <w:pStyle w:val="75CC2C7C9CDC4EA6A12917795ED2B707"/>
          </w:pPr>
          <w:r w:rsidRPr="004D18EF">
            <w:rPr>
              <w:rStyle w:val="PlaceholderText"/>
            </w:rPr>
            <w:t>Click or tap here to enter text.</w:t>
          </w:r>
        </w:p>
      </w:docPartBody>
    </w:docPart>
    <w:docPart>
      <w:docPartPr>
        <w:name w:val="AE2AECC2884A44158CEFDE8758D04C43"/>
        <w:category>
          <w:name w:val="General"/>
          <w:gallery w:val="placeholder"/>
        </w:category>
        <w:types>
          <w:type w:val="bbPlcHdr"/>
        </w:types>
        <w:behaviors>
          <w:behavior w:val="content"/>
        </w:behaviors>
        <w:guid w:val="{1125E6AC-940A-433F-9B80-A19986ACF0DC}"/>
      </w:docPartPr>
      <w:docPartBody>
        <w:p w:rsidR="00F94C27" w:rsidRDefault="00297FB9" w:rsidP="00297FB9">
          <w:pPr>
            <w:pStyle w:val="AE2AECC2884A44158CEFDE8758D04C43"/>
          </w:pPr>
          <w:r w:rsidRPr="004D18EF">
            <w:rPr>
              <w:rStyle w:val="PlaceholderText"/>
            </w:rPr>
            <w:t>Choose an item.</w:t>
          </w:r>
        </w:p>
      </w:docPartBody>
    </w:docPart>
    <w:docPart>
      <w:docPartPr>
        <w:name w:val="F5F196032AB34A46BC362B2BFB48FC94"/>
        <w:category>
          <w:name w:val="General"/>
          <w:gallery w:val="placeholder"/>
        </w:category>
        <w:types>
          <w:type w:val="bbPlcHdr"/>
        </w:types>
        <w:behaviors>
          <w:behavior w:val="content"/>
        </w:behaviors>
        <w:guid w:val="{96859799-6F35-41F4-9BEF-FE618B01ADF7}"/>
      </w:docPartPr>
      <w:docPartBody>
        <w:p w:rsidR="00F94C27" w:rsidRDefault="00297FB9" w:rsidP="00297FB9">
          <w:pPr>
            <w:pStyle w:val="F5F196032AB34A46BC362B2BFB48FC94"/>
          </w:pPr>
          <w:r w:rsidRPr="004D18EF">
            <w:rPr>
              <w:rStyle w:val="PlaceholderText"/>
            </w:rPr>
            <w:t>Choose an item.</w:t>
          </w:r>
        </w:p>
      </w:docPartBody>
    </w:docPart>
    <w:docPart>
      <w:docPartPr>
        <w:name w:val="27B57EB39A7F4F13BD57DEB63224DCF8"/>
        <w:category>
          <w:name w:val="General"/>
          <w:gallery w:val="placeholder"/>
        </w:category>
        <w:types>
          <w:type w:val="bbPlcHdr"/>
        </w:types>
        <w:behaviors>
          <w:behavior w:val="content"/>
        </w:behaviors>
        <w:guid w:val="{A34F300B-8F09-47D5-8ED2-A1152016D69F}"/>
      </w:docPartPr>
      <w:docPartBody>
        <w:p w:rsidR="00F94C27" w:rsidRDefault="00297FB9" w:rsidP="00297FB9">
          <w:pPr>
            <w:pStyle w:val="27B57EB39A7F4F13BD57DEB63224DCF8"/>
          </w:pPr>
          <w:r w:rsidRPr="004D18EF">
            <w:rPr>
              <w:rStyle w:val="PlaceholderText"/>
            </w:rPr>
            <w:t>Click or tap here to enter text.</w:t>
          </w:r>
        </w:p>
      </w:docPartBody>
    </w:docPart>
    <w:docPart>
      <w:docPartPr>
        <w:name w:val="4783C33747CF47C6B1F2B1F5664BE3D3"/>
        <w:category>
          <w:name w:val="General"/>
          <w:gallery w:val="placeholder"/>
        </w:category>
        <w:types>
          <w:type w:val="bbPlcHdr"/>
        </w:types>
        <w:behaviors>
          <w:behavior w:val="content"/>
        </w:behaviors>
        <w:guid w:val="{21F6AFEE-066E-4C3C-B735-68B8CB17D38D}"/>
      </w:docPartPr>
      <w:docPartBody>
        <w:p w:rsidR="00F94C27" w:rsidRDefault="00297FB9" w:rsidP="00297FB9">
          <w:pPr>
            <w:pStyle w:val="4783C33747CF47C6B1F2B1F5664BE3D3"/>
          </w:pPr>
          <w:r w:rsidRPr="002A4493">
            <w:rPr>
              <w:rStyle w:val="PlaceholderText"/>
            </w:rPr>
            <w:t>Choose an item.</w:t>
          </w:r>
        </w:p>
      </w:docPartBody>
    </w:docPart>
    <w:docPart>
      <w:docPartPr>
        <w:name w:val="42A6A2A28F2643C4BB4942424324AE6D"/>
        <w:category>
          <w:name w:val="General"/>
          <w:gallery w:val="placeholder"/>
        </w:category>
        <w:types>
          <w:type w:val="bbPlcHdr"/>
        </w:types>
        <w:behaviors>
          <w:behavior w:val="content"/>
        </w:behaviors>
        <w:guid w:val="{2B881F01-FCCC-4449-9E33-7A319EB5B2BC}"/>
      </w:docPartPr>
      <w:docPartBody>
        <w:p w:rsidR="00F94C27" w:rsidRDefault="00297FB9" w:rsidP="00297FB9">
          <w:pPr>
            <w:pStyle w:val="42A6A2A28F2643C4BB4942424324AE6D"/>
          </w:pPr>
          <w:r w:rsidRPr="004D18EF">
            <w:rPr>
              <w:rStyle w:val="PlaceholderText"/>
            </w:rPr>
            <w:t>Choose an item.</w:t>
          </w:r>
        </w:p>
      </w:docPartBody>
    </w:docPart>
    <w:docPart>
      <w:docPartPr>
        <w:name w:val="B25E478CAC984C3382E1E102062E3E4F"/>
        <w:category>
          <w:name w:val="General"/>
          <w:gallery w:val="placeholder"/>
        </w:category>
        <w:types>
          <w:type w:val="bbPlcHdr"/>
        </w:types>
        <w:behaviors>
          <w:behavior w:val="content"/>
        </w:behaviors>
        <w:guid w:val="{B69DB73A-FE6D-4C97-902C-0E0065430676}"/>
      </w:docPartPr>
      <w:docPartBody>
        <w:p w:rsidR="00F94C27" w:rsidRDefault="00297FB9" w:rsidP="00297FB9">
          <w:pPr>
            <w:pStyle w:val="B25E478CAC984C3382E1E102062E3E4F"/>
          </w:pPr>
          <w:r w:rsidRPr="002A4493">
            <w:rPr>
              <w:rStyle w:val="PlaceholderText"/>
            </w:rPr>
            <w:t>Choose an item.</w:t>
          </w:r>
        </w:p>
      </w:docPartBody>
    </w:docPart>
    <w:docPart>
      <w:docPartPr>
        <w:name w:val="D3FC88E62471481B9010D12F3E5F3561"/>
        <w:category>
          <w:name w:val="General"/>
          <w:gallery w:val="placeholder"/>
        </w:category>
        <w:types>
          <w:type w:val="bbPlcHdr"/>
        </w:types>
        <w:behaviors>
          <w:behavior w:val="content"/>
        </w:behaviors>
        <w:guid w:val="{102DD487-06D7-48DA-91DB-AB3F7B2E55B6}"/>
      </w:docPartPr>
      <w:docPartBody>
        <w:p w:rsidR="00F94C27" w:rsidRDefault="00297FB9" w:rsidP="00297FB9">
          <w:pPr>
            <w:pStyle w:val="D3FC88E62471481B9010D12F3E5F3561"/>
          </w:pPr>
          <w:r w:rsidRPr="002A4493">
            <w:rPr>
              <w:rStyle w:val="PlaceholderText"/>
            </w:rPr>
            <w:t>Choose an item.</w:t>
          </w:r>
        </w:p>
      </w:docPartBody>
    </w:docPart>
    <w:docPart>
      <w:docPartPr>
        <w:name w:val="40AD51F6B5B241F986D7EBBB7D593450"/>
        <w:category>
          <w:name w:val="General"/>
          <w:gallery w:val="placeholder"/>
        </w:category>
        <w:types>
          <w:type w:val="bbPlcHdr"/>
        </w:types>
        <w:behaviors>
          <w:behavior w:val="content"/>
        </w:behaviors>
        <w:guid w:val="{D1F34D99-6655-4114-9FE3-DAD62D92F14F}"/>
      </w:docPartPr>
      <w:docPartBody>
        <w:p w:rsidR="00F94C27" w:rsidRDefault="00297FB9" w:rsidP="00297FB9">
          <w:pPr>
            <w:pStyle w:val="40AD51F6B5B241F986D7EBBB7D593450"/>
          </w:pPr>
          <w:r w:rsidRPr="004D18EF">
            <w:rPr>
              <w:rStyle w:val="PlaceholderText"/>
            </w:rPr>
            <w:t>Choose an item.</w:t>
          </w:r>
        </w:p>
      </w:docPartBody>
    </w:docPart>
    <w:docPart>
      <w:docPartPr>
        <w:name w:val="15E114A3FD2742F5B4B7E2D3380AA627"/>
        <w:category>
          <w:name w:val="General"/>
          <w:gallery w:val="placeholder"/>
        </w:category>
        <w:types>
          <w:type w:val="bbPlcHdr"/>
        </w:types>
        <w:behaviors>
          <w:behavior w:val="content"/>
        </w:behaviors>
        <w:guid w:val="{2F842EA8-D17B-43F6-867D-780B630872E4}"/>
      </w:docPartPr>
      <w:docPartBody>
        <w:p w:rsidR="00F94C27" w:rsidRDefault="00297FB9" w:rsidP="00297FB9">
          <w:pPr>
            <w:pStyle w:val="15E114A3FD2742F5B4B7E2D3380AA627"/>
          </w:pPr>
          <w:r w:rsidRPr="004D18EF">
            <w:rPr>
              <w:rStyle w:val="PlaceholderText"/>
            </w:rPr>
            <w:t>Choose an item.</w:t>
          </w:r>
        </w:p>
      </w:docPartBody>
    </w:docPart>
    <w:docPart>
      <w:docPartPr>
        <w:name w:val="B29620333FD14899AAF5CD0E37022EB6"/>
        <w:category>
          <w:name w:val="General"/>
          <w:gallery w:val="placeholder"/>
        </w:category>
        <w:types>
          <w:type w:val="bbPlcHdr"/>
        </w:types>
        <w:behaviors>
          <w:behavior w:val="content"/>
        </w:behaviors>
        <w:guid w:val="{9C5C6BC3-4570-40BC-8188-CEAC8C92CA0F}"/>
      </w:docPartPr>
      <w:docPartBody>
        <w:p w:rsidR="00F94C27" w:rsidRDefault="00297FB9" w:rsidP="00297FB9">
          <w:pPr>
            <w:pStyle w:val="B29620333FD14899AAF5CD0E37022EB6"/>
          </w:pPr>
          <w:r w:rsidRPr="004D18EF">
            <w:rPr>
              <w:rStyle w:val="PlaceholderText"/>
            </w:rPr>
            <w:t>Choose an item.</w:t>
          </w:r>
        </w:p>
      </w:docPartBody>
    </w:docPart>
    <w:docPart>
      <w:docPartPr>
        <w:name w:val="CF7F71F8B3494D0C9C5BB5E6E2117EAD"/>
        <w:category>
          <w:name w:val="General"/>
          <w:gallery w:val="placeholder"/>
        </w:category>
        <w:types>
          <w:type w:val="bbPlcHdr"/>
        </w:types>
        <w:behaviors>
          <w:behavior w:val="content"/>
        </w:behaviors>
        <w:guid w:val="{BF70516C-33D5-4705-88FC-4C4DAA45FC87}"/>
      </w:docPartPr>
      <w:docPartBody>
        <w:p w:rsidR="00F94C27" w:rsidRDefault="00297FB9" w:rsidP="00297FB9">
          <w:pPr>
            <w:pStyle w:val="CF7F71F8B3494D0C9C5BB5E6E2117EAD"/>
          </w:pPr>
          <w:r w:rsidRPr="004D18EF">
            <w:rPr>
              <w:rStyle w:val="PlaceholderText"/>
            </w:rPr>
            <w:t>Choose an item.</w:t>
          </w:r>
        </w:p>
      </w:docPartBody>
    </w:docPart>
    <w:docPart>
      <w:docPartPr>
        <w:name w:val="38B0F96887714C5195DECB7946F24C39"/>
        <w:category>
          <w:name w:val="General"/>
          <w:gallery w:val="placeholder"/>
        </w:category>
        <w:types>
          <w:type w:val="bbPlcHdr"/>
        </w:types>
        <w:behaviors>
          <w:behavior w:val="content"/>
        </w:behaviors>
        <w:guid w:val="{03676426-9256-4B83-9B62-1531B42EF9FB}"/>
      </w:docPartPr>
      <w:docPartBody>
        <w:p w:rsidR="00F94C27" w:rsidRDefault="00297FB9" w:rsidP="00297FB9">
          <w:pPr>
            <w:pStyle w:val="38B0F96887714C5195DECB7946F24C39"/>
          </w:pPr>
          <w:r w:rsidRPr="004D18EF">
            <w:rPr>
              <w:rStyle w:val="PlaceholderText"/>
            </w:rPr>
            <w:t>Choose an item.</w:t>
          </w:r>
        </w:p>
      </w:docPartBody>
    </w:docPart>
    <w:docPart>
      <w:docPartPr>
        <w:name w:val="3C77FD24E5DF4AE2B49DA070943B9BD1"/>
        <w:category>
          <w:name w:val="General"/>
          <w:gallery w:val="placeholder"/>
        </w:category>
        <w:types>
          <w:type w:val="bbPlcHdr"/>
        </w:types>
        <w:behaviors>
          <w:behavior w:val="content"/>
        </w:behaviors>
        <w:guid w:val="{07026CD0-7C91-4A4A-96AE-31C4EC02BB51}"/>
      </w:docPartPr>
      <w:docPartBody>
        <w:p w:rsidR="00F94C27" w:rsidRDefault="00297FB9" w:rsidP="00297FB9">
          <w:pPr>
            <w:pStyle w:val="3C77FD24E5DF4AE2B49DA070943B9BD1"/>
          </w:pPr>
          <w:r w:rsidRPr="004D18EF">
            <w:rPr>
              <w:rStyle w:val="PlaceholderText"/>
            </w:rPr>
            <w:t>Click or tap here to enter text.</w:t>
          </w:r>
        </w:p>
      </w:docPartBody>
    </w:docPart>
    <w:docPart>
      <w:docPartPr>
        <w:name w:val="55FE6A828696428F95B8FB39BD8260DB"/>
        <w:category>
          <w:name w:val="General"/>
          <w:gallery w:val="placeholder"/>
        </w:category>
        <w:types>
          <w:type w:val="bbPlcHdr"/>
        </w:types>
        <w:behaviors>
          <w:behavior w:val="content"/>
        </w:behaviors>
        <w:guid w:val="{C311DAB2-D3AB-4EC6-B96E-951193202C4E}"/>
      </w:docPartPr>
      <w:docPartBody>
        <w:p w:rsidR="00F94C27" w:rsidRDefault="00297FB9" w:rsidP="00297FB9">
          <w:pPr>
            <w:pStyle w:val="55FE6A828696428F95B8FB39BD8260DB"/>
          </w:pPr>
          <w:r w:rsidRPr="002A4493">
            <w:rPr>
              <w:rStyle w:val="PlaceholderText"/>
            </w:rPr>
            <w:t>Choose an item.</w:t>
          </w:r>
        </w:p>
      </w:docPartBody>
    </w:docPart>
    <w:docPart>
      <w:docPartPr>
        <w:name w:val="5D55085F41C049CEBA3BFC1CD65688EE"/>
        <w:category>
          <w:name w:val="General"/>
          <w:gallery w:val="placeholder"/>
        </w:category>
        <w:types>
          <w:type w:val="bbPlcHdr"/>
        </w:types>
        <w:behaviors>
          <w:behavior w:val="content"/>
        </w:behaviors>
        <w:guid w:val="{8C61CFE3-C88C-4CF3-B9FC-1714AB6BA6E7}"/>
      </w:docPartPr>
      <w:docPartBody>
        <w:p w:rsidR="00F94C27" w:rsidRDefault="00297FB9" w:rsidP="00297FB9">
          <w:pPr>
            <w:pStyle w:val="5D55085F41C049CEBA3BFC1CD65688EE"/>
          </w:pPr>
          <w:r w:rsidRPr="002A4493">
            <w:rPr>
              <w:rStyle w:val="PlaceholderText"/>
            </w:rPr>
            <w:t>Choose an item.</w:t>
          </w:r>
        </w:p>
      </w:docPartBody>
    </w:docPart>
    <w:docPart>
      <w:docPartPr>
        <w:name w:val="CC5CB77DB7CB4C8A93D1BB6C3709C88B"/>
        <w:category>
          <w:name w:val="General"/>
          <w:gallery w:val="placeholder"/>
        </w:category>
        <w:types>
          <w:type w:val="bbPlcHdr"/>
        </w:types>
        <w:behaviors>
          <w:behavior w:val="content"/>
        </w:behaviors>
        <w:guid w:val="{754BDC7E-F5CF-4224-924A-71ABD5069A01}"/>
      </w:docPartPr>
      <w:docPartBody>
        <w:p w:rsidR="00F94C27" w:rsidRDefault="00297FB9" w:rsidP="00297FB9">
          <w:pPr>
            <w:pStyle w:val="CC5CB77DB7CB4C8A93D1BB6C3709C88B"/>
          </w:pPr>
          <w:r w:rsidRPr="002A4493">
            <w:rPr>
              <w:rStyle w:val="PlaceholderText"/>
            </w:rPr>
            <w:t>Choose an item.</w:t>
          </w:r>
        </w:p>
      </w:docPartBody>
    </w:docPart>
    <w:docPart>
      <w:docPartPr>
        <w:name w:val="FD76900015464C56A5C1F94EEA8FC8E5"/>
        <w:category>
          <w:name w:val="General"/>
          <w:gallery w:val="placeholder"/>
        </w:category>
        <w:types>
          <w:type w:val="bbPlcHdr"/>
        </w:types>
        <w:behaviors>
          <w:behavior w:val="content"/>
        </w:behaviors>
        <w:guid w:val="{440CDB88-5FC9-4776-A576-6577078B3BF9}"/>
      </w:docPartPr>
      <w:docPartBody>
        <w:p w:rsidR="00F94C27" w:rsidRDefault="00297FB9" w:rsidP="00297FB9">
          <w:pPr>
            <w:pStyle w:val="FD76900015464C56A5C1F94EEA8FC8E5"/>
          </w:pPr>
          <w:r w:rsidRPr="004D18EF">
            <w:rPr>
              <w:rStyle w:val="PlaceholderText"/>
            </w:rPr>
            <w:t>Choose an item.</w:t>
          </w:r>
        </w:p>
      </w:docPartBody>
    </w:docPart>
    <w:docPart>
      <w:docPartPr>
        <w:name w:val="F25231C4D794456DBB3542D4DCE336F7"/>
        <w:category>
          <w:name w:val="General"/>
          <w:gallery w:val="placeholder"/>
        </w:category>
        <w:types>
          <w:type w:val="bbPlcHdr"/>
        </w:types>
        <w:behaviors>
          <w:behavior w:val="content"/>
        </w:behaviors>
        <w:guid w:val="{58BA8158-16D5-4CFF-9E06-E57C95E88ACC}"/>
      </w:docPartPr>
      <w:docPartBody>
        <w:p w:rsidR="00F94C27" w:rsidRDefault="00297FB9" w:rsidP="00297FB9">
          <w:pPr>
            <w:pStyle w:val="F25231C4D794456DBB3542D4DCE336F7"/>
          </w:pPr>
          <w:r w:rsidRPr="002A4493">
            <w:rPr>
              <w:rStyle w:val="PlaceholderText"/>
            </w:rPr>
            <w:t>Choose an item.</w:t>
          </w:r>
        </w:p>
      </w:docPartBody>
    </w:docPart>
    <w:docPart>
      <w:docPartPr>
        <w:name w:val="9F78B3CA63E34489A8EC852926650D93"/>
        <w:category>
          <w:name w:val="General"/>
          <w:gallery w:val="placeholder"/>
        </w:category>
        <w:types>
          <w:type w:val="bbPlcHdr"/>
        </w:types>
        <w:behaviors>
          <w:behavior w:val="content"/>
        </w:behaviors>
        <w:guid w:val="{67761D07-8654-4C5D-951D-C861FA213F6C}"/>
      </w:docPartPr>
      <w:docPartBody>
        <w:p w:rsidR="00F94C27" w:rsidRDefault="00297FB9" w:rsidP="00297FB9">
          <w:pPr>
            <w:pStyle w:val="9F78B3CA63E34489A8EC852926650D93"/>
          </w:pPr>
          <w:r w:rsidRPr="004D18EF">
            <w:rPr>
              <w:rStyle w:val="PlaceholderText"/>
            </w:rPr>
            <w:t>Choose an item.</w:t>
          </w:r>
        </w:p>
      </w:docPartBody>
    </w:docPart>
    <w:docPart>
      <w:docPartPr>
        <w:name w:val="23828C62481245268FA2F383BC43B68F"/>
        <w:category>
          <w:name w:val="General"/>
          <w:gallery w:val="placeholder"/>
        </w:category>
        <w:types>
          <w:type w:val="bbPlcHdr"/>
        </w:types>
        <w:behaviors>
          <w:behavior w:val="content"/>
        </w:behaviors>
        <w:guid w:val="{D13611A3-9C48-4C76-A2A1-4A1C1BCBF1EB}"/>
      </w:docPartPr>
      <w:docPartBody>
        <w:p w:rsidR="00F94C27" w:rsidRDefault="00297FB9" w:rsidP="00297FB9">
          <w:pPr>
            <w:pStyle w:val="23828C62481245268FA2F383BC43B68F"/>
          </w:pPr>
          <w:r w:rsidRPr="004D18EF">
            <w:rPr>
              <w:rStyle w:val="PlaceholderText"/>
            </w:rPr>
            <w:t>Click or tap here to enter text.</w:t>
          </w:r>
        </w:p>
      </w:docPartBody>
    </w:docPart>
    <w:docPart>
      <w:docPartPr>
        <w:name w:val="BEAC7DFE7C7947A5A42BED3E0B495ADD"/>
        <w:category>
          <w:name w:val="General"/>
          <w:gallery w:val="placeholder"/>
        </w:category>
        <w:types>
          <w:type w:val="bbPlcHdr"/>
        </w:types>
        <w:behaviors>
          <w:behavior w:val="content"/>
        </w:behaviors>
        <w:guid w:val="{89031B0D-3CA8-4A13-AE6C-E5ABE9DA1085}"/>
      </w:docPartPr>
      <w:docPartBody>
        <w:p w:rsidR="00F94C27" w:rsidRDefault="00297FB9" w:rsidP="00297FB9">
          <w:pPr>
            <w:pStyle w:val="BEAC7DFE7C7947A5A42BED3E0B495ADD"/>
          </w:pPr>
          <w:r w:rsidRPr="004D18EF">
            <w:rPr>
              <w:rStyle w:val="PlaceholderText"/>
            </w:rPr>
            <w:t>Choose an item.</w:t>
          </w:r>
        </w:p>
      </w:docPartBody>
    </w:docPart>
    <w:docPart>
      <w:docPartPr>
        <w:name w:val="1A01EC84D40648F6B2306AD10E35BE08"/>
        <w:category>
          <w:name w:val="General"/>
          <w:gallery w:val="placeholder"/>
        </w:category>
        <w:types>
          <w:type w:val="bbPlcHdr"/>
        </w:types>
        <w:behaviors>
          <w:behavior w:val="content"/>
        </w:behaviors>
        <w:guid w:val="{F5E9D07B-32D9-4B01-B0EA-FBF4F170D46C}"/>
      </w:docPartPr>
      <w:docPartBody>
        <w:p w:rsidR="00F94C27" w:rsidRDefault="00297FB9" w:rsidP="00297FB9">
          <w:pPr>
            <w:pStyle w:val="1A01EC84D40648F6B2306AD10E35BE08"/>
          </w:pPr>
          <w:r w:rsidRPr="004D18EF">
            <w:rPr>
              <w:rStyle w:val="PlaceholderText"/>
            </w:rPr>
            <w:t>Click or tap here to enter text.</w:t>
          </w:r>
        </w:p>
      </w:docPartBody>
    </w:docPart>
    <w:docPart>
      <w:docPartPr>
        <w:name w:val="A5EB0B89FD1748C3A8461343BCD76067"/>
        <w:category>
          <w:name w:val="General"/>
          <w:gallery w:val="placeholder"/>
        </w:category>
        <w:types>
          <w:type w:val="bbPlcHdr"/>
        </w:types>
        <w:behaviors>
          <w:behavior w:val="content"/>
        </w:behaviors>
        <w:guid w:val="{15468DE6-4EDB-4DA7-A083-AE84514A2FD5}"/>
      </w:docPartPr>
      <w:docPartBody>
        <w:p w:rsidR="00F94C27" w:rsidRDefault="00297FB9" w:rsidP="00297FB9">
          <w:pPr>
            <w:pStyle w:val="A5EB0B89FD1748C3A8461343BCD76067"/>
          </w:pPr>
          <w:r w:rsidRPr="004D18EF">
            <w:rPr>
              <w:rStyle w:val="PlaceholderText"/>
            </w:rPr>
            <w:t>Choose an item.</w:t>
          </w:r>
        </w:p>
      </w:docPartBody>
    </w:docPart>
    <w:docPart>
      <w:docPartPr>
        <w:name w:val="AE3913F519B94A8CB224A2FCBCAB8513"/>
        <w:category>
          <w:name w:val="General"/>
          <w:gallery w:val="placeholder"/>
        </w:category>
        <w:types>
          <w:type w:val="bbPlcHdr"/>
        </w:types>
        <w:behaviors>
          <w:behavior w:val="content"/>
        </w:behaviors>
        <w:guid w:val="{ABA7C26B-BD55-433F-BE7C-24B4837B107F}"/>
      </w:docPartPr>
      <w:docPartBody>
        <w:p w:rsidR="00F94C27" w:rsidRDefault="00297FB9" w:rsidP="00297FB9">
          <w:pPr>
            <w:pStyle w:val="AE3913F519B94A8CB224A2FCBCAB8513"/>
          </w:pPr>
          <w:r w:rsidRPr="004D18EF">
            <w:rPr>
              <w:rStyle w:val="PlaceholderText"/>
            </w:rPr>
            <w:t>Click or tap here to enter text.</w:t>
          </w:r>
        </w:p>
      </w:docPartBody>
    </w:docPart>
    <w:docPart>
      <w:docPartPr>
        <w:name w:val="42AFD8B8650C44EC9B72C2F185894CA0"/>
        <w:category>
          <w:name w:val="General"/>
          <w:gallery w:val="placeholder"/>
        </w:category>
        <w:types>
          <w:type w:val="bbPlcHdr"/>
        </w:types>
        <w:behaviors>
          <w:behavior w:val="content"/>
        </w:behaviors>
        <w:guid w:val="{7053745F-04DF-4FAB-AFA9-91BC7C7FDEDD}"/>
      </w:docPartPr>
      <w:docPartBody>
        <w:p w:rsidR="00F94C27" w:rsidRDefault="00297FB9" w:rsidP="00297FB9">
          <w:pPr>
            <w:pStyle w:val="42AFD8B8650C44EC9B72C2F185894CA0"/>
          </w:pPr>
          <w:r w:rsidRPr="004D18EF">
            <w:rPr>
              <w:rStyle w:val="PlaceholderText"/>
            </w:rPr>
            <w:t>Choose an item.</w:t>
          </w:r>
        </w:p>
      </w:docPartBody>
    </w:docPart>
    <w:docPart>
      <w:docPartPr>
        <w:name w:val="F15D0B67A3C64CE79FB6D46AEB789C23"/>
        <w:category>
          <w:name w:val="General"/>
          <w:gallery w:val="placeholder"/>
        </w:category>
        <w:types>
          <w:type w:val="bbPlcHdr"/>
        </w:types>
        <w:behaviors>
          <w:behavior w:val="content"/>
        </w:behaviors>
        <w:guid w:val="{655169E9-DF70-49C9-9A1D-D62726C4185F}"/>
      </w:docPartPr>
      <w:docPartBody>
        <w:p w:rsidR="00F94C27" w:rsidRDefault="00297FB9" w:rsidP="00297FB9">
          <w:pPr>
            <w:pStyle w:val="F15D0B67A3C64CE79FB6D46AEB789C23"/>
          </w:pPr>
          <w:r w:rsidRPr="004D18EF">
            <w:rPr>
              <w:rStyle w:val="PlaceholderText"/>
            </w:rPr>
            <w:t>Click or tap here to enter text.</w:t>
          </w:r>
        </w:p>
      </w:docPartBody>
    </w:docPart>
    <w:docPart>
      <w:docPartPr>
        <w:name w:val="C64DFFD81B2C44E6BB79B1B025A4B49F"/>
        <w:category>
          <w:name w:val="General"/>
          <w:gallery w:val="placeholder"/>
        </w:category>
        <w:types>
          <w:type w:val="bbPlcHdr"/>
        </w:types>
        <w:behaviors>
          <w:behavior w:val="content"/>
        </w:behaviors>
        <w:guid w:val="{0457BB46-0F8B-4DD6-A0A9-8FD032360758}"/>
      </w:docPartPr>
      <w:docPartBody>
        <w:p w:rsidR="00F94C27" w:rsidRDefault="00297FB9" w:rsidP="00297FB9">
          <w:pPr>
            <w:pStyle w:val="C64DFFD81B2C44E6BB79B1B025A4B49F"/>
          </w:pPr>
          <w:r w:rsidRPr="002A4493">
            <w:rPr>
              <w:rStyle w:val="PlaceholderText"/>
            </w:rPr>
            <w:t>Choose an item.</w:t>
          </w:r>
        </w:p>
      </w:docPartBody>
    </w:docPart>
    <w:docPart>
      <w:docPartPr>
        <w:name w:val="6E01761A414B41F7903A895361F44A84"/>
        <w:category>
          <w:name w:val="General"/>
          <w:gallery w:val="placeholder"/>
        </w:category>
        <w:types>
          <w:type w:val="bbPlcHdr"/>
        </w:types>
        <w:behaviors>
          <w:behavior w:val="content"/>
        </w:behaviors>
        <w:guid w:val="{0F2249FF-BE64-4E48-9D51-5998D00CA250}"/>
      </w:docPartPr>
      <w:docPartBody>
        <w:p w:rsidR="00F94C27" w:rsidRDefault="00297FB9" w:rsidP="00297FB9">
          <w:pPr>
            <w:pStyle w:val="6E01761A414B41F7903A895361F44A84"/>
          </w:pPr>
          <w:r w:rsidRPr="002A4493">
            <w:rPr>
              <w:rStyle w:val="PlaceholderText"/>
            </w:rPr>
            <w:t>Choose an item.</w:t>
          </w:r>
        </w:p>
      </w:docPartBody>
    </w:docPart>
    <w:docPart>
      <w:docPartPr>
        <w:name w:val="180D44BB12B141A7A37BE9653C97AAFD"/>
        <w:category>
          <w:name w:val="General"/>
          <w:gallery w:val="placeholder"/>
        </w:category>
        <w:types>
          <w:type w:val="bbPlcHdr"/>
        </w:types>
        <w:behaviors>
          <w:behavior w:val="content"/>
        </w:behaviors>
        <w:guid w:val="{A64798C4-06FF-4A50-8D36-3B62D2024C2B}"/>
      </w:docPartPr>
      <w:docPartBody>
        <w:p w:rsidR="00F94C27" w:rsidRDefault="00297FB9" w:rsidP="00297FB9">
          <w:pPr>
            <w:pStyle w:val="180D44BB12B141A7A37BE9653C97AAFD"/>
          </w:pPr>
          <w:r w:rsidRPr="004D18EF">
            <w:rPr>
              <w:rStyle w:val="PlaceholderText"/>
            </w:rPr>
            <w:t>Click or tap here to enter text.</w:t>
          </w:r>
        </w:p>
      </w:docPartBody>
    </w:docPart>
    <w:docPart>
      <w:docPartPr>
        <w:name w:val="FA93BA9FD32040428172DA119B877FA3"/>
        <w:category>
          <w:name w:val="General"/>
          <w:gallery w:val="placeholder"/>
        </w:category>
        <w:types>
          <w:type w:val="bbPlcHdr"/>
        </w:types>
        <w:behaviors>
          <w:behavior w:val="content"/>
        </w:behaviors>
        <w:guid w:val="{599CB03B-4676-483A-8F08-3792AA358E24}"/>
      </w:docPartPr>
      <w:docPartBody>
        <w:p w:rsidR="00F94C27" w:rsidRDefault="00297FB9" w:rsidP="00297FB9">
          <w:pPr>
            <w:pStyle w:val="FA93BA9FD32040428172DA119B877FA3"/>
          </w:pPr>
          <w:r w:rsidRPr="004D18EF">
            <w:rPr>
              <w:rStyle w:val="PlaceholderText"/>
            </w:rPr>
            <w:t>Choose an item.</w:t>
          </w:r>
        </w:p>
      </w:docPartBody>
    </w:docPart>
    <w:docPart>
      <w:docPartPr>
        <w:name w:val="B244B72919C04ADBA24C480E0AAE25B2"/>
        <w:category>
          <w:name w:val="General"/>
          <w:gallery w:val="placeholder"/>
        </w:category>
        <w:types>
          <w:type w:val="bbPlcHdr"/>
        </w:types>
        <w:behaviors>
          <w:behavior w:val="content"/>
        </w:behaviors>
        <w:guid w:val="{CB031FD3-1CA5-404B-AA25-674E8995D4C0}"/>
      </w:docPartPr>
      <w:docPartBody>
        <w:p w:rsidR="00F94C27" w:rsidRDefault="00297FB9" w:rsidP="00297FB9">
          <w:pPr>
            <w:pStyle w:val="B244B72919C04ADBA24C480E0AAE25B2"/>
          </w:pPr>
          <w:r w:rsidRPr="004D18EF">
            <w:rPr>
              <w:rStyle w:val="PlaceholderText"/>
            </w:rPr>
            <w:t>Choose an item.</w:t>
          </w:r>
        </w:p>
      </w:docPartBody>
    </w:docPart>
    <w:docPart>
      <w:docPartPr>
        <w:name w:val="FF42B2246F90469AAD99366C07D7D96F"/>
        <w:category>
          <w:name w:val="General"/>
          <w:gallery w:val="placeholder"/>
        </w:category>
        <w:types>
          <w:type w:val="bbPlcHdr"/>
        </w:types>
        <w:behaviors>
          <w:behavior w:val="content"/>
        </w:behaviors>
        <w:guid w:val="{49409DAA-144C-4243-815F-6D67F807375D}"/>
      </w:docPartPr>
      <w:docPartBody>
        <w:p w:rsidR="00F94C27" w:rsidRDefault="00297FB9" w:rsidP="00297FB9">
          <w:pPr>
            <w:pStyle w:val="FF42B2246F90469AAD99366C07D7D96F"/>
          </w:pPr>
          <w:r w:rsidRPr="004D18EF">
            <w:rPr>
              <w:rStyle w:val="PlaceholderText"/>
            </w:rPr>
            <w:t>Click or tap here to enter text.</w:t>
          </w:r>
        </w:p>
      </w:docPartBody>
    </w:docPart>
    <w:docPart>
      <w:docPartPr>
        <w:name w:val="2AAEC28C2FE2429A9860F42699B828DF"/>
        <w:category>
          <w:name w:val="General"/>
          <w:gallery w:val="placeholder"/>
        </w:category>
        <w:types>
          <w:type w:val="bbPlcHdr"/>
        </w:types>
        <w:behaviors>
          <w:behavior w:val="content"/>
        </w:behaviors>
        <w:guid w:val="{40894F47-1B6F-440E-B9B9-8F993E533495}"/>
      </w:docPartPr>
      <w:docPartBody>
        <w:p w:rsidR="00F94C27" w:rsidRDefault="00297FB9" w:rsidP="00297FB9">
          <w:pPr>
            <w:pStyle w:val="2AAEC28C2FE2429A9860F42699B828DF"/>
          </w:pPr>
          <w:r w:rsidRPr="004D18E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1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6B5"/>
    <w:rsid w:val="000223C6"/>
    <w:rsid w:val="000641AA"/>
    <w:rsid w:val="00297FB9"/>
    <w:rsid w:val="0053420E"/>
    <w:rsid w:val="008116B5"/>
    <w:rsid w:val="00BD28E9"/>
    <w:rsid w:val="00DA15CE"/>
    <w:rsid w:val="00E83C1A"/>
    <w:rsid w:val="00F94C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297FB9"/>
    <w:rPr>
      <w:color w:val="808080"/>
    </w:rPr>
  </w:style>
  <w:style w:type="paragraph" w:customStyle="1" w:styleId="50BDAA7E23C34595939CF15F61A9579A">
    <w:name w:val="50BDAA7E23C34595939CF15F61A9579A"/>
    <w:rsid w:val="00297FB9"/>
  </w:style>
  <w:style w:type="paragraph" w:customStyle="1" w:styleId="4CABF17A582B48E18CCD020EBDC0CA99">
    <w:name w:val="4CABF17A582B48E18CCD020EBDC0CA99"/>
    <w:rsid w:val="00297FB9"/>
  </w:style>
  <w:style w:type="paragraph" w:customStyle="1" w:styleId="24446EB2EE7F42F5B3A94A97506C0C3E">
    <w:name w:val="24446EB2EE7F42F5B3A94A97506C0C3E"/>
    <w:rsid w:val="00297FB9"/>
  </w:style>
  <w:style w:type="paragraph" w:customStyle="1" w:styleId="3FA56168539E4FB09218E407400EE445">
    <w:name w:val="3FA56168539E4FB09218E407400EE445"/>
    <w:rsid w:val="00297FB9"/>
  </w:style>
  <w:style w:type="paragraph" w:customStyle="1" w:styleId="7FEF42B721434C888D1733D86AC6F6ED">
    <w:name w:val="7FEF42B721434C888D1733D86AC6F6ED"/>
    <w:rsid w:val="00297FB9"/>
  </w:style>
  <w:style w:type="paragraph" w:customStyle="1" w:styleId="F32FA015CBC24B489959F17C618F82E7">
    <w:name w:val="F32FA015CBC24B489959F17C618F82E7"/>
    <w:rsid w:val="00297FB9"/>
  </w:style>
  <w:style w:type="paragraph" w:customStyle="1" w:styleId="A9D2247B92A64E24A41F62BB97594598">
    <w:name w:val="A9D2247B92A64E24A41F62BB97594598"/>
    <w:rsid w:val="00297FB9"/>
  </w:style>
  <w:style w:type="paragraph" w:customStyle="1" w:styleId="FF3A02EDF6F345189F02F6A5686503A8">
    <w:name w:val="FF3A02EDF6F345189F02F6A5686503A8"/>
    <w:rsid w:val="00297FB9"/>
  </w:style>
  <w:style w:type="paragraph" w:customStyle="1" w:styleId="491A1EE9EE5E432F8EC4447DE98585E6">
    <w:name w:val="491A1EE9EE5E432F8EC4447DE98585E6"/>
    <w:rsid w:val="00297FB9"/>
  </w:style>
  <w:style w:type="paragraph" w:customStyle="1" w:styleId="DDE125B43B8B491D88AF70F7BB0788E7">
    <w:name w:val="DDE125B43B8B491D88AF70F7BB0788E7"/>
    <w:rsid w:val="00297FB9"/>
  </w:style>
  <w:style w:type="paragraph" w:customStyle="1" w:styleId="EFCA42B3D27E4FA295595601BA8C583F">
    <w:name w:val="EFCA42B3D27E4FA295595601BA8C583F"/>
    <w:rsid w:val="00297FB9"/>
  </w:style>
  <w:style w:type="paragraph" w:customStyle="1" w:styleId="1676C16EDB5C4ADB9FC00BCFE7057811">
    <w:name w:val="1676C16EDB5C4ADB9FC00BCFE7057811"/>
    <w:rsid w:val="00297FB9"/>
  </w:style>
  <w:style w:type="paragraph" w:customStyle="1" w:styleId="DDF74FBC99164B6AAD95A21928FAED62">
    <w:name w:val="DDF74FBC99164B6AAD95A21928FAED62"/>
    <w:rsid w:val="00297FB9"/>
  </w:style>
  <w:style w:type="paragraph" w:customStyle="1" w:styleId="6AF0F5846A48485DBBDC5464B57CD9EA">
    <w:name w:val="6AF0F5846A48485DBBDC5464B57CD9EA"/>
    <w:rsid w:val="00297FB9"/>
  </w:style>
  <w:style w:type="paragraph" w:customStyle="1" w:styleId="2EEC93ED6BF94BC2B93444D53C0BAB21">
    <w:name w:val="2EEC93ED6BF94BC2B93444D53C0BAB21"/>
    <w:rsid w:val="00297FB9"/>
  </w:style>
  <w:style w:type="paragraph" w:customStyle="1" w:styleId="131B26EE70434C4CA6C2FAD13C32BB0C">
    <w:name w:val="131B26EE70434C4CA6C2FAD13C32BB0C"/>
    <w:rsid w:val="00297FB9"/>
  </w:style>
  <w:style w:type="paragraph" w:customStyle="1" w:styleId="50ED07DEFA9C4CC980796D2DAAC49594">
    <w:name w:val="50ED07DEFA9C4CC980796D2DAAC49594"/>
    <w:rsid w:val="00297FB9"/>
  </w:style>
  <w:style w:type="paragraph" w:customStyle="1" w:styleId="4E7452A1D6914579AC116FC25503DFD1">
    <w:name w:val="4E7452A1D6914579AC116FC25503DFD1"/>
    <w:rsid w:val="00297FB9"/>
  </w:style>
  <w:style w:type="paragraph" w:customStyle="1" w:styleId="3F435D56B7294848B88DFE3D237DD68B">
    <w:name w:val="3F435D56B7294848B88DFE3D237DD68B"/>
    <w:rsid w:val="00297FB9"/>
  </w:style>
  <w:style w:type="paragraph" w:customStyle="1" w:styleId="5D9AF133B90749559DFEDAE468BDF8B0">
    <w:name w:val="5D9AF133B90749559DFEDAE468BDF8B0"/>
    <w:rsid w:val="00297FB9"/>
  </w:style>
  <w:style w:type="paragraph" w:customStyle="1" w:styleId="4FA1E1305C214F01B280D3E0F8B3B343">
    <w:name w:val="4FA1E1305C214F01B280D3E0F8B3B343"/>
    <w:rsid w:val="00297FB9"/>
  </w:style>
  <w:style w:type="paragraph" w:customStyle="1" w:styleId="A5CD5DAFEB93496990733966139D1FEA">
    <w:name w:val="A5CD5DAFEB93496990733966139D1FEA"/>
    <w:rsid w:val="00297FB9"/>
  </w:style>
  <w:style w:type="paragraph" w:customStyle="1" w:styleId="ED5B1AD0BBFA456CB5FB486E79E5EC2D">
    <w:name w:val="ED5B1AD0BBFA456CB5FB486E79E5EC2D"/>
    <w:rsid w:val="00297FB9"/>
  </w:style>
  <w:style w:type="paragraph" w:customStyle="1" w:styleId="50E48EAE29DA445D909A33CA5CCC2DB6">
    <w:name w:val="50E48EAE29DA445D909A33CA5CCC2DB6"/>
    <w:rsid w:val="00297FB9"/>
  </w:style>
  <w:style w:type="paragraph" w:customStyle="1" w:styleId="08401AC183F94517BA9FDED5147EED10">
    <w:name w:val="08401AC183F94517BA9FDED5147EED10"/>
    <w:rsid w:val="00297FB9"/>
  </w:style>
  <w:style w:type="paragraph" w:customStyle="1" w:styleId="6D2D0A30B641485FA91C778CAA6E4BE4">
    <w:name w:val="6D2D0A30B641485FA91C778CAA6E4BE4"/>
    <w:rsid w:val="00297FB9"/>
  </w:style>
  <w:style w:type="paragraph" w:customStyle="1" w:styleId="5F683E257EA845BB9D15C147DFEDD81B">
    <w:name w:val="5F683E257EA845BB9D15C147DFEDD81B"/>
    <w:rsid w:val="00297FB9"/>
  </w:style>
  <w:style w:type="paragraph" w:customStyle="1" w:styleId="9FCDEDB286334EC7B4E7194083A6F004">
    <w:name w:val="9FCDEDB286334EC7B4E7194083A6F004"/>
    <w:rsid w:val="00297FB9"/>
  </w:style>
  <w:style w:type="paragraph" w:customStyle="1" w:styleId="8940731A0FC542C0BC38B8993FA1FB60">
    <w:name w:val="8940731A0FC542C0BC38B8993FA1FB60"/>
    <w:rsid w:val="00297FB9"/>
  </w:style>
  <w:style w:type="paragraph" w:customStyle="1" w:styleId="C3229DD056D8432D99883A839CA5BABA">
    <w:name w:val="C3229DD056D8432D99883A839CA5BABA"/>
    <w:rsid w:val="00297FB9"/>
  </w:style>
  <w:style w:type="paragraph" w:customStyle="1" w:styleId="088C26C759A9418B8D59C253869FDCB9">
    <w:name w:val="088C26C759A9418B8D59C253869FDCB9"/>
    <w:rsid w:val="00297FB9"/>
  </w:style>
  <w:style w:type="paragraph" w:customStyle="1" w:styleId="201227214E044D20B9C829C891B830A4">
    <w:name w:val="201227214E044D20B9C829C891B830A4"/>
    <w:rsid w:val="00297FB9"/>
  </w:style>
  <w:style w:type="paragraph" w:customStyle="1" w:styleId="C169FB365E6A430B84F91134FD143D7F">
    <w:name w:val="C169FB365E6A430B84F91134FD143D7F"/>
    <w:rsid w:val="00297FB9"/>
  </w:style>
  <w:style w:type="paragraph" w:customStyle="1" w:styleId="5842FBC677134FBF862AFB3C8ECA1A1F">
    <w:name w:val="5842FBC677134FBF862AFB3C8ECA1A1F"/>
    <w:rsid w:val="00297FB9"/>
  </w:style>
  <w:style w:type="paragraph" w:customStyle="1" w:styleId="D819D6913DA946378C8CA748ED731625">
    <w:name w:val="D819D6913DA946378C8CA748ED731625"/>
    <w:rsid w:val="00297FB9"/>
  </w:style>
  <w:style w:type="paragraph" w:customStyle="1" w:styleId="754F5B72FA5544B99A6C9BAC48F4D9A5">
    <w:name w:val="754F5B72FA5544B99A6C9BAC48F4D9A5"/>
    <w:rsid w:val="00297FB9"/>
  </w:style>
  <w:style w:type="paragraph" w:customStyle="1" w:styleId="7019062E170E4FAFB62FB36A0F97F041">
    <w:name w:val="7019062E170E4FAFB62FB36A0F97F041"/>
    <w:rsid w:val="00297FB9"/>
  </w:style>
  <w:style w:type="paragraph" w:customStyle="1" w:styleId="086E27ACAD614047A193D2CE36FF1EC9">
    <w:name w:val="086E27ACAD614047A193D2CE36FF1EC9"/>
    <w:rsid w:val="00297FB9"/>
  </w:style>
  <w:style w:type="paragraph" w:customStyle="1" w:styleId="CFB7314E23BE40B4B9C0C6BD983297F8">
    <w:name w:val="CFB7314E23BE40B4B9C0C6BD983297F8"/>
    <w:rsid w:val="00297FB9"/>
  </w:style>
  <w:style w:type="paragraph" w:customStyle="1" w:styleId="00093F04A19D487A8375D6C0B642AB16">
    <w:name w:val="00093F04A19D487A8375D6C0B642AB16"/>
    <w:rsid w:val="00297FB9"/>
  </w:style>
  <w:style w:type="paragraph" w:customStyle="1" w:styleId="F0995640ACC94E95BA10B4A68C74232B">
    <w:name w:val="F0995640ACC94E95BA10B4A68C74232B"/>
    <w:rsid w:val="00297FB9"/>
  </w:style>
  <w:style w:type="paragraph" w:customStyle="1" w:styleId="457F98DDC189414F9C675973F86D9591">
    <w:name w:val="457F98DDC189414F9C675973F86D9591"/>
    <w:rsid w:val="00297FB9"/>
  </w:style>
  <w:style w:type="paragraph" w:customStyle="1" w:styleId="937964F73DC142C8BEDDB014C2654D18">
    <w:name w:val="937964F73DC142C8BEDDB014C2654D18"/>
    <w:rsid w:val="00297FB9"/>
  </w:style>
  <w:style w:type="paragraph" w:customStyle="1" w:styleId="B73CC41B8E4643F6A71B2367C3113167">
    <w:name w:val="B73CC41B8E4643F6A71B2367C3113167"/>
    <w:rsid w:val="00297FB9"/>
  </w:style>
  <w:style w:type="paragraph" w:customStyle="1" w:styleId="0E83323297F246F8A49C2758538F2C19">
    <w:name w:val="0E83323297F246F8A49C2758538F2C19"/>
    <w:rsid w:val="00297FB9"/>
  </w:style>
  <w:style w:type="paragraph" w:customStyle="1" w:styleId="CD3B4518EBF3476ABAD8FF7FBD7F06DB">
    <w:name w:val="CD3B4518EBF3476ABAD8FF7FBD7F06DB"/>
    <w:rsid w:val="00297FB9"/>
  </w:style>
  <w:style w:type="paragraph" w:customStyle="1" w:styleId="6FD250ADB2854CFC8C0279CFE5D71352">
    <w:name w:val="6FD250ADB2854CFC8C0279CFE5D71352"/>
    <w:rsid w:val="00297FB9"/>
  </w:style>
  <w:style w:type="paragraph" w:customStyle="1" w:styleId="D391A7F3EBB44E2799A2D90A8BC39EC8">
    <w:name w:val="D391A7F3EBB44E2799A2D90A8BC39EC8"/>
    <w:rsid w:val="00297FB9"/>
  </w:style>
  <w:style w:type="paragraph" w:customStyle="1" w:styleId="70AC3E8753284D40827D095497905675">
    <w:name w:val="70AC3E8753284D40827D095497905675"/>
    <w:rsid w:val="00297FB9"/>
  </w:style>
  <w:style w:type="paragraph" w:customStyle="1" w:styleId="2AC0C84D5DA540CEADC15F9378520DD2">
    <w:name w:val="2AC0C84D5DA540CEADC15F9378520DD2"/>
    <w:rsid w:val="00297FB9"/>
  </w:style>
  <w:style w:type="paragraph" w:customStyle="1" w:styleId="4A28A101303041D98DAD091E2DAD917C">
    <w:name w:val="4A28A101303041D98DAD091E2DAD917C"/>
    <w:rsid w:val="00297FB9"/>
  </w:style>
  <w:style w:type="paragraph" w:customStyle="1" w:styleId="05748625C4F04C6E9076B1C457FE8C56">
    <w:name w:val="05748625C4F04C6E9076B1C457FE8C56"/>
    <w:rsid w:val="00297FB9"/>
  </w:style>
  <w:style w:type="paragraph" w:customStyle="1" w:styleId="937B3D15269740C2868B50A9F073B12A">
    <w:name w:val="937B3D15269740C2868B50A9F073B12A"/>
    <w:rsid w:val="00297FB9"/>
  </w:style>
  <w:style w:type="paragraph" w:customStyle="1" w:styleId="689F835822424CD2B3B5AC55FD28B9AF">
    <w:name w:val="689F835822424CD2B3B5AC55FD28B9AF"/>
    <w:rsid w:val="00297FB9"/>
  </w:style>
  <w:style w:type="paragraph" w:customStyle="1" w:styleId="BA92A8B5D7E24CA59694A55BEDE4FC81">
    <w:name w:val="BA92A8B5D7E24CA59694A55BEDE4FC81"/>
    <w:rsid w:val="00297FB9"/>
  </w:style>
  <w:style w:type="paragraph" w:customStyle="1" w:styleId="B6F2A24BA709446B866C7AAD6DDE1B44">
    <w:name w:val="B6F2A24BA709446B866C7AAD6DDE1B44"/>
    <w:rsid w:val="00297FB9"/>
  </w:style>
  <w:style w:type="paragraph" w:customStyle="1" w:styleId="75CC2C7C9CDC4EA6A12917795ED2B707">
    <w:name w:val="75CC2C7C9CDC4EA6A12917795ED2B707"/>
    <w:rsid w:val="00297FB9"/>
  </w:style>
  <w:style w:type="paragraph" w:customStyle="1" w:styleId="AE2AECC2884A44158CEFDE8758D04C43">
    <w:name w:val="AE2AECC2884A44158CEFDE8758D04C43"/>
    <w:rsid w:val="00297FB9"/>
  </w:style>
  <w:style w:type="paragraph" w:customStyle="1" w:styleId="F5F196032AB34A46BC362B2BFB48FC94">
    <w:name w:val="F5F196032AB34A46BC362B2BFB48FC94"/>
    <w:rsid w:val="00297FB9"/>
  </w:style>
  <w:style w:type="paragraph" w:customStyle="1" w:styleId="27B57EB39A7F4F13BD57DEB63224DCF8">
    <w:name w:val="27B57EB39A7F4F13BD57DEB63224DCF8"/>
    <w:rsid w:val="00297FB9"/>
  </w:style>
  <w:style w:type="paragraph" w:customStyle="1" w:styleId="4783C33747CF47C6B1F2B1F5664BE3D3">
    <w:name w:val="4783C33747CF47C6B1F2B1F5664BE3D3"/>
    <w:rsid w:val="00297FB9"/>
  </w:style>
  <w:style w:type="paragraph" w:customStyle="1" w:styleId="42A6A2A28F2643C4BB4942424324AE6D">
    <w:name w:val="42A6A2A28F2643C4BB4942424324AE6D"/>
    <w:rsid w:val="00297FB9"/>
  </w:style>
  <w:style w:type="paragraph" w:customStyle="1" w:styleId="B25E478CAC984C3382E1E102062E3E4F">
    <w:name w:val="B25E478CAC984C3382E1E102062E3E4F"/>
    <w:rsid w:val="00297FB9"/>
  </w:style>
  <w:style w:type="paragraph" w:customStyle="1" w:styleId="D3FC88E62471481B9010D12F3E5F3561">
    <w:name w:val="D3FC88E62471481B9010D12F3E5F3561"/>
    <w:rsid w:val="00297FB9"/>
  </w:style>
  <w:style w:type="paragraph" w:customStyle="1" w:styleId="40AD51F6B5B241F986D7EBBB7D593450">
    <w:name w:val="40AD51F6B5B241F986D7EBBB7D593450"/>
    <w:rsid w:val="00297FB9"/>
  </w:style>
  <w:style w:type="paragraph" w:customStyle="1" w:styleId="15E114A3FD2742F5B4B7E2D3380AA627">
    <w:name w:val="15E114A3FD2742F5B4B7E2D3380AA627"/>
    <w:rsid w:val="00297FB9"/>
  </w:style>
  <w:style w:type="paragraph" w:customStyle="1" w:styleId="B29620333FD14899AAF5CD0E37022EB6">
    <w:name w:val="B29620333FD14899AAF5CD0E37022EB6"/>
    <w:rsid w:val="00297FB9"/>
  </w:style>
  <w:style w:type="paragraph" w:customStyle="1" w:styleId="CF7F71F8B3494D0C9C5BB5E6E2117EAD">
    <w:name w:val="CF7F71F8B3494D0C9C5BB5E6E2117EAD"/>
    <w:rsid w:val="00297FB9"/>
  </w:style>
  <w:style w:type="paragraph" w:customStyle="1" w:styleId="38B0F96887714C5195DECB7946F24C39">
    <w:name w:val="38B0F96887714C5195DECB7946F24C39"/>
    <w:rsid w:val="00297FB9"/>
  </w:style>
  <w:style w:type="paragraph" w:customStyle="1" w:styleId="3C77FD24E5DF4AE2B49DA070943B9BD1">
    <w:name w:val="3C77FD24E5DF4AE2B49DA070943B9BD1"/>
    <w:rsid w:val="00297FB9"/>
  </w:style>
  <w:style w:type="paragraph" w:customStyle="1" w:styleId="55FE6A828696428F95B8FB39BD8260DB">
    <w:name w:val="55FE6A828696428F95B8FB39BD8260DB"/>
    <w:rsid w:val="00297FB9"/>
  </w:style>
  <w:style w:type="paragraph" w:customStyle="1" w:styleId="5D55085F41C049CEBA3BFC1CD65688EE">
    <w:name w:val="5D55085F41C049CEBA3BFC1CD65688EE"/>
    <w:rsid w:val="00297FB9"/>
  </w:style>
  <w:style w:type="paragraph" w:customStyle="1" w:styleId="CC5CB77DB7CB4C8A93D1BB6C3709C88B">
    <w:name w:val="CC5CB77DB7CB4C8A93D1BB6C3709C88B"/>
    <w:rsid w:val="00297FB9"/>
  </w:style>
  <w:style w:type="paragraph" w:customStyle="1" w:styleId="FD76900015464C56A5C1F94EEA8FC8E5">
    <w:name w:val="FD76900015464C56A5C1F94EEA8FC8E5"/>
    <w:rsid w:val="00297FB9"/>
  </w:style>
  <w:style w:type="paragraph" w:customStyle="1" w:styleId="F25231C4D794456DBB3542D4DCE336F7">
    <w:name w:val="F25231C4D794456DBB3542D4DCE336F7"/>
    <w:rsid w:val="00297FB9"/>
  </w:style>
  <w:style w:type="paragraph" w:customStyle="1" w:styleId="9F78B3CA63E34489A8EC852926650D93">
    <w:name w:val="9F78B3CA63E34489A8EC852926650D93"/>
    <w:rsid w:val="00297FB9"/>
  </w:style>
  <w:style w:type="paragraph" w:customStyle="1" w:styleId="23828C62481245268FA2F383BC43B68F">
    <w:name w:val="23828C62481245268FA2F383BC43B68F"/>
    <w:rsid w:val="00297FB9"/>
  </w:style>
  <w:style w:type="paragraph" w:customStyle="1" w:styleId="BEAC7DFE7C7947A5A42BED3E0B495ADD">
    <w:name w:val="BEAC7DFE7C7947A5A42BED3E0B495ADD"/>
    <w:rsid w:val="00297FB9"/>
  </w:style>
  <w:style w:type="paragraph" w:customStyle="1" w:styleId="1A01EC84D40648F6B2306AD10E35BE08">
    <w:name w:val="1A01EC84D40648F6B2306AD10E35BE08"/>
    <w:rsid w:val="00297FB9"/>
  </w:style>
  <w:style w:type="paragraph" w:customStyle="1" w:styleId="A5EB0B89FD1748C3A8461343BCD76067">
    <w:name w:val="A5EB0B89FD1748C3A8461343BCD76067"/>
    <w:rsid w:val="00297FB9"/>
  </w:style>
  <w:style w:type="paragraph" w:customStyle="1" w:styleId="AE3913F519B94A8CB224A2FCBCAB8513">
    <w:name w:val="AE3913F519B94A8CB224A2FCBCAB8513"/>
    <w:rsid w:val="00297FB9"/>
  </w:style>
  <w:style w:type="paragraph" w:customStyle="1" w:styleId="42AFD8B8650C44EC9B72C2F185894CA0">
    <w:name w:val="42AFD8B8650C44EC9B72C2F185894CA0"/>
    <w:rsid w:val="00297FB9"/>
  </w:style>
  <w:style w:type="paragraph" w:customStyle="1" w:styleId="F15D0B67A3C64CE79FB6D46AEB789C23">
    <w:name w:val="F15D0B67A3C64CE79FB6D46AEB789C23"/>
    <w:rsid w:val="00297FB9"/>
  </w:style>
  <w:style w:type="paragraph" w:customStyle="1" w:styleId="C64DFFD81B2C44E6BB79B1B025A4B49F">
    <w:name w:val="C64DFFD81B2C44E6BB79B1B025A4B49F"/>
    <w:rsid w:val="00297FB9"/>
  </w:style>
  <w:style w:type="paragraph" w:customStyle="1" w:styleId="6E01761A414B41F7903A895361F44A84">
    <w:name w:val="6E01761A414B41F7903A895361F44A84"/>
    <w:rsid w:val="00297FB9"/>
  </w:style>
  <w:style w:type="paragraph" w:customStyle="1" w:styleId="180D44BB12B141A7A37BE9653C97AAFD">
    <w:name w:val="180D44BB12B141A7A37BE9653C97AAFD"/>
    <w:rsid w:val="00297FB9"/>
  </w:style>
  <w:style w:type="paragraph" w:customStyle="1" w:styleId="FA93BA9FD32040428172DA119B877FA3">
    <w:name w:val="FA93BA9FD32040428172DA119B877FA3"/>
    <w:rsid w:val="00297FB9"/>
  </w:style>
  <w:style w:type="paragraph" w:customStyle="1" w:styleId="B244B72919C04ADBA24C480E0AAE25B2">
    <w:name w:val="B244B72919C04ADBA24C480E0AAE25B2"/>
    <w:rsid w:val="00297FB9"/>
  </w:style>
  <w:style w:type="paragraph" w:customStyle="1" w:styleId="FF42B2246F90469AAD99366C07D7D96F">
    <w:name w:val="FF42B2246F90469AAD99366C07D7D96F"/>
    <w:rsid w:val="00297FB9"/>
  </w:style>
  <w:style w:type="paragraph" w:customStyle="1" w:styleId="2AAEC28C2FE2429A9860F42699B828DF">
    <w:name w:val="2AAEC28C2FE2429A9860F42699B828DF"/>
    <w:rsid w:val="00297F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D179483B3A4E458E2DA955233B6DD4" ma:contentTypeVersion="18" ma:contentTypeDescription="Create a new document." ma:contentTypeScope="" ma:versionID="57f5931d235ca05da3b380e4ac09a0d6">
  <xsd:schema xmlns:xsd="http://www.w3.org/2001/XMLSchema" xmlns:xs="http://www.w3.org/2001/XMLSchema" xmlns:p="http://schemas.microsoft.com/office/2006/metadata/properties" xmlns:ns2="31b2e4f9-c376-4e2f-bd2e-796d1bcd5746" xmlns:ns3="7ee2ad8a-2b33-419f-875c-ac0e4cfc6b7f" xmlns:ns4="5ce0f2b5-5be5-4508-bce9-d7011ece0659" targetNamespace="http://schemas.microsoft.com/office/2006/metadata/properties" ma:root="true" ma:fieldsID="79695157a8169e8ffd8656381f911e33" ns2:_="" ns3:_="" ns4:_="">
    <xsd:import namespace="31b2e4f9-c376-4e2f-bd2e-796d1bcd5746"/>
    <xsd:import namespace="7ee2ad8a-2b33-419f-875c-ac0e4cfc6b7f"/>
    <xsd:import namespace="5ce0f2b5-5be5-4508-bce9-d7011ece065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lcf76f155ced4ddcb4097134ff3c332f" minOccurs="0"/>
                <xsd:element ref="ns4:TaxCatchAll"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b2e4f9-c376-4e2f-bd2e-796d1bcd5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e2ad8a-2b33-419f-875c-ac0e4cfc6b7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ce0f2b5-5be5-4508-bce9-d7011ece065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5b297867-a690-4848-a706-4b3b283433f1}" ma:internalName="TaxCatchAll" ma:showField="CatchAllData" ma:web="7ee2ad8a-2b33-419f-875c-ac0e4cfc6b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b2e4f9-c376-4e2f-bd2e-796d1bcd5746">
      <Terms xmlns="http://schemas.microsoft.com/office/infopath/2007/PartnerControls"/>
    </lcf76f155ced4ddcb4097134ff3c332f>
    <TaxCatchAll xmlns="5ce0f2b5-5be5-4508-bce9-d7011ece065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1C0F05-72AA-44EF-B6F9-846D53623E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b2e4f9-c376-4e2f-bd2e-796d1bcd5746"/>
    <ds:schemaRef ds:uri="7ee2ad8a-2b33-419f-875c-ac0e4cfc6b7f"/>
    <ds:schemaRef ds:uri="5ce0f2b5-5be5-4508-bce9-d7011ece06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AC28CD-794A-4DE5-9080-AF945367D2AC}">
  <ds:schemaRefs>
    <ds:schemaRef ds:uri="http://schemas.microsoft.com/office/2006/metadata/properties"/>
    <ds:schemaRef ds:uri="http://schemas.microsoft.com/office/infopath/2007/PartnerControls"/>
    <ds:schemaRef ds:uri="31b2e4f9-c376-4e2f-bd2e-796d1bcd5746"/>
    <ds:schemaRef ds:uri="5ce0f2b5-5be5-4508-bce9-d7011ece0659"/>
  </ds:schemaRefs>
</ds:datastoreItem>
</file>

<file path=customXml/itemProps3.xml><?xml version="1.0" encoding="utf-8"?>
<ds:datastoreItem xmlns:ds="http://schemas.openxmlformats.org/officeDocument/2006/customXml" ds:itemID="{D3D053C6-3833-41EC-B2D5-C27F208B85D1}">
  <ds:schemaRefs>
    <ds:schemaRef ds:uri="http://schemas.openxmlformats.org/officeDocument/2006/bibliography"/>
  </ds:schemaRefs>
</ds:datastoreItem>
</file>

<file path=customXml/itemProps4.xml><?xml version="1.0" encoding="utf-8"?>
<ds:datastoreItem xmlns:ds="http://schemas.openxmlformats.org/officeDocument/2006/customXml" ds:itemID="{58CE1EBB-C189-4849-810F-0EC61D30BA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DH%20pink%20factsheet.dotx</Template>
  <TotalTime>0</TotalTime>
  <Pages>12</Pages>
  <Words>4309</Words>
  <Characters>26721</Characters>
  <Application>Microsoft Office Word</Application>
  <DocSecurity>0</DocSecurity>
  <Lines>1113</Lines>
  <Paragraphs>585</Paragraphs>
  <ScaleCrop>false</ScaleCrop>
  <HeadingPairs>
    <vt:vector size="2" baseType="variant">
      <vt:variant>
        <vt:lpstr>Title</vt:lpstr>
      </vt:variant>
      <vt:variant>
        <vt:i4>1</vt:i4>
      </vt:variant>
    </vt:vector>
  </HeadingPairs>
  <TitlesOfParts>
    <vt:vector size="1" baseType="lpstr">
      <vt:lpstr>Medical Director role outline tool </vt:lpstr>
    </vt:vector>
  </TitlesOfParts>
  <Manager/>
  <Company>Victoria State Government, Department of Health</Company>
  <LinksUpToDate>false</LinksUpToDate>
  <CharactersWithSpaces>30445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Medical Director role outline tool </dc:title>
  <dc:subject/>
  <dc:creator>Madeline Bonnett (Health)</dc:creator>
  <cp:keywords/>
  <dc:description/>
  <cp:lastModifiedBy>Sarah Luscombe (Health)</cp:lastModifiedBy>
  <cp:revision>2</cp:revision>
  <cp:lastPrinted>2020-03-30T03:28:00Z</cp:lastPrinted>
  <dcterms:created xsi:type="dcterms:W3CDTF">2026-09-04T06:48:00Z</dcterms:created>
  <dcterms:modified xsi:type="dcterms:W3CDTF">2026-09-04T06:48:00Z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0x01010026D179483B3A4E458E2DA955233B6DD4</vt:lpwstr>
  </property>
  <property fmtid="{D5CDD505-2E9C-101B-9397-08002B2CF9AE}" pid="4" name="version">
    <vt:lpwstr>v5 12032021</vt:lpwstr>
  </property>
  <property fmtid="{D5CDD505-2E9C-101B-9397-08002B2CF9AE}" pid="5" name="MSIP_Label_43e64453-338c-4f93-8a4d-0039a0a41f2a_Enabled">
    <vt:lpwstr>true</vt:lpwstr>
  </property>
  <property fmtid="{D5CDD505-2E9C-101B-9397-08002B2CF9AE}" pid="6" name="MSIP_Label_43e64453-338c-4f93-8a4d-0039a0a41f2a_SetDate">
    <vt:lpwstr>2021-03-12T01:24:49Z</vt:lpwstr>
  </property>
  <property fmtid="{D5CDD505-2E9C-101B-9397-08002B2CF9AE}" pid="7" name="MSIP_Label_43e64453-338c-4f93-8a4d-0039a0a41f2a_Method">
    <vt:lpwstr>Privileged</vt:lpwstr>
  </property>
  <property fmtid="{D5CDD505-2E9C-101B-9397-08002B2CF9AE}" pid="8" name="MSIP_Label_43e64453-338c-4f93-8a4d-0039a0a41f2a_Name">
    <vt:lpwstr>43e64453-338c-4f93-8a4d-0039a0a41f2a</vt:lpwstr>
  </property>
  <property fmtid="{D5CDD505-2E9C-101B-9397-08002B2CF9AE}" pid="9" name="MSIP_Label_43e64453-338c-4f93-8a4d-0039a0a41f2a_SiteId">
    <vt:lpwstr>c0e0601f-0fac-449c-9c88-a104c4eb9f28</vt:lpwstr>
  </property>
  <property fmtid="{D5CDD505-2E9C-101B-9397-08002B2CF9AE}" pid="10" name="MSIP_Label_43e64453-338c-4f93-8a4d-0039a0a41f2a_ActionId">
    <vt:lpwstr>54912b29-25c0-467c-aeba-e810dbabbcec</vt:lpwstr>
  </property>
  <property fmtid="{D5CDD505-2E9C-101B-9397-08002B2CF9AE}" pid="11" name="MSIP_Label_43e64453-338c-4f93-8a4d-0039a0a41f2a_ContentBits">
    <vt:lpwstr>2</vt:lpwstr>
  </property>
  <property fmtid="{D5CDD505-2E9C-101B-9397-08002B2CF9AE}" pid="12" name="docLang">
    <vt:lpwstr>en</vt:lpwstr>
  </property>
  <property fmtid="{D5CDD505-2E9C-101B-9397-08002B2CF9AE}" pid="13" name="MediaServiceImageTags">
    <vt:lpwstr/>
  </property>
</Properties>
</file>