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1314F" w14:textId="77777777" w:rsidR="00056EC4" w:rsidRDefault="00E9042A" w:rsidP="00D168B2">
      <w:pPr>
        <w:pStyle w:val="Heading1"/>
        <w:numPr>
          <w:ilvl w:val="0"/>
          <w:numId w:val="0"/>
        </w:numPr>
      </w:pPr>
      <w:r w:rsidRPr="00977D59">
        <w:rPr>
          <w:noProof/>
        </w:rPr>
        <w:drawing>
          <wp:anchor distT="0" distB="0" distL="114300" distR="114300" simplePos="0" relativeHeight="251658240" behindDoc="1" locked="1" layoutInCell="1" allowOverlap="0" wp14:anchorId="0A6FD8EC" wp14:editId="07B5E7C6">
            <wp:simplePos x="0" y="0"/>
            <wp:positionH relativeFrom="page">
              <wp:posOffset>0</wp:posOffset>
            </wp:positionH>
            <wp:positionV relativeFrom="page">
              <wp:posOffset>0</wp:posOffset>
            </wp:positionV>
            <wp:extent cx="7555865" cy="10146030"/>
            <wp:effectExtent l="0" t="0" r="635" b="127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5865" cy="1014603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3D422B22" w14:textId="77777777" w:rsidTr="00431F42">
        <w:trPr>
          <w:cantSplit/>
        </w:trPr>
        <w:tc>
          <w:tcPr>
            <w:tcW w:w="0" w:type="auto"/>
            <w:tcMar>
              <w:top w:w="0" w:type="dxa"/>
              <w:left w:w="0" w:type="dxa"/>
              <w:right w:w="0" w:type="dxa"/>
            </w:tcMar>
          </w:tcPr>
          <w:p w14:paraId="026D7C32" w14:textId="4B3424CC" w:rsidR="00AD784C" w:rsidRPr="00C57299" w:rsidRDefault="00312B75" w:rsidP="00C57299">
            <w:pPr>
              <w:rPr>
                <w:color w:val="C63663"/>
                <w:sz w:val="48"/>
                <w:szCs w:val="48"/>
              </w:rPr>
            </w:pPr>
            <w:r w:rsidRPr="00C57299">
              <w:rPr>
                <w:color w:val="C63663"/>
                <w:sz w:val="48"/>
                <w:szCs w:val="48"/>
              </w:rPr>
              <w:t>MBS billing policy in Victorian public hospitals</w:t>
            </w:r>
          </w:p>
        </w:tc>
      </w:tr>
      <w:tr w:rsidR="00AD784C" w14:paraId="21C4F2A7" w14:textId="77777777" w:rsidTr="00431F42">
        <w:trPr>
          <w:cantSplit/>
        </w:trPr>
        <w:tc>
          <w:tcPr>
            <w:tcW w:w="0" w:type="auto"/>
          </w:tcPr>
          <w:p w14:paraId="2E7D8E32" w14:textId="624A2681" w:rsidR="00386109" w:rsidRPr="00A1389F" w:rsidRDefault="00312B75" w:rsidP="009315BE">
            <w:pPr>
              <w:pStyle w:val="Documentsubtitle"/>
            </w:pPr>
            <w:r>
              <w:t>Interpretive guidelines for best practice</w:t>
            </w:r>
          </w:p>
        </w:tc>
      </w:tr>
      <w:tr w:rsidR="00430393" w14:paraId="09F6CDE2" w14:textId="77777777" w:rsidTr="00431F42">
        <w:trPr>
          <w:cantSplit/>
        </w:trPr>
        <w:tc>
          <w:tcPr>
            <w:tcW w:w="0" w:type="auto"/>
          </w:tcPr>
          <w:p w14:paraId="1B9DA605" w14:textId="77777777" w:rsidR="00430393" w:rsidRDefault="001A6272" w:rsidP="00430393">
            <w:pPr>
              <w:pStyle w:val="Bannermarking"/>
            </w:pPr>
            <w:fldSimple w:instr=" FILLIN  &quot;Type the protective marking&quot; \d OFFICIAL \o  \* MERGEFORMAT ">
              <w:r w:rsidR="00312B75">
                <w:t>OFFICIAL</w:t>
              </w:r>
            </w:fldSimple>
          </w:p>
        </w:tc>
      </w:tr>
    </w:tbl>
    <w:p w14:paraId="5C451631" w14:textId="77777777" w:rsidR="00FE4081" w:rsidRDefault="00FE4081" w:rsidP="00FE4081">
      <w:pPr>
        <w:pStyle w:val="Body"/>
      </w:pPr>
    </w:p>
    <w:p w14:paraId="61712D64" w14:textId="77777777" w:rsidR="00FE4081" w:rsidRPr="00FE4081" w:rsidRDefault="00FE4081" w:rsidP="00FE4081">
      <w:pPr>
        <w:pStyle w:val="Body"/>
        <w:sectPr w:rsidR="00FE4081" w:rsidRPr="00FE4081" w:rsidSect="002C5B7C">
          <w:footerReference w:type="even" r:id="rId12"/>
          <w:footerReference w:type="default" r:id="rId13"/>
          <w:footerReference w:type="first" r:id="rId14"/>
          <w:type w:val="continuous"/>
          <w:pgSz w:w="11906" w:h="16838" w:code="9"/>
          <w:pgMar w:top="3969" w:right="1304" w:bottom="1418" w:left="1304" w:header="680" w:footer="851" w:gutter="0"/>
          <w:cols w:space="340"/>
          <w:docGrid w:linePitch="360"/>
        </w:sectPr>
      </w:pPr>
    </w:p>
    <w:p w14:paraId="4DE73C21" w14:textId="77777777" w:rsidR="00431F42" w:rsidRDefault="00431F42" w:rsidP="00431F42">
      <w:pPr>
        <w:pStyle w:val="Body"/>
      </w:pPr>
      <w:r>
        <w:lastRenderedPageBreak/>
        <w:br w:type="page"/>
      </w: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431F42" w14:paraId="178DF285" w14:textId="77777777" w:rsidTr="00431F42">
        <w:trPr>
          <w:trHeight w:val="7371"/>
        </w:trPr>
        <w:tc>
          <w:tcPr>
            <w:tcW w:w="7598" w:type="dxa"/>
            <w:vAlign w:val="center"/>
          </w:tcPr>
          <w:p w14:paraId="4B876AC4" w14:textId="77777777" w:rsidR="00312B75" w:rsidRDefault="00312B75" w:rsidP="00312B75">
            <w:pPr>
              <w:pStyle w:val="Documenttitle"/>
            </w:pPr>
            <w:r>
              <w:lastRenderedPageBreak/>
              <w:t>MBS billing policy in Victorian public hospitals</w:t>
            </w:r>
          </w:p>
          <w:p w14:paraId="3BD5E3B9" w14:textId="2517BD5E" w:rsidR="00431F42" w:rsidRDefault="00312B75" w:rsidP="00312B75">
            <w:pPr>
              <w:pStyle w:val="Documentsubtitle"/>
            </w:pPr>
            <w:r>
              <w:t>Interpretive guidelines for best practice</w:t>
            </w:r>
          </w:p>
        </w:tc>
      </w:tr>
      <w:tr w:rsidR="00431F42" w14:paraId="2A5B6AA1" w14:textId="77777777" w:rsidTr="00431F42">
        <w:tc>
          <w:tcPr>
            <w:tcW w:w="7598" w:type="dxa"/>
          </w:tcPr>
          <w:p w14:paraId="3B9DA8A4" w14:textId="77777777" w:rsidR="00431F42" w:rsidRDefault="00431F42" w:rsidP="00431F42">
            <w:pPr>
              <w:pStyle w:val="Body"/>
            </w:pPr>
          </w:p>
        </w:tc>
      </w:tr>
    </w:tbl>
    <w:p w14:paraId="10166E2B" w14:textId="77777777" w:rsidR="000D2ABA" w:rsidRDefault="000D2ABA" w:rsidP="00431F42">
      <w:pPr>
        <w:pStyle w:val="Body"/>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312B75" w14:paraId="16A11337" w14:textId="77777777" w:rsidTr="004811FD">
        <w:trPr>
          <w:cantSplit/>
          <w:trHeight w:val="77"/>
        </w:trPr>
        <w:tc>
          <w:tcPr>
            <w:tcW w:w="9288" w:type="dxa"/>
            <w:vAlign w:val="bottom"/>
          </w:tcPr>
          <w:p w14:paraId="13598B4B" w14:textId="77777777" w:rsidR="00312B75" w:rsidRPr="0055119B" w:rsidRDefault="00312B75" w:rsidP="004811FD">
            <w:pPr>
              <w:pStyle w:val="Accessibilitypara"/>
            </w:pPr>
            <w:r w:rsidRPr="0055119B">
              <w:lastRenderedPageBreak/>
              <w:t>To receive this document in another format</w:t>
            </w:r>
            <w:r>
              <w:t>,</w:t>
            </w:r>
            <w:r w:rsidRPr="0055119B">
              <w:t xml:space="preserve"> </w:t>
            </w:r>
            <w:r>
              <w:t>03 9456 4040</w:t>
            </w:r>
            <w:r w:rsidRPr="0055119B">
              <w:t xml:space="preserve">, using the National Relay Service 13 36 77 if required, or </w:t>
            </w:r>
            <w:hyperlink r:id="rId15" w:history="1">
              <w:r w:rsidRPr="00440888">
                <w:rPr>
                  <w:rStyle w:val="Hyperlink"/>
                </w:rPr>
                <w:t>email Non Admitted Funding Policy</w:t>
              </w:r>
            </w:hyperlink>
            <w:r>
              <w:t xml:space="preserve"> &lt;</w:t>
            </w:r>
            <w:r w:rsidRPr="00136AE5">
              <w:t>NonAdmitted.FundingPolicy@</w:t>
            </w:r>
            <w:r>
              <w:t>health</w:t>
            </w:r>
            <w:r w:rsidRPr="00136AE5">
              <w:t>.vic.gov.au</w:t>
            </w:r>
            <w:r>
              <w:t>&gt;.</w:t>
            </w:r>
          </w:p>
          <w:p w14:paraId="6D417FE7" w14:textId="77777777" w:rsidR="00312B75" w:rsidRPr="00136AE5" w:rsidRDefault="00312B75" w:rsidP="004811FD">
            <w:pPr>
              <w:pStyle w:val="Imprint"/>
            </w:pPr>
            <w:r w:rsidRPr="0055119B">
              <w:t xml:space="preserve">Authorised and published by the Victorian </w:t>
            </w:r>
            <w:r w:rsidRPr="00136AE5">
              <w:t>Government, 1 Treasury Place, Melbourne.</w:t>
            </w:r>
          </w:p>
          <w:p w14:paraId="04D4C1F3" w14:textId="77777777" w:rsidR="00312B75" w:rsidRPr="00136AE5" w:rsidRDefault="00312B75" w:rsidP="004811FD">
            <w:pPr>
              <w:pStyle w:val="Imprint"/>
            </w:pPr>
            <w:r>
              <w:t>© State of Victoria, Australia, Department of Health, June 2026.</w:t>
            </w:r>
          </w:p>
          <w:p w14:paraId="712132A8" w14:textId="77777777" w:rsidR="00312B75" w:rsidRPr="00E33237" w:rsidRDefault="00312B75" w:rsidP="004811FD">
            <w:pPr>
              <w:pStyle w:val="Imprint"/>
              <w:rPr>
                <w:color w:val="004C97"/>
              </w:rPr>
            </w:pPr>
            <w:bookmarkStart w:id="0" w:name="_Hlk62746129"/>
            <w:r w:rsidRPr="00136AE5">
              <w:rPr>
                <w:color w:val="004C97"/>
              </w:rPr>
              <w:t>‘Indigenous’ or ‘Koori/Koorie’ is retained when part of the title of a report, program or quotation.</w:t>
            </w:r>
          </w:p>
          <w:p w14:paraId="21A15DC1" w14:textId="77777777" w:rsidR="00312B75" w:rsidRPr="0055119B" w:rsidRDefault="00312B75" w:rsidP="004811FD">
            <w:pPr>
              <w:pStyle w:val="Imprint"/>
            </w:pPr>
            <w:r w:rsidRPr="0055119B">
              <w:t xml:space="preserve">ISBN </w:t>
            </w:r>
            <w:r>
              <w:t>978-1-76096-294-4</w:t>
            </w:r>
            <w:r w:rsidRPr="00E33237">
              <w:rPr>
                <w:color w:val="004C97"/>
              </w:rPr>
              <w:t xml:space="preserve"> </w:t>
            </w:r>
            <w:r w:rsidRPr="0055119B">
              <w:t>(on</w:t>
            </w:r>
            <w:r>
              <w:t>line</w:t>
            </w:r>
            <w:r w:rsidRPr="0055119B">
              <w:t>)</w:t>
            </w:r>
          </w:p>
          <w:p w14:paraId="46967F5E" w14:textId="77777777" w:rsidR="00312B75" w:rsidRDefault="00312B75" w:rsidP="004811FD">
            <w:pPr>
              <w:pStyle w:val="Body"/>
            </w:pPr>
            <w:r w:rsidRPr="0055119B">
              <w:t xml:space="preserve">Available at </w:t>
            </w:r>
            <w:hyperlink r:id="rId16" w:history="1">
              <w:r w:rsidRPr="00440888">
                <w:rPr>
                  <w:rStyle w:val="Hyperlink"/>
                </w:rPr>
                <w:t>health.vic</w:t>
              </w:r>
            </w:hyperlink>
            <w:r w:rsidRPr="0055119B">
              <w:t xml:space="preserve"> &lt;</w:t>
            </w:r>
            <w:r w:rsidRPr="00B864A4">
              <w:t>https://www.health.vic.gov.au/funding-performance-accountability/mbs-billing-policy-framework-victorian-public-hospitals</w:t>
            </w:r>
            <w:r w:rsidRPr="0055119B">
              <w:t>&gt;</w:t>
            </w:r>
            <w:bookmarkEnd w:id="0"/>
          </w:p>
        </w:tc>
      </w:tr>
      <w:tr w:rsidR="00312B75" w14:paraId="6BE77C30" w14:textId="77777777" w:rsidTr="004811FD">
        <w:trPr>
          <w:cantSplit/>
        </w:trPr>
        <w:tc>
          <w:tcPr>
            <w:tcW w:w="9288" w:type="dxa"/>
          </w:tcPr>
          <w:p w14:paraId="3C6AE532" w14:textId="77777777" w:rsidR="00312B75" w:rsidRPr="0055119B" w:rsidRDefault="00312B75" w:rsidP="004811FD">
            <w:pPr>
              <w:pStyle w:val="Body"/>
            </w:pPr>
          </w:p>
        </w:tc>
      </w:tr>
    </w:tbl>
    <w:p w14:paraId="478D2CA1" w14:textId="77777777" w:rsidR="009F2182" w:rsidRDefault="009F2182" w:rsidP="009F2182">
      <w:pPr>
        <w:pStyle w:val="Body"/>
      </w:pPr>
    </w:p>
    <w:p w14:paraId="78D1E3C0" w14:textId="77777777" w:rsidR="00312B75" w:rsidRPr="00B57329" w:rsidRDefault="00312B75" w:rsidP="00312B75">
      <w:pPr>
        <w:pStyle w:val="TOCheadingreport"/>
        <w:numPr>
          <w:ilvl w:val="0"/>
          <w:numId w:val="0"/>
        </w:numPr>
      </w:pPr>
      <w:r w:rsidRPr="00B57329">
        <w:lastRenderedPageBreak/>
        <w:t>Contents</w:t>
      </w:r>
    </w:p>
    <w:p w14:paraId="271B4379" w14:textId="77777777" w:rsidR="00312B75" w:rsidRDefault="00312B75" w:rsidP="00312B75">
      <w:pPr>
        <w:pStyle w:val="TOC1"/>
        <w:tabs>
          <w:tab w:val="left" w:pos="567"/>
        </w:tabs>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106705609" w:history="1">
        <w:r w:rsidRPr="00763918">
          <w:rPr>
            <w:rStyle w:val="Hyperlink"/>
          </w:rPr>
          <w:t>1.</w:t>
        </w:r>
        <w:r>
          <w:rPr>
            <w:rFonts w:asciiTheme="minorHAnsi" w:eastAsiaTheme="minorEastAsia" w:hAnsiTheme="minorHAnsi" w:cstheme="minorBidi"/>
            <w:b w:val="0"/>
            <w:sz w:val="22"/>
            <w:szCs w:val="22"/>
            <w:lang w:eastAsia="en-AU"/>
          </w:rPr>
          <w:tab/>
        </w:r>
        <w:r w:rsidRPr="00763918">
          <w:rPr>
            <w:rStyle w:val="Hyperlink"/>
          </w:rPr>
          <w:t>Introduction</w:t>
        </w:r>
        <w:r>
          <w:rPr>
            <w:webHidden/>
          </w:rPr>
          <w:tab/>
        </w:r>
        <w:r>
          <w:rPr>
            <w:webHidden/>
          </w:rPr>
          <w:fldChar w:fldCharType="begin"/>
        </w:r>
        <w:r>
          <w:rPr>
            <w:webHidden/>
          </w:rPr>
          <w:instrText xml:space="preserve"> PAGEREF _Toc106705609 \h </w:instrText>
        </w:r>
        <w:r>
          <w:rPr>
            <w:webHidden/>
          </w:rPr>
        </w:r>
        <w:r>
          <w:rPr>
            <w:webHidden/>
          </w:rPr>
          <w:fldChar w:fldCharType="separate"/>
        </w:r>
        <w:r>
          <w:rPr>
            <w:webHidden/>
          </w:rPr>
          <w:t>8</w:t>
        </w:r>
        <w:r>
          <w:rPr>
            <w:webHidden/>
          </w:rPr>
          <w:fldChar w:fldCharType="end"/>
        </w:r>
      </w:hyperlink>
    </w:p>
    <w:p w14:paraId="5BF84336" w14:textId="77777777" w:rsidR="00312B75" w:rsidRDefault="00312B75" w:rsidP="00312B75">
      <w:pPr>
        <w:pStyle w:val="TOC1"/>
        <w:tabs>
          <w:tab w:val="left" w:pos="567"/>
        </w:tabs>
        <w:rPr>
          <w:rFonts w:asciiTheme="minorHAnsi" w:eastAsiaTheme="minorEastAsia" w:hAnsiTheme="minorHAnsi" w:cstheme="minorBidi"/>
          <w:b w:val="0"/>
          <w:sz w:val="22"/>
          <w:szCs w:val="22"/>
          <w:lang w:eastAsia="en-AU"/>
        </w:rPr>
      </w:pPr>
      <w:hyperlink w:anchor="_Toc106705610" w:history="1">
        <w:r w:rsidRPr="00763918">
          <w:rPr>
            <w:rStyle w:val="Hyperlink"/>
          </w:rPr>
          <w:t>2.</w:t>
        </w:r>
        <w:r>
          <w:rPr>
            <w:rFonts w:asciiTheme="minorHAnsi" w:eastAsiaTheme="minorEastAsia" w:hAnsiTheme="minorHAnsi" w:cstheme="minorBidi"/>
            <w:b w:val="0"/>
            <w:sz w:val="22"/>
            <w:szCs w:val="22"/>
            <w:lang w:eastAsia="en-AU"/>
          </w:rPr>
          <w:tab/>
        </w:r>
        <w:r w:rsidRPr="00763918">
          <w:rPr>
            <w:rStyle w:val="Hyperlink"/>
          </w:rPr>
          <w:t>About this document</w:t>
        </w:r>
        <w:r>
          <w:rPr>
            <w:webHidden/>
          </w:rPr>
          <w:tab/>
        </w:r>
        <w:r>
          <w:rPr>
            <w:webHidden/>
          </w:rPr>
          <w:fldChar w:fldCharType="begin"/>
        </w:r>
        <w:r>
          <w:rPr>
            <w:webHidden/>
          </w:rPr>
          <w:instrText xml:space="preserve"> PAGEREF _Toc106705610 \h </w:instrText>
        </w:r>
        <w:r>
          <w:rPr>
            <w:webHidden/>
          </w:rPr>
        </w:r>
        <w:r>
          <w:rPr>
            <w:webHidden/>
          </w:rPr>
          <w:fldChar w:fldCharType="separate"/>
        </w:r>
        <w:r>
          <w:rPr>
            <w:webHidden/>
          </w:rPr>
          <w:t>9</w:t>
        </w:r>
        <w:r>
          <w:rPr>
            <w:webHidden/>
          </w:rPr>
          <w:fldChar w:fldCharType="end"/>
        </w:r>
      </w:hyperlink>
    </w:p>
    <w:p w14:paraId="5E3748AE" w14:textId="77777777" w:rsidR="00312B75" w:rsidRDefault="00312B75" w:rsidP="00312B75">
      <w:pPr>
        <w:pStyle w:val="TOC2"/>
        <w:tabs>
          <w:tab w:val="left" w:pos="567"/>
        </w:tabs>
        <w:rPr>
          <w:rFonts w:asciiTheme="minorHAnsi" w:eastAsiaTheme="minorEastAsia" w:hAnsiTheme="minorHAnsi" w:cstheme="minorBidi"/>
          <w:sz w:val="22"/>
          <w:szCs w:val="22"/>
          <w:lang w:eastAsia="en-AU"/>
        </w:rPr>
      </w:pPr>
      <w:hyperlink w:anchor="_Toc106705611" w:history="1">
        <w:r w:rsidRPr="00763918">
          <w:rPr>
            <w:rStyle w:val="Hyperlink"/>
          </w:rPr>
          <w:t>2.1</w:t>
        </w:r>
        <w:r>
          <w:rPr>
            <w:rFonts w:asciiTheme="minorHAnsi" w:eastAsiaTheme="minorEastAsia" w:hAnsiTheme="minorHAnsi" w:cstheme="minorBidi"/>
            <w:sz w:val="22"/>
            <w:szCs w:val="22"/>
            <w:lang w:eastAsia="en-AU"/>
          </w:rPr>
          <w:tab/>
        </w:r>
        <w:r w:rsidRPr="00763918">
          <w:rPr>
            <w:rStyle w:val="Hyperlink"/>
          </w:rPr>
          <w:t>Purpose</w:t>
        </w:r>
        <w:r>
          <w:rPr>
            <w:webHidden/>
          </w:rPr>
          <w:tab/>
        </w:r>
        <w:r>
          <w:rPr>
            <w:webHidden/>
          </w:rPr>
          <w:fldChar w:fldCharType="begin"/>
        </w:r>
        <w:r>
          <w:rPr>
            <w:webHidden/>
          </w:rPr>
          <w:instrText xml:space="preserve"> PAGEREF _Toc106705611 \h </w:instrText>
        </w:r>
        <w:r>
          <w:rPr>
            <w:webHidden/>
          </w:rPr>
        </w:r>
        <w:r>
          <w:rPr>
            <w:webHidden/>
          </w:rPr>
          <w:fldChar w:fldCharType="separate"/>
        </w:r>
        <w:r>
          <w:rPr>
            <w:webHidden/>
          </w:rPr>
          <w:t>9</w:t>
        </w:r>
        <w:r>
          <w:rPr>
            <w:webHidden/>
          </w:rPr>
          <w:fldChar w:fldCharType="end"/>
        </w:r>
      </w:hyperlink>
    </w:p>
    <w:p w14:paraId="09EC21CB" w14:textId="77777777" w:rsidR="00312B75" w:rsidRDefault="00312B75" w:rsidP="00312B75">
      <w:pPr>
        <w:pStyle w:val="TOC2"/>
        <w:tabs>
          <w:tab w:val="left" w:pos="567"/>
        </w:tabs>
        <w:rPr>
          <w:rFonts w:asciiTheme="minorHAnsi" w:eastAsiaTheme="minorEastAsia" w:hAnsiTheme="minorHAnsi" w:cstheme="minorBidi"/>
          <w:sz w:val="22"/>
          <w:szCs w:val="22"/>
          <w:lang w:eastAsia="en-AU"/>
        </w:rPr>
      </w:pPr>
      <w:hyperlink w:anchor="_Toc106705612" w:history="1">
        <w:r w:rsidRPr="00763918">
          <w:rPr>
            <w:rStyle w:val="Hyperlink"/>
          </w:rPr>
          <w:t>2.2</w:t>
        </w:r>
        <w:r>
          <w:rPr>
            <w:rFonts w:asciiTheme="minorHAnsi" w:eastAsiaTheme="minorEastAsia" w:hAnsiTheme="minorHAnsi" w:cstheme="minorBidi"/>
            <w:sz w:val="22"/>
            <w:szCs w:val="22"/>
            <w:lang w:eastAsia="en-AU"/>
          </w:rPr>
          <w:tab/>
        </w:r>
        <w:r w:rsidRPr="00763918">
          <w:rPr>
            <w:rStyle w:val="Hyperlink"/>
          </w:rPr>
          <w:t>Scope</w:t>
        </w:r>
        <w:r>
          <w:rPr>
            <w:webHidden/>
          </w:rPr>
          <w:tab/>
        </w:r>
        <w:r>
          <w:rPr>
            <w:webHidden/>
          </w:rPr>
          <w:fldChar w:fldCharType="begin"/>
        </w:r>
        <w:r>
          <w:rPr>
            <w:webHidden/>
          </w:rPr>
          <w:instrText xml:space="preserve"> PAGEREF _Toc106705612 \h </w:instrText>
        </w:r>
        <w:r>
          <w:rPr>
            <w:webHidden/>
          </w:rPr>
        </w:r>
        <w:r>
          <w:rPr>
            <w:webHidden/>
          </w:rPr>
          <w:fldChar w:fldCharType="separate"/>
        </w:r>
        <w:r>
          <w:rPr>
            <w:webHidden/>
          </w:rPr>
          <w:t>9</w:t>
        </w:r>
        <w:r>
          <w:rPr>
            <w:webHidden/>
          </w:rPr>
          <w:fldChar w:fldCharType="end"/>
        </w:r>
      </w:hyperlink>
    </w:p>
    <w:p w14:paraId="42D90F69" w14:textId="77777777" w:rsidR="00312B75" w:rsidRDefault="00312B75" w:rsidP="00312B75">
      <w:pPr>
        <w:pStyle w:val="TOC2"/>
        <w:tabs>
          <w:tab w:val="left" w:pos="567"/>
        </w:tabs>
        <w:rPr>
          <w:rFonts w:asciiTheme="minorHAnsi" w:eastAsiaTheme="minorEastAsia" w:hAnsiTheme="minorHAnsi" w:cstheme="minorBidi"/>
          <w:sz w:val="22"/>
          <w:szCs w:val="22"/>
          <w:lang w:eastAsia="en-AU"/>
        </w:rPr>
      </w:pPr>
      <w:hyperlink w:anchor="_Toc106705613" w:history="1">
        <w:r w:rsidRPr="00763918">
          <w:rPr>
            <w:rStyle w:val="Hyperlink"/>
          </w:rPr>
          <w:t>2.3</w:t>
        </w:r>
        <w:r>
          <w:rPr>
            <w:rFonts w:asciiTheme="minorHAnsi" w:eastAsiaTheme="minorEastAsia" w:hAnsiTheme="minorHAnsi" w:cstheme="minorBidi"/>
            <w:sz w:val="22"/>
            <w:szCs w:val="22"/>
            <w:lang w:eastAsia="en-AU"/>
          </w:rPr>
          <w:tab/>
        </w:r>
        <w:r w:rsidRPr="00763918">
          <w:rPr>
            <w:rStyle w:val="Hyperlink"/>
          </w:rPr>
          <w:t>Acknowledgement</w:t>
        </w:r>
        <w:r>
          <w:rPr>
            <w:webHidden/>
          </w:rPr>
          <w:tab/>
        </w:r>
        <w:r>
          <w:rPr>
            <w:webHidden/>
          </w:rPr>
          <w:fldChar w:fldCharType="begin"/>
        </w:r>
        <w:r>
          <w:rPr>
            <w:webHidden/>
          </w:rPr>
          <w:instrText xml:space="preserve"> PAGEREF _Toc106705613 \h </w:instrText>
        </w:r>
        <w:r>
          <w:rPr>
            <w:webHidden/>
          </w:rPr>
        </w:r>
        <w:r>
          <w:rPr>
            <w:webHidden/>
          </w:rPr>
          <w:fldChar w:fldCharType="separate"/>
        </w:r>
        <w:r>
          <w:rPr>
            <w:webHidden/>
          </w:rPr>
          <w:t>9</w:t>
        </w:r>
        <w:r>
          <w:rPr>
            <w:webHidden/>
          </w:rPr>
          <w:fldChar w:fldCharType="end"/>
        </w:r>
      </w:hyperlink>
    </w:p>
    <w:p w14:paraId="1C30FE7F" w14:textId="77777777" w:rsidR="00312B75" w:rsidRDefault="00312B75" w:rsidP="00312B75">
      <w:pPr>
        <w:pStyle w:val="TOC2"/>
        <w:tabs>
          <w:tab w:val="left" w:pos="567"/>
        </w:tabs>
        <w:rPr>
          <w:rFonts w:asciiTheme="minorHAnsi" w:eastAsiaTheme="minorEastAsia" w:hAnsiTheme="minorHAnsi" w:cstheme="minorBidi"/>
          <w:sz w:val="22"/>
          <w:szCs w:val="22"/>
          <w:lang w:eastAsia="en-AU"/>
        </w:rPr>
      </w:pPr>
      <w:hyperlink w:anchor="_Toc106705614" w:history="1">
        <w:r w:rsidRPr="00763918">
          <w:rPr>
            <w:rStyle w:val="Hyperlink"/>
          </w:rPr>
          <w:t>2.4</w:t>
        </w:r>
        <w:r>
          <w:rPr>
            <w:rFonts w:asciiTheme="minorHAnsi" w:eastAsiaTheme="minorEastAsia" w:hAnsiTheme="minorHAnsi" w:cstheme="minorBidi"/>
            <w:sz w:val="22"/>
            <w:szCs w:val="22"/>
            <w:lang w:eastAsia="en-AU"/>
          </w:rPr>
          <w:tab/>
        </w:r>
        <w:r w:rsidRPr="00763918">
          <w:rPr>
            <w:rStyle w:val="Hyperlink"/>
          </w:rPr>
          <w:t>Implementation</w:t>
        </w:r>
        <w:r>
          <w:rPr>
            <w:webHidden/>
          </w:rPr>
          <w:tab/>
        </w:r>
        <w:r>
          <w:rPr>
            <w:webHidden/>
          </w:rPr>
          <w:fldChar w:fldCharType="begin"/>
        </w:r>
        <w:r>
          <w:rPr>
            <w:webHidden/>
          </w:rPr>
          <w:instrText xml:space="preserve"> PAGEREF _Toc106705614 \h </w:instrText>
        </w:r>
        <w:r>
          <w:rPr>
            <w:webHidden/>
          </w:rPr>
        </w:r>
        <w:r>
          <w:rPr>
            <w:webHidden/>
          </w:rPr>
          <w:fldChar w:fldCharType="separate"/>
        </w:r>
        <w:r>
          <w:rPr>
            <w:webHidden/>
          </w:rPr>
          <w:t>10</w:t>
        </w:r>
        <w:r>
          <w:rPr>
            <w:webHidden/>
          </w:rPr>
          <w:fldChar w:fldCharType="end"/>
        </w:r>
      </w:hyperlink>
    </w:p>
    <w:p w14:paraId="1EA00F54" w14:textId="77777777" w:rsidR="00312B75" w:rsidRDefault="00312B75" w:rsidP="00312B75">
      <w:pPr>
        <w:pStyle w:val="TOC2"/>
        <w:tabs>
          <w:tab w:val="left" w:pos="567"/>
        </w:tabs>
        <w:rPr>
          <w:rFonts w:asciiTheme="minorHAnsi" w:eastAsiaTheme="minorEastAsia" w:hAnsiTheme="minorHAnsi" w:cstheme="minorBidi"/>
          <w:sz w:val="22"/>
          <w:szCs w:val="22"/>
          <w:lang w:eastAsia="en-AU"/>
        </w:rPr>
      </w:pPr>
      <w:hyperlink w:anchor="_Toc106705615" w:history="1">
        <w:r w:rsidRPr="00763918">
          <w:rPr>
            <w:rStyle w:val="Hyperlink"/>
          </w:rPr>
          <w:t>2.5</w:t>
        </w:r>
        <w:r>
          <w:rPr>
            <w:rFonts w:asciiTheme="minorHAnsi" w:eastAsiaTheme="minorEastAsia" w:hAnsiTheme="minorHAnsi" w:cstheme="minorBidi"/>
            <w:sz w:val="22"/>
            <w:szCs w:val="22"/>
            <w:lang w:eastAsia="en-AU"/>
          </w:rPr>
          <w:tab/>
        </w:r>
        <w:r w:rsidRPr="00763918">
          <w:rPr>
            <w:rStyle w:val="Hyperlink"/>
          </w:rPr>
          <w:t>Review</w:t>
        </w:r>
        <w:r>
          <w:rPr>
            <w:webHidden/>
          </w:rPr>
          <w:tab/>
        </w:r>
        <w:r>
          <w:rPr>
            <w:webHidden/>
          </w:rPr>
          <w:fldChar w:fldCharType="begin"/>
        </w:r>
        <w:r>
          <w:rPr>
            <w:webHidden/>
          </w:rPr>
          <w:instrText xml:space="preserve"> PAGEREF _Toc106705615 \h </w:instrText>
        </w:r>
        <w:r>
          <w:rPr>
            <w:webHidden/>
          </w:rPr>
        </w:r>
        <w:r>
          <w:rPr>
            <w:webHidden/>
          </w:rPr>
          <w:fldChar w:fldCharType="separate"/>
        </w:r>
        <w:r>
          <w:rPr>
            <w:webHidden/>
          </w:rPr>
          <w:t>10</w:t>
        </w:r>
        <w:r>
          <w:rPr>
            <w:webHidden/>
          </w:rPr>
          <w:fldChar w:fldCharType="end"/>
        </w:r>
      </w:hyperlink>
    </w:p>
    <w:p w14:paraId="7D78BE09" w14:textId="77777777" w:rsidR="00312B75" w:rsidRDefault="00312B75" w:rsidP="00312B75">
      <w:pPr>
        <w:pStyle w:val="TOC2"/>
        <w:tabs>
          <w:tab w:val="left" w:pos="567"/>
        </w:tabs>
        <w:rPr>
          <w:rFonts w:asciiTheme="minorHAnsi" w:eastAsiaTheme="minorEastAsia" w:hAnsiTheme="minorHAnsi" w:cstheme="minorBidi"/>
          <w:sz w:val="22"/>
          <w:szCs w:val="22"/>
          <w:lang w:eastAsia="en-AU"/>
        </w:rPr>
      </w:pPr>
      <w:hyperlink w:anchor="_Toc106705616" w:history="1">
        <w:r w:rsidRPr="00763918">
          <w:rPr>
            <w:rStyle w:val="Hyperlink"/>
          </w:rPr>
          <w:t>2.6</w:t>
        </w:r>
        <w:r>
          <w:rPr>
            <w:rFonts w:asciiTheme="minorHAnsi" w:eastAsiaTheme="minorEastAsia" w:hAnsiTheme="minorHAnsi" w:cstheme="minorBidi"/>
            <w:sz w:val="22"/>
            <w:szCs w:val="22"/>
            <w:lang w:eastAsia="en-AU"/>
          </w:rPr>
          <w:tab/>
        </w:r>
        <w:r w:rsidRPr="00763918">
          <w:rPr>
            <w:rStyle w:val="Hyperlink"/>
          </w:rPr>
          <w:t>Revision History</w:t>
        </w:r>
        <w:r>
          <w:rPr>
            <w:webHidden/>
          </w:rPr>
          <w:tab/>
        </w:r>
        <w:r>
          <w:rPr>
            <w:webHidden/>
          </w:rPr>
          <w:fldChar w:fldCharType="begin"/>
        </w:r>
        <w:r>
          <w:rPr>
            <w:webHidden/>
          </w:rPr>
          <w:instrText xml:space="preserve"> PAGEREF _Toc106705616 \h </w:instrText>
        </w:r>
        <w:r>
          <w:rPr>
            <w:webHidden/>
          </w:rPr>
        </w:r>
        <w:r>
          <w:rPr>
            <w:webHidden/>
          </w:rPr>
          <w:fldChar w:fldCharType="separate"/>
        </w:r>
        <w:r>
          <w:rPr>
            <w:webHidden/>
          </w:rPr>
          <w:t>10</w:t>
        </w:r>
        <w:r>
          <w:rPr>
            <w:webHidden/>
          </w:rPr>
          <w:fldChar w:fldCharType="end"/>
        </w:r>
      </w:hyperlink>
    </w:p>
    <w:p w14:paraId="1C1F6C23" w14:textId="77777777" w:rsidR="00312B75" w:rsidRDefault="00312B75" w:rsidP="00312B75">
      <w:pPr>
        <w:pStyle w:val="TOC1"/>
        <w:tabs>
          <w:tab w:val="left" w:pos="567"/>
        </w:tabs>
        <w:rPr>
          <w:rFonts w:asciiTheme="minorHAnsi" w:eastAsiaTheme="minorEastAsia" w:hAnsiTheme="minorHAnsi" w:cstheme="minorBidi"/>
          <w:b w:val="0"/>
          <w:sz w:val="22"/>
          <w:szCs w:val="22"/>
          <w:lang w:eastAsia="en-AU"/>
        </w:rPr>
      </w:pPr>
      <w:hyperlink w:anchor="_Toc106705617" w:history="1">
        <w:r w:rsidRPr="00763918">
          <w:rPr>
            <w:rStyle w:val="Hyperlink"/>
          </w:rPr>
          <w:t>3.</w:t>
        </w:r>
        <w:r>
          <w:rPr>
            <w:rFonts w:asciiTheme="minorHAnsi" w:eastAsiaTheme="minorEastAsia" w:hAnsiTheme="minorHAnsi" w:cstheme="minorBidi"/>
            <w:b w:val="0"/>
            <w:sz w:val="22"/>
            <w:szCs w:val="22"/>
            <w:lang w:eastAsia="en-AU"/>
          </w:rPr>
          <w:tab/>
        </w:r>
        <w:r w:rsidRPr="00763918">
          <w:rPr>
            <w:rStyle w:val="Hyperlink"/>
          </w:rPr>
          <w:t>Compliance with Commonwealth and Victorian policies, legislations and agreements</w:t>
        </w:r>
        <w:r>
          <w:rPr>
            <w:webHidden/>
          </w:rPr>
          <w:tab/>
        </w:r>
        <w:r>
          <w:rPr>
            <w:webHidden/>
          </w:rPr>
          <w:fldChar w:fldCharType="begin"/>
        </w:r>
        <w:r>
          <w:rPr>
            <w:webHidden/>
          </w:rPr>
          <w:instrText xml:space="preserve"> PAGEREF _Toc106705617 \h </w:instrText>
        </w:r>
        <w:r>
          <w:rPr>
            <w:webHidden/>
          </w:rPr>
        </w:r>
        <w:r>
          <w:rPr>
            <w:webHidden/>
          </w:rPr>
          <w:fldChar w:fldCharType="separate"/>
        </w:r>
        <w:r>
          <w:rPr>
            <w:webHidden/>
          </w:rPr>
          <w:t>11</w:t>
        </w:r>
        <w:r>
          <w:rPr>
            <w:webHidden/>
          </w:rPr>
          <w:fldChar w:fldCharType="end"/>
        </w:r>
      </w:hyperlink>
    </w:p>
    <w:p w14:paraId="7C8440C5" w14:textId="77777777" w:rsidR="00312B75" w:rsidRDefault="00312B75" w:rsidP="00312B75">
      <w:pPr>
        <w:pStyle w:val="TOC2"/>
        <w:tabs>
          <w:tab w:val="left" w:pos="567"/>
        </w:tabs>
        <w:rPr>
          <w:rFonts w:asciiTheme="minorHAnsi" w:eastAsiaTheme="minorEastAsia" w:hAnsiTheme="minorHAnsi" w:cstheme="minorBidi"/>
          <w:sz w:val="22"/>
          <w:szCs w:val="22"/>
          <w:lang w:eastAsia="en-AU"/>
        </w:rPr>
      </w:pPr>
      <w:hyperlink w:anchor="_Toc106705618" w:history="1">
        <w:r w:rsidRPr="00763918">
          <w:rPr>
            <w:rStyle w:val="Hyperlink"/>
          </w:rPr>
          <w:t>3.1</w:t>
        </w:r>
        <w:r>
          <w:rPr>
            <w:rFonts w:asciiTheme="minorHAnsi" w:eastAsiaTheme="minorEastAsia" w:hAnsiTheme="minorHAnsi" w:cstheme="minorBidi"/>
            <w:sz w:val="22"/>
            <w:szCs w:val="22"/>
            <w:lang w:eastAsia="en-AU"/>
          </w:rPr>
          <w:tab/>
        </w:r>
        <w:r w:rsidRPr="00763918">
          <w:rPr>
            <w:rStyle w:val="Hyperlink"/>
          </w:rPr>
          <w:t>Billing under the MBS</w:t>
        </w:r>
        <w:r>
          <w:rPr>
            <w:webHidden/>
          </w:rPr>
          <w:tab/>
        </w:r>
        <w:r>
          <w:rPr>
            <w:webHidden/>
          </w:rPr>
          <w:fldChar w:fldCharType="begin"/>
        </w:r>
        <w:r>
          <w:rPr>
            <w:webHidden/>
          </w:rPr>
          <w:instrText xml:space="preserve"> PAGEREF _Toc106705618 \h </w:instrText>
        </w:r>
        <w:r>
          <w:rPr>
            <w:webHidden/>
          </w:rPr>
        </w:r>
        <w:r>
          <w:rPr>
            <w:webHidden/>
          </w:rPr>
          <w:fldChar w:fldCharType="separate"/>
        </w:r>
        <w:r>
          <w:rPr>
            <w:webHidden/>
          </w:rPr>
          <w:t>13</w:t>
        </w:r>
        <w:r>
          <w:rPr>
            <w:webHidden/>
          </w:rPr>
          <w:fldChar w:fldCharType="end"/>
        </w:r>
      </w:hyperlink>
    </w:p>
    <w:p w14:paraId="78B5BF66" w14:textId="77777777" w:rsidR="00312B75" w:rsidRDefault="00312B75" w:rsidP="00312B75">
      <w:pPr>
        <w:pStyle w:val="TOC2"/>
        <w:tabs>
          <w:tab w:val="left" w:pos="567"/>
        </w:tabs>
        <w:rPr>
          <w:rFonts w:asciiTheme="minorHAnsi" w:eastAsiaTheme="minorEastAsia" w:hAnsiTheme="minorHAnsi" w:cstheme="minorBidi"/>
          <w:sz w:val="22"/>
          <w:szCs w:val="22"/>
          <w:lang w:eastAsia="en-AU"/>
        </w:rPr>
      </w:pPr>
      <w:hyperlink w:anchor="_Toc106705619" w:history="1">
        <w:r w:rsidRPr="00763918">
          <w:rPr>
            <w:rStyle w:val="Hyperlink"/>
          </w:rPr>
          <w:t>3.2</w:t>
        </w:r>
        <w:r>
          <w:rPr>
            <w:rFonts w:asciiTheme="minorHAnsi" w:eastAsiaTheme="minorEastAsia" w:hAnsiTheme="minorHAnsi" w:cstheme="minorBidi"/>
            <w:sz w:val="22"/>
            <w:szCs w:val="22"/>
            <w:lang w:eastAsia="en-AU"/>
          </w:rPr>
          <w:tab/>
        </w:r>
        <w:r w:rsidRPr="00763918">
          <w:rPr>
            <w:rStyle w:val="Hyperlink"/>
          </w:rPr>
          <w:t>Diagnostic imaging and pathology services</w:t>
        </w:r>
        <w:r>
          <w:rPr>
            <w:webHidden/>
          </w:rPr>
          <w:tab/>
        </w:r>
        <w:r>
          <w:rPr>
            <w:webHidden/>
          </w:rPr>
          <w:fldChar w:fldCharType="begin"/>
        </w:r>
        <w:r>
          <w:rPr>
            <w:webHidden/>
          </w:rPr>
          <w:instrText xml:space="preserve"> PAGEREF _Toc106705619 \h </w:instrText>
        </w:r>
        <w:r>
          <w:rPr>
            <w:webHidden/>
          </w:rPr>
        </w:r>
        <w:r>
          <w:rPr>
            <w:webHidden/>
          </w:rPr>
          <w:fldChar w:fldCharType="separate"/>
        </w:r>
        <w:r>
          <w:rPr>
            <w:webHidden/>
          </w:rPr>
          <w:t>18</w:t>
        </w:r>
        <w:r>
          <w:rPr>
            <w:webHidden/>
          </w:rPr>
          <w:fldChar w:fldCharType="end"/>
        </w:r>
      </w:hyperlink>
    </w:p>
    <w:p w14:paraId="6F7C9361" w14:textId="77777777" w:rsidR="00312B75" w:rsidRDefault="00312B75" w:rsidP="00312B75">
      <w:pPr>
        <w:pStyle w:val="TOC1"/>
        <w:tabs>
          <w:tab w:val="left" w:pos="567"/>
        </w:tabs>
        <w:rPr>
          <w:rFonts w:asciiTheme="minorHAnsi" w:eastAsiaTheme="minorEastAsia" w:hAnsiTheme="minorHAnsi" w:cstheme="minorBidi"/>
          <w:b w:val="0"/>
          <w:sz w:val="22"/>
          <w:szCs w:val="22"/>
          <w:lang w:eastAsia="en-AU"/>
        </w:rPr>
      </w:pPr>
      <w:hyperlink w:anchor="_Toc106705620" w:history="1">
        <w:r w:rsidRPr="00763918">
          <w:rPr>
            <w:rStyle w:val="Hyperlink"/>
          </w:rPr>
          <w:t>4.</w:t>
        </w:r>
        <w:r>
          <w:rPr>
            <w:rFonts w:asciiTheme="minorHAnsi" w:eastAsiaTheme="minorEastAsia" w:hAnsiTheme="minorHAnsi" w:cstheme="minorBidi"/>
            <w:b w:val="0"/>
            <w:sz w:val="22"/>
            <w:szCs w:val="22"/>
            <w:lang w:eastAsia="en-AU"/>
          </w:rPr>
          <w:tab/>
        </w:r>
        <w:r w:rsidRPr="00763918">
          <w:rPr>
            <w:rStyle w:val="Hyperlink"/>
          </w:rPr>
          <w:t>Rights of Private Practice</w:t>
        </w:r>
        <w:r>
          <w:rPr>
            <w:webHidden/>
          </w:rPr>
          <w:tab/>
        </w:r>
        <w:r>
          <w:rPr>
            <w:webHidden/>
          </w:rPr>
          <w:fldChar w:fldCharType="begin"/>
        </w:r>
        <w:r>
          <w:rPr>
            <w:webHidden/>
          </w:rPr>
          <w:instrText xml:space="preserve"> PAGEREF _Toc106705620 \h </w:instrText>
        </w:r>
        <w:r>
          <w:rPr>
            <w:webHidden/>
          </w:rPr>
        </w:r>
        <w:r>
          <w:rPr>
            <w:webHidden/>
          </w:rPr>
          <w:fldChar w:fldCharType="separate"/>
        </w:r>
        <w:r>
          <w:rPr>
            <w:webHidden/>
          </w:rPr>
          <w:t>22</w:t>
        </w:r>
        <w:r>
          <w:rPr>
            <w:webHidden/>
          </w:rPr>
          <w:fldChar w:fldCharType="end"/>
        </w:r>
      </w:hyperlink>
    </w:p>
    <w:p w14:paraId="192EDCAA" w14:textId="77777777" w:rsidR="00312B75" w:rsidRDefault="00312B75" w:rsidP="00312B75">
      <w:pPr>
        <w:pStyle w:val="TOC2"/>
        <w:tabs>
          <w:tab w:val="left" w:pos="567"/>
        </w:tabs>
        <w:rPr>
          <w:rFonts w:asciiTheme="minorHAnsi" w:eastAsiaTheme="minorEastAsia" w:hAnsiTheme="minorHAnsi" w:cstheme="minorBidi"/>
          <w:sz w:val="22"/>
          <w:szCs w:val="22"/>
          <w:lang w:eastAsia="en-AU"/>
        </w:rPr>
      </w:pPr>
      <w:hyperlink w:anchor="_Toc106705621" w:history="1">
        <w:r w:rsidRPr="00763918">
          <w:rPr>
            <w:rStyle w:val="Hyperlink"/>
          </w:rPr>
          <w:t>4.1</w:t>
        </w:r>
        <w:r>
          <w:rPr>
            <w:rFonts w:asciiTheme="minorHAnsi" w:eastAsiaTheme="minorEastAsia" w:hAnsiTheme="minorHAnsi" w:cstheme="minorBidi"/>
            <w:sz w:val="22"/>
            <w:szCs w:val="22"/>
            <w:lang w:eastAsia="en-AU"/>
          </w:rPr>
          <w:tab/>
        </w:r>
        <w:r w:rsidRPr="00763918">
          <w:rPr>
            <w:rStyle w:val="Hyperlink"/>
          </w:rPr>
          <w:t>Referral to a medical specialist exercising a right of private practice</w:t>
        </w:r>
        <w:r>
          <w:rPr>
            <w:webHidden/>
          </w:rPr>
          <w:tab/>
        </w:r>
        <w:r>
          <w:rPr>
            <w:webHidden/>
          </w:rPr>
          <w:fldChar w:fldCharType="begin"/>
        </w:r>
        <w:r>
          <w:rPr>
            <w:webHidden/>
          </w:rPr>
          <w:instrText xml:space="preserve"> PAGEREF _Toc106705621 \h </w:instrText>
        </w:r>
        <w:r>
          <w:rPr>
            <w:webHidden/>
          </w:rPr>
        </w:r>
        <w:r>
          <w:rPr>
            <w:webHidden/>
          </w:rPr>
          <w:fldChar w:fldCharType="separate"/>
        </w:r>
        <w:r>
          <w:rPr>
            <w:webHidden/>
          </w:rPr>
          <w:t>22</w:t>
        </w:r>
        <w:r>
          <w:rPr>
            <w:webHidden/>
          </w:rPr>
          <w:fldChar w:fldCharType="end"/>
        </w:r>
      </w:hyperlink>
    </w:p>
    <w:p w14:paraId="35D412F1" w14:textId="77777777" w:rsidR="00312B75" w:rsidRDefault="00312B75" w:rsidP="00312B75">
      <w:pPr>
        <w:pStyle w:val="TOC2"/>
        <w:tabs>
          <w:tab w:val="left" w:pos="567"/>
        </w:tabs>
        <w:rPr>
          <w:rFonts w:asciiTheme="minorHAnsi" w:eastAsiaTheme="minorEastAsia" w:hAnsiTheme="minorHAnsi" w:cstheme="minorBidi"/>
          <w:sz w:val="22"/>
          <w:szCs w:val="22"/>
          <w:lang w:eastAsia="en-AU"/>
        </w:rPr>
      </w:pPr>
      <w:hyperlink w:anchor="_Toc106705622" w:history="1">
        <w:r w:rsidRPr="00763918">
          <w:rPr>
            <w:rStyle w:val="Hyperlink"/>
          </w:rPr>
          <w:t>4.2</w:t>
        </w:r>
        <w:r>
          <w:rPr>
            <w:rFonts w:asciiTheme="minorHAnsi" w:eastAsiaTheme="minorEastAsia" w:hAnsiTheme="minorHAnsi" w:cstheme="minorBidi"/>
            <w:sz w:val="22"/>
            <w:szCs w:val="22"/>
            <w:lang w:eastAsia="en-AU"/>
          </w:rPr>
          <w:tab/>
        </w:r>
        <w:r w:rsidRPr="00763918">
          <w:rPr>
            <w:rStyle w:val="Hyperlink"/>
          </w:rPr>
          <w:t>Referrals within a public hospital</w:t>
        </w:r>
        <w:r>
          <w:rPr>
            <w:webHidden/>
          </w:rPr>
          <w:tab/>
        </w:r>
        <w:r>
          <w:rPr>
            <w:webHidden/>
          </w:rPr>
          <w:fldChar w:fldCharType="begin"/>
        </w:r>
        <w:r>
          <w:rPr>
            <w:webHidden/>
          </w:rPr>
          <w:instrText xml:space="preserve"> PAGEREF _Toc106705622 \h </w:instrText>
        </w:r>
        <w:r>
          <w:rPr>
            <w:webHidden/>
          </w:rPr>
        </w:r>
        <w:r>
          <w:rPr>
            <w:webHidden/>
          </w:rPr>
          <w:fldChar w:fldCharType="separate"/>
        </w:r>
        <w:r>
          <w:rPr>
            <w:webHidden/>
          </w:rPr>
          <w:t>23</w:t>
        </w:r>
        <w:r>
          <w:rPr>
            <w:webHidden/>
          </w:rPr>
          <w:fldChar w:fldCharType="end"/>
        </w:r>
      </w:hyperlink>
    </w:p>
    <w:p w14:paraId="23E76F56" w14:textId="77777777" w:rsidR="00312B75" w:rsidRDefault="00312B75" w:rsidP="00312B75">
      <w:pPr>
        <w:pStyle w:val="TOC2"/>
        <w:tabs>
          <w:tab w:val="left" w:pos="567"/>
        </w:tabs>
        <w:rPr>
          <w:rFonts w:asciiTheme="minorHAnsi" w:eastAsiaTheme="minorEastAsia" w:hAnsiTheme="minorHAnsi" w:cstheme="minorBidi"/>
          <w:sz w:val="22"/>
          <w:szCs w:val="22"/>
          <w:lang w:eastAsia="en-AU"/>
        </w:rPr>
      </w:pPr>
      <w:hyperlink w:anchor="_Toc106705623" w:history="1">
        <w:r w:rsidRPr="00763918">
          <w:rPr>
            <w:rStyle w:val="Hyperlink"/>
          </w:rPr>
          <w:t>4.3</w:t>
        </w:r>
        <w:r>
          <w:rPr>
            <w:rFonts w:asciiTheme="minorHAnsi" w:eastAsiaTheme="minorEastAsia" w:hAnsiTheme="minorHAnsi" w:cstheme="minorBidi"/>
            <w:sz w:val="22"/>
            <w:szCs w:val="22"/>
            <w:lang w:eastAsia="en-AU"/>
          </w:rPr>
          <w:tab/>
        </w:r>
        <w:r w:rsidRPr="00763918">
          <w:rPr>
            <w:rStyle w:val="Hyperlink"/>
          </w:rPr>
          <w:t>Valid referrals</w:t>
        </w:r>
        <w:r>
          <w:rPr>
            <w:webHidden/>
          </w:rPr>
          <w:tab/>
        </w:r>
        <w:r>
          <w:rPr>
            <w:webHidden/>
          </w:rPr>
          <w:fldChar w:fldCharType="begin"/>
        </w:r>
        <w:r>
          <w:rPr>
            <w:webHidden/>
          </w:rPr>
          <w:instrText xml:space="preserve"> PAGEREF _Toc106705623 \h </w:instrText>
        </w:r>
        <w:r>
          <w:rPr>
            <w:webHidden/>
          </w:rPr>
        </w:r>
        <w:r>
          <w:rPr>
            <w:webHidden/>
          </w:rPr>
          <w:fldChar w:fldCharType="separate"/>
        </w:r>
        <w:r>
          <w:rPr>
            <w:webHidden/>
          </w:rPr>
          <w:t>27</w:t>
        </w:r>
        <w:r>
          <w:rPr>
            <w:webHidden/>
          </w:rPr>
          <w:fldChar w:fldCharType="end"/>
        </w:r>
      </w:hyperlink>
    </w:p>
    <w:p w14:paraId="00A6EA2C" w14:textId="77777777" w:rsidR="00312B75" w:rsidRDefault="00312B75" w:rsidP="00312B75">
      <w:pPr>
        <w:pStyle w:val="TOC2"/>
        <w:tabs>
          <w:tab w:val="left" w:pos="567"/>
        </w:tabs>
        <w:rPr>
          <w:rFonts w:asciiTheme="minorHAnsi" w:eastAsiaTheme="minorEastAsia" w:hAnsiTheme="minorHAnsi" w:cstheme="minorBidi"/>
          <w:sz w:val="22"/>
          <w:szCs w:val="22"/>
          <w:lang w:eastAsia="en-AU"/>
        </w:rPr>
      </w:pPr>
      <w:hyperlink w:anchor="_Toc106705624" w:history="1">
        <w:r w:rsidRPr="00763918">
          <w:rPr>
            <w:rStyle w:val="Hyperlink"/>
          </w:rPr>
          <w:t>4.4</w:t>
        </w:r>
        <w:r>
          <w:rPr>
            <w:rFonts w:asciiTheme="minorHAnsi" w:eastAsiaTheme="minorEastAsia" w:hAnsiTheme="minorHAnsi" w:cstheme="minorBidi"/>
            <w:sz w:val="22"/>
            <w:szCs w:val="22"/>
            <w:lang w:eastAsia="en-AU"/>
          </w:rPr>
          <w:tab/>
        </w:r>
        <w:r w:rsidRPr="00763918">
          <w:rPr>
            <w:rStyle w:val="Hyperlink"/>
          </w:rPr>
          <w:t>Remuneration</w:t>
        </w:r>
        <w:r>
          <w:rPr>
            <w:webHidden/>
          </w:rPr>
          <w:tab/>
        </w:r>
        <w:r>
          <w:rPr>
            <w:webHidden/>
          </w:rPr>
          <w:fldChar w:fldCharType="begin"/>
        </w:r>
        <w:r>
          <w:rPr>
            <w:webHidden/>
          </w:rPr>
          <w:instrText xml:space="preserve"> PAGEREF _Toc106705624 \h </w:instrText>
        </w:r>
        <w:r>
          <w:rPr>
            <w:webHidden/>
          </w:rPr>
        </w:r>
        <w:r>
          <w:rPr>
            <w:webHidden/>
          </w:rPr>
          <w:fldChar w:fldCharType="separate"/>
        </w:r>
        <w:r>
          <w:rPr>
            <w:webHidden/>
          </w:rPr>
          <w:t>28</w:t>
        </w:r>
        <w:r>
          <w:rPr>
            <w:webHidden/>
          </w:rPr>
          <w:fldChar w:fldCharType="end"/>
        </w:r>
      </w:hyperlink>
    </w:p>
    <w:p w14:paraId="1E7248BE" w14:textId="77777777" w:rsidR="00312B75" w:rsidRDefault="00312B75" w:rsidP="00312B75">
      <w:pPr>
        <w:pStyle w:val="TOC2"/>
        <w:tabs>
          <w:tab w:val="left" w:pos="567"/>
        </w:tabs>
        <w:rPr>
          <w:rFonts w:asciiTheme="minorHAnsi" w:eastAsiaTheme="minorEastAsia" w:hAnsiTheme="minorHAnsi" w:cstheme="minorBidi"/>
          <w:sz w:val="22"/>
          <w:szCs w:val="22"/>
          <w:lang w:eastAsia="en-AU"/>
        </w:rPr>
      </w:pPr>
      <w:hyperlink w:anchor="_Toc106705625" w:history="1">
        <w:r w:rsidRPr="00763918">
          <w:rPr>
            <w:rStyle w:val="Hyperlink"/>
          </w:rPr>
          <w:t>4.5</w:t>
        </w:r>
        <w:r>
          <w:rPr>
            <w:rFonts w:asciiTheme="minorHAnsi" w:eastAsiaTheme="minorEastAsia" w:hAnsiTheme="minorHAnsi" w:cstheme="minorBidi"/>
            <w:sz w:val="22"/>
            <w:szCs w:val="22"/>
            <w:lang w:eastAsia="en-AU"/>
          </w:rPr>
          <w:tab/>
        </w:r>
        <w:r w:rsidRPr="00763918">
          <w:rPr>
            <w:rStyle w:val="Hyperlink"/>
          </w:rPr>
          <w:t>Medical indemnity</w:t>
        </w:r>
        <w:r>
          <w:rPr>
            <w:webHidden/>
          </w:rPr>
          <w:tab/>
        </w:r>
        <w:r>
          <w:rPr>
            <w:webHidden/>
          </w:rPr>
          <w:fldChar w:fldCharType="begin"/>
        </w:r>
        <w:r>
          <w:rPr>
            <w:webHidden/>
          </w:rPr>
          <w:instrText xml:space="preserve"> PAGEREF _Toc106705625 \h </w:instrText>
        </w:r>
        <w:r>
          <w:rPr>
            <w:webHidden/>
          </w:rPr>
        </w:r>
        <w:r>
          <w:rPr>
            <w:webHidden/>
          </w:rPr>
          <w:fldChar w:fldCharType="separate"/>
        </w:r>
        <w:r>
          <w:rPr>
            <w:webHidden/>
          </w:rPr>
          <w:t>30</w:t>
        </w:r>
        <w:r>
          <w:rPr>
            <w:webHidden/>
          </w:rPr>
          <w:fldChar w:fldCharType="end"/>
        </w:r>
      </w:hyperlink>
    </w:p>
    <w:p w14:paraId="215D61B1" w14:textId="77777777" w:rsidR="00312B75" w:rsidRDefault="00312B75" w:rsidP="00312B75">
      <w:pPr>
        <w:pStyle w:val="TOC1"/>
        <w:tabs>
          <w:tab w:val="left" w:pos="567"/>
        </w:tabs>
        <w:rPr>
          <w:rFonts w:asciiTheme="minorHAnsi" w:eastAsiaTheme="minorEastAsia" w:hAnsiTheme="minorHAnsi" w:cstheme="minorBidi"/>
          <w:b w:val="0"/>
          <w:sz w:val="22"/>
          <w:szCs w:val="22"/>
          <w:lang w:eastAsia="en-AU"/>
        </w:rPr>
      </w:pPr>
      <w:hyperlink w:anchor="_Toc106705626" w:history="1">
        <w:r w:rsidRPr="00763918">
          <w:rPr>
            <w:rStyle w:val="Hyperlink"/>
          </w:rPr>
          <w:t>5.</w:t>
        </w:r>
        <w:r>
          <w:rPr>
            <w:rFonts w:asciiTheme="minorHAnsi" w:eastAsiaTheme="minorEastAsia" w:hAnsiTheme="minorHAnsi" w:cstheme="minorBidi"/>
            <w:b w:val="0"/>
            <w:sz w:val="22"/>
            <w:szCs w:val="22"/>
            <w:lang w:eastAsia="en-AU"/>
          </w:rPr>
          <w:tab/>
        </w:r>
        <w:r w:rsidRPr="00763918">
          <w:rPr>
            <w:rStyle w:val="Hyperlink"/>
          </w:rPr>
          <w:t>Accessibility of services</w:t>
        </w:r>
        <w:r>
          <w:rPr>
            <w:webHidden/>
          </w:rPr>
          <w:tab/>
        </w:r>
        <w:r>
          <w:rPr>
            <w:webHidden/>
          </w:rPr>
          <w:fldChar w:fldCharType="begin"/>
        </w:r>
        <w:r>
          <w:rPr>
            <w:webHidden/>
          </w:rPr>
          <w:instrText xml:space="preserve"> PAGEREF _Toc106705626 \h </w:instrText>
        </w:r>
        <w:r>
          <w:rPr>
            <w:webHidden/>
          </w:rPr>
        </w:r>
        <w:r>
          <w:rPr>
            <w:webHidden/>
          </w:rPr>
          <w:fldChar w:fldCharType="separate"/>
        </w:r>
        <w:r>
          <w:rPr>
            <w:webHidden/>
          </w:rPr>
          <w:t>31</w:t>
        </w:r>
        <w:r>
          <w:rPr>
            <w:webHidden/>
          </w:rPr>
          <w:fldChar w:fldCharType="end"/>
        </w:r>
      </w:hyperlink>
    </w:p>
    <w:p w14:paraId="167978EA" w14:textId="77777777" w:rsidR="00312B75" w:rsidRDefault="00312B75" w:rsidP="00312B75">
      <w:pPr>
        <w:pStyle w:val="TOC2"/>
        <w:tabs>
          <w:tab w:val="left" w:pos="567"/>
        </w:tabs>
        <w:rPr>
          <w:rFonts w:asciiTheme="minorHAnsi" w:eastAsiaTheme="minorEastAsia" w:hAnsiTheme="minorHAnsi" w:cstheme="minorBidi"/>
          <w:sz w:val="22"/>
          <w:szCs w:val="22"/>
          <w:lang w:eastAsia="en-AU"/>
        </w:rPr>
      </w:pPr>
      <w:hyperlink w:anchor="_Toc106705627" w:history="1">
        <w:r w:rsidRPr="00763918">
          <w:rPr>
            <w:rStyle w:val="Hyperlink"/>
          </w:rPr>
          <w:t>5.1</w:t>
        </w:r>
        <w:r>
          <w:rPr>
            <w:rFonts w:asciiTheme="minorHAnsi" w:eastAsiaTheme="minorEastAsia" w:hAnsiTheme="minorHAnsi" w:cstheme="minorBidi"/>
            <w:sz w:val="22"/>
            <w:szCs w:val="22"/>
            <w:lang w:eastAsia="en-AU"/>
          </w:rPr>
          <w:tab/>
        </w:r>
        <w:r w:rsidRPr="00763918">
          <w:rPr>
            <w:rStyle w:val="Hyperlink"/>
          </w:rPr>
          <w:t>Medicare principles</w:t>
        </w:r>
        <w:r>
          <w:rPr>
            <w:webHidden/>
          </w:rPr>
          <w:tab/>
        </w:r>
        <w:r>
          <w:rPr>
            <w:webHidden/>
          </w:rPr>
          <w:fldChar w:fldCharType="begin"/>
        </w:r>
        <w:r>
          <w:rPr>
            <w:webHidden/>
          </w:rPr>
          <w:instrText xml:space="preserve"> PAGEREF _Toc106705627 \h </w:instrText>
        </w:r>
        <w:r>
          <w:rPr>
            <w:webHidden/>
          </w:rPr>
        </w:r>
        <w:r>
          <w:rPr>
            <w:webHidden/>
          </w:rPr>
          <w:fldChar w:fldCharType="separate"/>
        </w:r>
        <w:r>
          <w:rPr>
            <w:webHidden/>
          </w:rPr>
          <w:t>31</w:t>
        </w:r>
        <w:r>
          <w:rPr>
            <w:webHidden/>
          </w:rPr>
          <w:fldChar w:fldCharType="end"/>
        </w:r>
      </w:hyperlink>
    </w:p>
    <w:p w14:paraId="4D206E47" w14:textId="77777777" w:rsidR="00312B75" w:rsidRDefault="00312B75" w:rsidP="00312B75">
      <w:pPr>
        <w:pStyle w:val="TOC2"/>
        <w:tabs>
          <w:tab w:val="left" w:pos="567"/>
        </w:tabs>
        <w:rPr>
          <w:rFonts w:asciiTheme="minorHAnsi" w:eastAsiaTheme="minorEastAsia" w:hAnsiTheme="minorHAnsi" w:cstheme="minorBidi"/>
          <w:sz w:val="22"/>
          <w:szCs w:val="22"/>
          <w:lang w:eastAsia="en-AU"/>
        </w:rPr>
      </w:pPr>
      <w:hyperlink w:anchor="_Toc106705628" w:history="1">
        <w:r w:rsidRPr="00763918">
          <w:rPr>
            <w:rStyle w:val="Hyperlink"/>
          </w:rPr>
          <w:t>5.2</w:t>
        </w:r>
        <w:r>
          <w:rPr>
            <w:rFonts w:asciiTheme="minorHAnsi" w:eastAsiaTheme="minorEastAsia" w:hAnsiTheme="minorHAnsi" w:cstheme="minorBidi"/>
            <w:sz w:val="22"/>
            <w:szCs w:val="22"/>
            <w:lang w:eastAsia="en-AU"/>
          </w:rPr>
          <w:tab/>
        </w:r>
        <w:r w:rsidRPr="00763918">
          <w:rPr>
            <w:rStyle w:val="Hyperlink"/>
          </w:rPr>
          <w:t>Providing private health services to eligible patients</w:t>
        </w:r>
        <w:r>
          <w:rPr>
            <w:webHidden/>
          </w:rPr>
          <w:tab/>
        </w:r>
        <w:r>
          <w:rPr>
            <w:webHidden/>
          </w:rPr>
          <w:fldChar w:fldCharType="begin"/>
        </w:r>
        <w:r>
          <w:rPr>
            <w:webHidden/>
          </w:rPr>
          <w:instrText xml:space="preserve"> PAGEREF _Toc106705628 \h </w:instrText>
        </w:r>
        <w:r>
          <w:rPr>
            <w:webHidden/>
          </w:rPr>
        </w:r>
        <w:r>
          <w:rPr>
            <w:webHidden/>
          </w:rPr>
          <w:fldChar w:fldCharType="separate"/>
        </w:r>
        <w:r>
          <w:rPr>
            <w:webHidden/>
          </w:rPr>
          <w:t>31</w:t>
        </w:r>
        <w:r>
          <w:rPr>
            <w:webHidden/>
          </w:rPr>
          <w:fldChar w:fldCharType="end"/>
        </w:r>
      </w:hyperlink>
    </w:p>
    <w:p w14:paraId="70338400" w14:textId="77777777" w:rsidR="00312B75" w:rsidRDefault="00312B75" w:rsidP="00312B75">
      <w:pPr>
        <w:pStyle w:val="TOC2"/>
        <w:tabs>
          <w:tab w:val="left" w:pos="567"/>
        </w:tabs>
        <w:rPr>
          <w:rFonts w:asciiTheme="minorHAnsi" w:eastAsiaTheme="minorEastAsia" w:hAnsiTheme="minorHAnsi" w:cstheme="minorBidi"/>
          <w:sz w:val="22"/>
          <w:szCs w:val="22"/>
          <w:lang w:eastAsia="en-AU"/>
        </w:rPr>
      </w:pPr>
      <w:hyperlink w:anchor="_Toc106705629" w:history="1">
        <w:r w:rsidRPr="00763918">
          <w:rPr>
            <w:rStyle w:val="Hyperlink"/>
          </w:rPr>
          <w:t>5.3</w:t>
        </w:r>
        <w:r>
          <w:rPr>
            <w:rFonts w:asciiTheme="minorHAnsi" w:eastAsiaTheme="minorEastAsia" w:hAnsiTheme="minorHAnsi" w:cstheme="minorBidi"/>
            <w:sz w:val="22"/>
            <w:szCs w:val="22"/>
            <w:lang w:eastAsia="en-AU"/>
          </w:rPr>
          <w:tab/>
        </w:r>
        <w:r w:rsidRPr="00763918">
          <w:rPr>
            <w:rStyle w:val="Hyperlink"/>
          </w:rPr>
          <w:t>Establishing public specialist clinics to treat MBS-billable patients</w:t>
        </w:r>
        <w:r>
          <w:rPr>
            <w:webHidden/>
          </w:rPr>
          <w:tab/>
        </w:r>
        <w:r>
          <w:rPr>
            <w:webHidden/>
          </w:rPr>
          <w:fldChar w:fldCharType="begin"/>
        </w:r>
        <w:r>
          <w:rPr>
            <w:webHidden/>
          </w:rPr>
          <w:instrText xml:space="preserve"> PAGEREF _Toc106705629 \h </w:instrText>
        </w:r>
        <w:r>
          <w:rPr>
            <w:webHidden/>
          </w:rPr>
        </w:r>
        <w:r>
          <w:rPr>
            <w:webHidden/>
          </w:rPr>
          <w:fldChar w:fldCharType="separate"/>
        </w:r>
        <w:r>
          <w:rPr>
            <w:webHidden/>
          </w:rPr>
          <w:t>31</w:t>
        </w:r>
        <w:r>
          <w:rPr>
            <w:webHidden/>
          </w:rPr>
          <w:fldChar w:fldCharType="end"/>
        </w:r>
      </w:hyperlink>
    </w:p>
    <w:p w14:paraId="035BF33B" w14:textId="77777777" w:rsidR="00312B75" w:rsidRDefault="00312B75" w:rsidP="00312B75">
      <w:pPr>
        <w:pStyle w:val="TOC1"/>
        <w:tabs>
          <w:tab w:val="left" w:pos="567"/>
        </w:tabs>
        <w:rPr>
          <w:rFonts w:asciiTheme="minorHAnsi" w:eastAsiaTheme="minorEastAsia" w:hAnsiTheme="minorHAnsi" w:cstheme="minorBidi"/>
          <w:b w:val="0"/>
          <w:sz w:val="22"/>
          <w:szCs w:val="22"/>
          <w:lang w:eastAsia="en-AU"/>
        </w:rPr>
      </w:pPr>
      <w:hyperlink w:anchor="_Toc106705630" w:history="1">
        <w:r w:rsidRPr="00763918">
          <w:rPr>
            <w:rStyle w:val="Hyperlink"/>
          </w:rPr>
          <w:t>6.</w:t>
        </w:r>
        <w:r>
          <w:rPr>
            <w:rFonts w:asciiTheme="minorHAnsi" w:eastAsiaTheme="minorEastAsia" w:hAnsiTheme="minorHAnsi" w:cstheme="minorBidi"/>
            <w:b w:val="0"/>
            <w:sz w:val="22"/>
            <w:szCs w:val="22"/>
            <w:lang w:eastAsia="en-AU"/>
          </w:rPr>
          <w:tab/>
        </w:r>
        <w:r w:rsidRPr="00763918">
          <w:rPr>
            <w:rStyle w:val="Hyperlink"/>
          </w:rPr>
          <w:t>Patient Consent</w:t>
        </w:r>
        <w:r>
          <w:rPr>
            <w:webHidden/>
          </w:rPr>
          <w:tab/>
        </w:r>
        <w:r>
          <w:rPr>
            <w:webHidden/>
          </w:rPr>
          <w:fldChar w:fldCharType="begin"/>
        </w:r>
        <w:r>
          <w:rPr>
            <w:webHidden/>
          </w:rPr>
          <w:instrText xml:space="preserve"> PAGEREF _Toc106705630 \h </w:instrText>
        </w:r>
        <w:r>
          <w:rPr>
            <w:webHidden/>
          </w:rPr>
        </w:r>
        <w:r>
          <w:rPr>
            <w:webHidden/>
          </w:rPr>
          <w:fldChar w:fldCharType="separate"/>
        </w:r>
        <w:r>
          <w:rPr>
            <w:webHidden/>
          </w:rPr>
          <w:t>33</w:t>
        </w:r>
        <w:r>
          <w:rPr>
            <w:webHidden/>
          </w:rPr>
          <w:fldChar w:fldCharType="end"/>
        </w:r>
      </w:hyperlink>
    </w:p>
    <w:p w14:paraId="798EE264" w14:textId="77777777" w:rsidR="00312B75" w:rsidRDefault="00312B75" w:rsidP="00312B75">
      <w:pPr>
        <w:pStyle w:val="TOC2"/>
        <w:tabs>
          <w:tab w:val="left" w:pos="567"/>
        </w:tabs>
        <w:rPr>
          <w:rFonts w:asciiTheme="minorHAnsi" w:eastAsiaTheme="minorEastAsia" w:hAnsiTheme="minorHAnsi" w:cstheme="minorBidi"/>
          <w:sz w:val="22"/>
          <w:szCs w:val="22"/>
          <w:lang w:eastAsia="en-AU"/>
        </w:rPr>
      </w:pPr>
      <w:hyperlink w:anchor="_Toc106705631" w:history="1">
        <w:r w:rsidRPr="00763918">
          <w:rPr>
            <w:rStyle w:val="Hyperlink"/>
          </w:rPr>
          <w:t>6.1</w:t>
        </w:r>
        <w:r>
          <w:rPr>
            <w:rFonts w:asciiTheme="minorHAnsi" w:eastAsiaTheme="minorEastAsia" w:hAnsiTheme="minorHAnsi" w:cstheme="minorBidi"/>
            <w:sz w:val="22"/>
            <w:szCs w:val="22"/>
            <w:lang w:eastAsia="en-AU"/>
          </w:rPr>
          <w:tab/>
        </w:r>
        <w:r w:rsidRPr="00763918">
          <w:rPr>
            <w:rStyle w:val="Hyperlink"/>
          </w:rPr>
          <w:t>Patient election</w:t>
        </w:r>
        <w:r>
          <w:rPr>
            <w:webHidden/>
          </w:rPr>
          <w:tab/>
        </w:r>
        <w:r>
          <w:rPr>
            <w:webHidden/>
          </w:rPr>
          <w:fldChar w:fldCharType="begin"/>
        </w:r>
        <w:r>
          <w:rPr>
            <w:webHidden/>
          </w:rPr>
          <w:instrText xml:space="preserve"> PAGEREF _Toc106705631 \h </w:instrText>
        </w:r>
        <w:r>
          <w:rPr>
            <w:webHidden/>
          </w:rPr>
        </w:r>
        <w:r>
          <w:rPr>
            <w:webHidden/>
          </w:rPr>
          <w:fldChar w:fldCharType="separate"/>
        </w:r>
        <w:r>
          <w:rPr>
            <w:webHidden/>
          </w:rPr>
          <w:t>33</w:t>
        </w:r>
        <w:r>
          <w:rPr>
            <w:webHidden/>
          </w:rPr>
          <w:fldChar w:fldCharType="end"/>
        </w:r>
      </w:hyperlink>
    </w:p>
    <w:p w14:paraId="79900CDD" w14:textId="77777777" w:rsidR="00312B75" w:rsidRDefault="00312B75" w:rsidP="00312B75">
      <w:pPr>
        <w:pStyle w:val="TOC2"/>
        <w:tabs>
          <w:tab w:val="left" w:pos="567"/>
        </w:tabs>
        <w:rPr>
          <w:rFonts w:asciiTheme="minorHAnsi" w:eastAsiaTheme="minorEastAsia" w:hAnsiTheme="minorHAnsi" w:cstheme="minorBidi"/>
          <w:sz w:val="22"/>
          <w:szCs w:val="22"/>
          <w:lang w:eastAsia="en-AU"/>
        </w:rPr>
      </w:pPr>
      <w:hyperlink w:anchor="_Toc106705632" w:history="1">
        <w:r w:rsidRPr="00763918">
          <w:rPr>
            <w:rStyle w:val="Hyperlink"/>
          </w:rPr>
          <w:t>6.2</w:t>
        </w:r>
        <w:r>
          <w:rPr>
            <w:rFonts w:asciiTheme="minorHAnsi" w:eastAsiaTheme="minorEastAsia" w:hAnsiTheme="minorHAnsi" w:cstheme="minorBidi"/>
            <w:sz w:val="22"/>
            <w:szCs w:val="22"/>
            <w:lang w:eastAsia="en-AU"/>
          </w:rPr>
          <w:tab/>
        </w:r>
        <w:r w:rsidRPr="00763918">
          <w:rPr>
            <w:rStyle w:val="Hyperlink"/>
          </w:rPr>
          <w:t>Informed financial consent</w:t>
        </w:r>
        <w:r>
          <w:rPr>
            <w:webHidden/>
          </w:rPr>
          <w:tab/>
        </w:r>
        <w:r>
          <w:rPr>
            <w:webHidden/>
          </w:rPr>
          <w:fldChar w:fldCharType="begin"/>
        </w:r>
        <w:r>
          <w:rPr>
            <w:webHidden/>
          </w:rPr>
          <w:instrText xml:space="preserve"> PAGEREF _Toc106705632 \h </w:instrText>
        </w:r>
        <w:r>
          <w:rPr>
            <w:webHidden/>
          </w:rPr>
        </w:r>
        <w:r>
          <w:rPr>
            <w:webHidden/>
          </w:rPr>
          <w:fldChar w:fldCharType="separate"/>
        </w:r>
        <w:r>
          <w:rPr>
            <w:webHidden/>
          </w:rPr>
          <w:t>34</w:t>
        </w:r>
        <w:r>
          <w:rPr>
            <w:webHidden/>
          </w:rPr>
          <w:fldChar w:fldCharType="end"/>
        </w:r>
      </w:hyperlink>
    </w:p>
    <w:p w14:paraId="264A61EA" w14:textId="77777777" w:rsidR="00312B75" w:rsidRDefault="00312B75" w:rsidP="00312B75">
      <w:pPr>
        <w:pStyle w:val="TOC2"/>
        <w:tabs>
          <w:tab w:val="left" w:pos="567"/>
        </w:tabs>
        <w:rPr>
          <w:rFonts w:asciiTheme="minorHAnsi" w:eastAsiaTheme="minorEastAsia" w:hAnsiTheme="minorHAnsi" w:cstheme="minorBidi"/>
          <w:sz w:val="22"/>
          <w:szCs w:val="22"/>
          <w:lang w:eastAsia="en-AU"/>
        </w:rPr>
      </w:pPr>
      <w:hyperlink w:anchor="_Toc106705633" w:history="1">
        <w:r w:rsidRPr="00763918">
          <w:rPr>
            <w:rStyle w:val="Hyperlink"/>
          </w:rPr>
          <w:t>6.3</w:t>
        </w:r>
        <w:r>
          <w:rPr>
            <w:rFonts w:asciiTheme="minorHAnsi" w:eastAsiaTheme="minorEastAsia" w:hAnsiTheme="minorHAnsi" w:cstheme="minorBidi"/>
            <w:sz w:val="22"/>
            <w:szCs w:val="22"/>
            <w:lang w:eastAsia="en-AU"/>
          </w:rPr>
          <w:tab/>
        </w:r>
        <w:r w:rsidRPr="00763918">
          <w:rPr>
            <w:rStyle w:val="Hyperlink"/>
          </w:rPr>
          <w:t>Fees charged</w:t>
        </w:r>
        <w:r>
          <w:rPr>
            <w:webHidden/>
          </w:rPr>
          <w:tab/>
        </w:r>
        <w:r>
          <w:rPr>
            <w:webHidden/>
          </w:rPr>
          <w:fldChar w:fldCharType="begin"/>
        </w:r>
        <w:r>
          <w:rPr>
            <w:webHidden/>
          </w:rPr>
          <w:instrText xml:space="preserve"> PAGEREF _Toc106705633 \h </w:instrText>
        </w:r>
        <w:r>
          <w:rPr>
            <w:webHidden/>
          </w:rPr>
        </w:r>
        <w:r>
          <w:rPr>
            <w:webHidden/>
          </w:rPr>
          <w:fldChar w:fldCharType="separate"/>
        </w:r>
        <w:r>
          <w:rPr>
            <w:webHidden/>
          </w:rPr>
          <w:t>35</w:t>
        </w:r>
        <w:r>
          <w:rPr>
            <w:webHidden/>
          </w:rPr>
          <w:fldChar w:fldCharType="end"/>
        </w:r>
      </w:hyperlink>
    </w:p>
    <w:p w14:paraId="0E9B0994" w14:textId="77777777" w:rsidR="00312B75" w:rsidRDefault="00312B75" w:rsidP="00312B75">
      <w:pPr>
        <w:pStyle w:val="TOC2"/>
        <w:tabs>
          <w:tab w:val="left" w:pos="567"/>
        </w:tabs>
        <w:rPr>
          <w:rFonts w:asciiTheme="minorHAnsi" w:eastAsiaTheme="minorEastAsia" w:hAnsiTheme="minorHAnsi" w:cstheme="minorBidi"/>
          <w:sz w:val="22"/>
          <w:szCs w:val="22"/>
          <w:lang w:eastAsia="en-AU"/>
        </w:rPr>
      </w:pPr>
      <w:hyperlink w:anchor="_Toc106705634" w:history="1">
        <w:r w:rsidRPr="00763918">
          <w:rPr>
            <w:rStyle w:val="Hyperlink"/>
          </w:rPr>
          <w:t>6.4</w:t>
        </w:r>
        <w:r>
          <w:rPr>
            <w:rFonts w:asciiTheme="minorHAnsi" w:eastAsiaTheme="minorEastAsia" w:hAnsiTheme="minorHAnsi" w:cstheme="minorBidi"/>
            <w:sz w:val="22"/>
            <w:szCs w:val="22"/>
            <w:lang w:eastAsia="en-AU"/>
          </w:rPr>
          <w:tab/>
        </w:r>
        <w:r w:rsidRPr="00763918">
          <w:rPr>
            <w:rStyle w:val="Hyperlink"/>
          </w:rPr>
          <w:t>Change in patient election</w:t>
        </w:r>
        <w:r>
          <w:rPr>
            <w:webHidden/>
          </w:rPr>
          <w:tab/>
        </w:r>
        <w:r>
          <w:rPr>
            <w:webHidden/>
          </w:rPr>
          <w:fldChar w:fldCharType="begin"/>
        </w:r>
        <w:r>
          <w:rPr>
            <w:webHidden/>
          </w:rPr>
          <w:instrText xml:space="preserve"> PAGEREF _Toc106705634 \h </w:instrText>
        </w:r>
        <w:r>
          <w:rPr>
            <w:webHidden/>
          </w:rPr>
        </w:r>
        <w:r>
          <w:rPr>
            <w:webHidden/>
          </w:rPr>
          <w:fldChar w:fldCharType="separate"/>
        </w:r>
        <w:r>
          <w:rPr>
            <w:webHidden/>
          </w:rPr>
          <w:t>36</w:t>
        </w:r>
        <w:r>
          <w:rPr>
            <w:webHidden/>
          </w:rPr>
          <w:fldChar w:fldCharType="end"/>
        </w:r>
      </w:hyperlink>
    </w:p>
    <w:p w14:paraId="6CCB35C0" w14:textId="77777777" w:rsidR="00312B75" w:rsidRDefault="00312B75" w:rsidP="00312B75">
      <w:pPr>
        <w:pStyle w:val="TOC1"/>
        <w:tabs>
          <w:tab w:val="left" w:pos="567"/>
        </w:tabs>
        <w:rPr>
          <w:rFonts w:asciiTheme="minorHAnsi" w:eastAsiaTheme="minorEastAsia" w:hAnsiTheme="minorHAnsi" w:cstheme="minorBidi"/>
          <w:b w:val="0"/>
          <w:sz w:val="22"/>
          <w:szCs w:val="22"/>
          <w:lang w:eastAsia="en-AU"/>
        </w:rPr>
      </w:pPr>
      <w:hyperlink w:anchor="_Toc106705635" w:history="1">
        <w:r w:rsidRPr="00763918">
          <w:rPr>
            <w:rStyle w:val="Hyperlink"/>
          </w:rPr>
          <w:t>7.</w:t>
        </w:r>
        <w:r>
          <w:rPr>
            <w:rFonts w:asciiTheme="minorHAnsi" w:eastAsiaTheme="minorEastAsia" w:hAnsiTheme="minorHAnsi" w:cstheme="minorBidi"/>
            <w:b w:val="0"/>
            <w:sz w:val="22"/>
            <w:szCs w:val="22"/>
            <w:lang w:eastAsia="en-AU"/>
          </w:rPr>
          <w:tab/>
        </w:r>
        <w:r w:rsidRPr="00763918">
          <w:rPr>
            <w:rStyle w:val="Hyperlink"/>
          </w:rPr>
          <w:t>Governance, performance and accountability</w:t>
        </w:r>
        <w:r>
          <w:rPr>
            <w:webHidden/>
          </w:rPr>
          <w:tab/>
        </w:r>
        <w:r>
          <w:rPr>
            <w:webHidden/>
          </w:rPr>
          <w:fldChar w:fldCharType="begin"/>
        </w:r>
        <w:r>
          <w:rPr>
            <w:webHidden/>
          </w:rPr>
          <w:instrText xml:space="preserve"> PAGEREF _Toc106705635 \h </w:instrText>
        </w:r>
        <w:r>
          <w:rPr>
            <w:webHidden/>
          </w:rPr>
        </w:r>
        <w:r>
          <w:rPr>
            <w:webHidden/>
          </w:rPr>
          <w:fldChar w:fldCharType="separate"/>
        </w:r>
        <w:r>
          <w:rPr>
            <w:webHidden/>
          </w:rPr>
          <w:t>38</w:t>
        </w:r>
        <w:r>
          <w:rPr>
            <w:webHidden/>
          </w:rPr>
          <w:fldChar w:fldCharType="end"/>
        </w:r>
      </w:hyperlink>
    </w:p>
    <w:p w14:paraId="4AD9EF6D" w14:textId="77777777" w:rsidR="00312B75" w:rsidRDefault="00312B75" w:rsidP="00312B75">
      <w:pPr>
        <w:pStyle w:val="TOC2"/>
        <w:tabs>
          <w:tab w:val="left" w:pos="567"/>
        </w:tabs>
        <w:rPr>
          <w:rFonts w:asciiTheme="minorHAnsi" w:eastAsiaTheme="minorEastAsia" w:hAnsiTheme="minorHAnsi" w:cstheme="minorBidi"/>
          <w:sz w:val="22"/>
          <w:szCs w:val="22"/>
          <w:lang w:eastAsia="en-AU"/>
        </w:rPr>
      </w:pPr>
      <w:hyperlink w:anchor="_Toc106705636" w:history="1">
        <w:r w:rsidRPr="00763918">
          <w:rPr>
            <w:rStyle w:val="Hyperlink"/>
          </w:rPr>
          <w:t>7.1</w:t>
        </w:r>
        <w:r>
          <w:rPr>
            <w:rFonts w:asciiTheme="minorHAnsi" w:eastAsiaTheme="minorEastAsia" w:hAnsiTheme="minorHAnsi" w:cstheme="minorBidi"/>
            <w:sz w:val="22"/>
            <w:szCs w:val="22"/>
            <w:lang w:eastAsia="en-AU"/>
          </w:rPr>
          <w:tab/>
        </w:r>
        <w:r w:rsidRPr="00763918">
          <w:rPr>
            <w:rStyle w:val="Hyperlink"/>
          </w:rPr>
          <w:t>Governance approach</w:t>
        </w:r>
        <w:r>
          <w:rPr>
            <w:webHidden/>
          </w:rPr>
          <w:tab/>
        </w:r>
        <w:r>
          <w:rPr>
            <w:webHidden/>
          </w:rPr>
          <w:fldChar w:fldCharType="begin"/>
        </w:r>
        <w:r>
          <w:rPr>
            <w:webHidden/>
          </w:rPr>
          <w:instrText xml:space="preserve"> PAGEREF _Toc106705636 \h </w:instrText>
        </w:r>
        <w:r>
          <w:rPr>
            <w:webHidden/>
          </w:rPr>
        </w:r>
        <w:r>
          <w:rPr>
            <w:webHidden/>
          </w:rPr>
          <w:fldChar w:fldCharType="separate"/>
        </w:r>
        <w:r>
          <w:rPr>
            <w:webHidden/>
          </w:rPr>
          <w:t>38</w:t>
        </w:r>
        <w:r>
          <w:rPr>
            <w:webHidden/>
          </w:rPr>
          <w:fldChar w:fldCharType="end"/>
        </w:r>
      </w:hyperlink>
    </w:p>
    <w:p w14:paraId="25C2F8FF" w14:textId="77777777" w:rsidR="00312B75" w:rsidRDefault="00312B75" w:rsidP="00312B75">
      <w:pPr>
        <w:pStyle w:val="TOC2"/>
        <w:tabs>
          <w:tab w:val="left" w:pos="567"/>
        </w:tabs>
        <w:rPr>
          <w:rFonts w:asciiTheme="minorHAnsi" w:eastAsiaTheme="minorEastAsia" w:hAnsiTheme="minorHAnsi" w:cstheme="minorBidi"/>
          <w:sz w:val="22"/>
          <w:szCs w:val="22"/>
          <w:lang w:eastAsia="en-AU"/>
        </w:rPr>
      </w:pPr>
      <w:hyperlink w:anchor="_Toc106705637" w:history="1">
        <w:r w:rsidRPr="00763918">
          <w:rPr>
            <w:rStyle w:val="Hyperlink"/>
          </w:rPr>
          <w:t>7.2</w:t>
        </w:r>
        <w:r>
          <w:rPr>
            <w:rFonts w:asciiTheme="minorHAnsi" w:eastAsiaTheme="minorEastAsia" w:hAnsiTheme="minorHAnsi" w:cstheme="minorBidi"/>
            <w:sz w:val="22"/>
            <w:szCs w:val="22"/>
            <w:lang w:eastAsia="en-AU"/>
          </w:rPr>
          <w:tab/>
        </w:r>
        <w:r w:rsidRPr="00763918">
          <w:rPr>
            <w:rStyle w:val="Hyperlink"/>
          </w:rPr>
          <w:t>Internal controls</w:t>
        </w:r>
        <w:r>
          <w:rPr>
            <w:webHidden/>
          </w:rPr>
          <w:tab/>
        </w:r>
        <w:r>
          <w:rPr>
            <w:webHidden/>
          </w:rPr>
          <w:fldChar w:fldCharType="begin"/>
        </w:r>
        <w:r>
          <w:rPr>
            <w:webHidden/>
          </w:rPr>
          <w:instrText xml:space="preserve"> PAGEREF _Toc106705637 \h </w:instrText>
        </w:r>
        <w:r>
          <w:rPr>
            <w:webHidden/>
          </w:rPr>
        </w:r>
        <w:r>
          <w:rPr>
            <w:webHidden/>
          </w:rPr>
          <w:fldChar w:fldCharType="separate"/>
        </w:r>
        <w:r>
          <w:rPr>
            <w:webHidden/>
          </w:rPr>
          <w:t>38</w:t>
        </w:r>
        <w:r>
          <w:rPr>
            <w:webHidden/>
          </w:rPr>
          <w:fldChar w:fldCharType="end"/>
        </w:r>
      </w:hyperlink>
    </w:p>
    <w:p w14:paraId="43D724A8" w14:textId="77777777" w:rsidR="00312B75" w:rsidRDefault="00312B75" w:rsidP="00312B75">
      <w:pPr>
        <w:pStyle w:val="TOC1"/>
        <w:tabs>
          <w:tab w:val="left" w:pos="567"/>
        </w:tabs>
        <w:rPr>
          <w:rFonts w:asciiTheme="minorHAnsi" w:eastAsiaTheme="minorEastAsia" w:hAnsiTheme="minorHAnsi" w:cstheme="minorBidi"/>
          <w:b w:val="0"/>
          <w:sz w:val="22"/>
          <w:szCs w:val="22"/>
          <w:lang w:eastAsia="en-AU"/>
        </w:rPr>
      </w:pPr>
      <w:hyperlink w:anchor="_Toc106705638" w:history="1">
        <w:r w:rsidRPr="00763918">
          <w:rPr>
            <w:rStyle w:val="Hyperlink"/>
          </w:rPr>
          <w:t>8.</w:t>
        </w:r>
        <w:r>
          <w:rPr>
            <w:rFonts w:asciiTheme="minorHAnsi" w:eastAsiaTheme="minorEastAsia" w:hAnsiTheme="minorHAnsi" w:cstheme="minorBidi"/>
            <w:b w:val="0"/>
            <w:sz w:val="22"/>
            <w:szCs w:val="22"/>
            <w:lang w:eastAsia="en-AU"/>
          </w:rPr>
          <w:tab/>
        </w:r>
        <w:r w:rsidRPr="00763918">
          <w:rPr>
            <w:rStyle w:val="Hyperlink"/>
          </w:rPr>
          <w:t>Staff Education</w:t>
        </w:r>
        <w:r>
          <w:rPr>
            <w:webHidden/>
          </w:rPr>
          <w:tab/>
        </w:r>
        <w:r>
          <w:rPr>
            <w:webHidden/>
          </w:rPr>
          <w:fldChar w:fldCharType="begin"/>
        </w:r>
        <w:r>
          <w:rPr>
            <w:webHidden/>
          </w:rPr>
          <w:instrText xml:space="preserve"> PAGEREF _Toc106705638 \h </w:instrText>
        </w:r>
        <w:r>
          <w:rPr>
            <w:webHidden/>
          </w:rPr>
        </w:r>
        <w:r>
          <w:rPr>
            <w:webHidden/>
          </w:rPr>
          <w:fldChar w:fldCharType="separate"/>
        </w:r>
        <w:r>
          <w:rPr>
            <w:webHidden/>
          </w:rPr>
          <w:t>39</w:t>
        </w:r>
        <w:r>
          <w:rPr>
            <w:webHidden/>
          </w:rPr>
          <w:fldChar w:fldCharType="end"/>
        </w:r>
      </w:hyperlink>
    </w:p>
    <w:p w14:paraId="2FA60897" w14:textId="77777777" w:rsidR="00312B75" w:rsidRDefault="00312B75" w:rsidP="00312B75">
      <w:pPr>
        <w:pStyle w:val="TOC1"/>
        <w:tabs>
          <w:tab w:val="left" w:pos="567"/>
        </w:tabs>
        <w:rPr>
          <w:rFonts w:asciiTheme="minorHAnsi" w:eastAsiaTheme="minorEastAsia" w:hAnsiTheme="minorHAnsi" w:cstheme="minorBidi"/>
          <w:b w:val="0"/>
          <w:sz w:val="22"/>
          <w:szCs w:val="22"/>
          <w:lang w:eastAsia="en-AU"/>
        </w:rPr>
      </w:pPr>
      <w:hyperlink w:anchor="_Toc106705639" w:history="1">
        <w:r w:rsidRPr="00763918">
          <w:rPr>
            <w:rStyle w:val="Hyperlink"/>
          </w:rPr>
          <w:t>9.</w:t>
        </w:r>
        <w:r>
          <w:rPr>
            <w:rFonts w:asciiTheme="minorHAnsi" w:eastAsiaTheme="minorEastAsia" w:hAnsiTheme="minorHAnsi" w:cstheme="minorBidi"/>
            <w:b w:val="0"/>
            <w:sz w:val="22"/>
            <w:szCs w:val="22"/>
            <w:lang w:eastAsia="en-AU"/>
          </w:rPr>
          <w:tab/>
        </w:r>
        <w:r w:rsidRPr="00763918">
          <w:rPr>
            <w:rStyle w:val="Hyperlink"/>
          </w:rPr>
          <w:t>Documentation and reporting to the department</w:t>
        </w:r>
        <w:r>
          <w:rPr>
            <w:webHidden/>
          </w:rPr>
          <w:tab/>
        </w:r>
        <w:r>
          <w:rPr>
            <w:webHidden/>
          </w:rPr>
          <w:fldChar w:fldCharType="begin"/>
        </w:r>
        <w:r>
          <w:rPr>
            <w:webHidden/>
          </w:rPr>
          <w:instrText xml:space="preserve"> PAGEREF _Toc106705639 \h </w:instrText>
        </w:r>
        <w:r>
          <w:rPr>
            <w:webHidden/>
          </w:rPr>
        </w:r>
        <w:r>
          <w:rPr>
            <w:webHidden/>
          </w:rPr>
          <w:fldChar w:fldCharType="separate"/>
        </w:r>
        <w:r>
          <w:rPr>
            <w:webHidden/>
          </w:rPr>
          <w:t>40</w:t>
        </w:r>
        <w:r>
          <w:rPr>
            <w:webHidden/>
          </w:rPr>
          <w:fldChar w:fldCharType="end"/>
        </w:r>
      </w:hyperlink>
    </w:p>
    <w:p w14:paraId="0FA44E3E" w14:textId="77777777" w:rsidR="00312B75" w:rsidRDefault="00312B75" w:rsidP="00312B75">
      <w:pPr>
        <w:pStyle w:val="TOC1"/>
        <w:rPr>
          <w:rFonts w:asciiTheme="minorHAnsi" w:eastAsiaTheme="minorEastAsia" w:hAnsiTheme="minorHAnsi" w:cstheme="minorBidi"/>
          <w:b w:val="0"/>
          <w:sz w:val="22"/>
          <w:szCs w:val="22"/>
          <w:lang w:eastAsia="en-AU"/>
        </w:rPr>
      </w:pPr>
      <w:hyperlink w:anchor="_Toc106705640" w:history="1">
        <w:r w:rsidRPr="00763918">
          <w:rPr>
            <w:rStyle w:val="Hyperlink"/>
          </w:rPr>
          <w:t>Resources</w:t>
        </w:r>
        <w:r>
          <w:rPr>
            <w:webHidden/>
          </w:rPr>
          <w:tab/>
        </w:r>
        <w:r>
          <w:rPr>
            <w:webHidden/>
          </w:rPr>
          <w:fldChar w:fldCharType="begin"/>
        </w:r>
        <w:r>
          <w:rPr>
            <w:webHidden/>
          </w:rPr>
          <w:instrText xml:space="preserve"> PAGEREF _Toc106705640 \h </w:instrText>
        </w:r>
        <w:r>
          <w:rPr>
            <w:webHidden/>
          </w:rPr>
        </w:r>
        <w:r>
          <w:rPr>
            <w:webHidden/>
          </w:rPr>
          <w:fldChar w:fldCharType="separate"/>
        </w:r>
        <w:r>
          <w:rPr>
            <w:webHidden/>
          </w:rPr>
          <w:t>43</w:t>
        </w:r>
        <w:r>
          <w:rPr>
            <w:webHidden/>
          </w:rPr>
          <w:fldChar w:fldCharType="end"/>
        </w:r>
      </w:hyperlink>
    </w:p>
    <w:p w14:paraId="2D5A5BA5" w14:textId="77777777" w:rsidR="00312B75" w:rsidRDefault="00312B75" w:rsidP="00312B75">
      <w:pPr>
        <w:pStyle w:val="TOC1"/>
        <w:rPr>
          <w:rFonts w:asciiTheme="minorHAnsi" w:eastAsiaTheme="minorEastAsia" w:hAnsiTheme="minorHAnsi" w:cstheme="minorBidi"/>
          <w:b w:val="0"/>
          <w:sz w:val="22"/>
          <w:szCs w:val="22"/>
          <w:lang w:eastAsia="en-AU"/>
        </w:rPr>
      </w:pPr>
      <w:hyperlink w:anchor="_Toc106705641" w:history="1">
        <w:r w:rsidRPr="00763918">
          <w:rPr>
            <w:rStyle w:val="Hyperlink"/>
          </w:rPr>
          <w:t>Glossary</w:t>
        </w:r>
        <w:r>
          <w:rPr>
            <w:webHidden/>
          </w:rPr>
          <w:tab/>
        </w:r>
        <w:r>
          <w:rPr>
            <w:webHidden/>
          </w:rPr>
          <w:fldChar w:fldCharType="begin"/>
        </w:r>
        <w:r>
          <w:rPr>
            <w:webHidden/>
          </w:rPr>
          <w:instrText xml:space="preserve"> PAGEREF _Toc106705641 \h </w:instrText>
        </w:r>
        <w:r>
          <w:rPr>
            <w:webHidden/>
          </w:rPr>
        </w:r>
        <w:r>
          <w:rPr>
            <w:webHidden/>
          </w:rPr>
          <w:fldChar w:fldCharType="separate"/>
        </w:r>
        <w:r>
          <w:rPr>
            <w:webHidden/>
          </w:rPr>
          <w:t>44</w:t>
        </w:r>
        <w:r>
          <w:rPr>
            <w:webHidden/>
          </w:rPr>
          <w:fldChar w:fldCharType="end"/>
        </w:r>
      </w:hyperlink>
    </w:p>
    <w:p w14:paraId="7E7A887A" w14:textId="77777777" w:rsidR="00312B75" w:rsidRDefault="00312B75" w:rsidP="00312B75">
      <w:pPr>
        <w:pStyle w:val="TOC1"/>
        <w:rPr>
          <w:rFonts w:asciiTheme="minorHAnsi" w:eastAsiaTheme="minorEastAsia" w:hAnsiTheme="minorHAnsi" w:cstheme="minorBidi"/>
          <w:b w:val="0"/>
          <w:sz w:val="22"/>
          <w:szCs w:val="22"/>
          <w:lang w:eastAsia="en-AU"/>
        </w:rPr>
      </w:pPr>
      <w:hyperlink w:anchor="_Toc106705642" w:history="1">
        <w:r w:rsidRPr="00763918">
          <w:rPr>
            <w:rStyle w:val="Hyperlink"/>
          </w:rPr>
          <w:t xml:space="preserve">Appendix 1: Extract of the NHRA and the </w:t>
        </w:r>
        <w:r w:rsidRPr="00763918">
          <w:rPr>
            <w:rStyle w:val="Hyperlink"/>
            <w:i/>
            <w:iCs/>
          </w:rPr>
          <w:t>Health Insurance Act 1973</w:t>
        </w:r>
        <w:r w:rsidRPr="00763918">
          <w:rPr>
            <w:rStyle w:val="Hyperlink"/>
          </w:rPr>
          <w:t xml:space="preserve"> requirements</w:t>
        </w:r>
        <w:r>
          <w:rPr>
            <w:webHidden/>
          </w:rPr>
          <w:tab/>
        </w:r>
        <w:r>
          <w:rPr>
            <w:webHidden/>
          </w:rPr>
          <w:fldChar w:fldCharType="begin"/>
        </w:r>
        <w:r>
          <w:rPr>
            <w:webHidden/>
          </w:rPr>
          <w:instrText xml:space="preserve"> PAGEREF _Toc106705642 \h </w:instrText>
        </w:r>
        <w:r>
          <w:rPr>
            <w:webHidden/>
          </w:rPr>
        </w:r>
        <w:r>
          <w:rPr>
            <w:webHidden/>
          </w:rPr>
          <w:fldChar w:fldCharType="separate"/>
        </w:r>
        <w:r>
          <w:rPr>
            <w:webHidden/>
          </w:rPr>
          <w:t>47</w:t>
        </w:r>
        <w:r>
          <w:rPr>
            <w:webHidden/>
          </w:rPr>
          <w:fldChar w:fldCharType="end"/>
        </w:r>
      </w:hyperlink>
    </w:p>
    <w:p w14:paraId="3DD2B1B9" w14:textId="77777777" w:rsidR="00312B75" w:rsidRDefault="00312B75" w:rsidP="00312B75">
      <w:pPr>
        <w:pStyle w:val="TOC1"/>
        <w:rPr>
          <w:rFonts w:asciiTheme="minorHAnsi" w:eastAsiaTheme="minorEastAsia" w:hAnsiTheme="minorHAnsi" w:cstheme="minorBidi"/>
          <w:b w:val="0"/>
          <w:sz w:val="22"/>
          <w:szCs w:val="22"/>
          <w:lang w:eastAsia="en-AU"/>
        </w:rPr>
      </w:pPr>
      <w:hyperlink w:anchor="_Toc106705643" w:history="1">
        <w:r w:rsidRPr="00763918">
          <w:rPr>
            <w:rStyle w:val="Hyperlink"/>
          </w:rPr>
          <w:t>Appendix 2: Sample of outpatient election form</w:t>
        </w:r>
        <w:r>
          <w:rPr>
            <w:webHidden/>
          </w:rPr>
          <w:tab/>
        </w:r>
        <w:r>
          <w:rPr>
            <w:webHidden/>
          </w:rPr>
          <w:fldChar w:fldCharType="begin"/>
        </w:r>
        <w:r>
          <w:rPr>
            <w:webHidden/>
          </w:rPr>
          <w:instrText xml:space="preserve"> PAGEREF _Toc106705643 \h </w:instrText>
        </w:r>
        <w:r>
          <w:rPr>
            <w:webHidden/>
          </w:rPr>
        </w:r>
        <w:r>
          <w:rPr>
            <w:webHidden/>
          </w:rPr>
          <w:fldChar w:fldCharType="separate"/>
        </w:r>
        <w:r>
          <w:rPr>
            <w:webHidden/>
          </w:rPr>
          <w:t>53</w:t>
        </w:r>
        <w:r>
          <w:rPr>
            <w:webHidden/>
          </w:rPr>
          <w:fldChar w:fldCharType="end"/>
        </w:r>
      </w:hyperlink>
    </w:p>
    <w:p w14:paraId="56F8D45B" w14:textId="77777777" w:rsidR="00312B75" w:rsidRDefault="00312B75" w:rsidP="00312B75">
      <w:pPr>
        <w:pStyle w:val="TOC1"/>
        <w:rPr>
          <w:rFonts w:asciiTheme="minorHAnsi" w:eastAsiaTheme="minorEastAsia" w:hAnsiTheme="minorHAnsi" w:cstheme="minorBidi"/>
          <w:b w:val="0"/>
          <w:sz w:val="22"/>
          <w:szCs w:val="22"/>
          <w:lang w:eastAsia="en-AU"/>
        </w:rPr>
      </w:pPr>
      <w:hyperlink w:anchor="_Toc106705644" w:history="1">
        <w:r w:rsidRPr="00763918">
          <w:rPr>
            <w:rStyle w:val="Hyperlink"/>
            <w:lang w:eastAsia="en-AU"/>
          </w:rPr>
          <w:t>Appendix 3: Sample of signage for specialist clinics</w:t>
        </w:r>
        <w:r>
          <w:rPr>
            <w:webHidden/>
          </w:rPr>
          <w:tab/>
        </w:r>
        <w:r>
          <w:rPr>
            <w:webHidden/>
          </w:rPr>
          <w:fldChar w:fldCharType="begin"/>
        </w:r>
        <w:r>
          <w:rPr>
            <w:webHidden/>
          </w:rPr>
          <w:instrText xml:space="preserve"> PAGEREF _Toc106705644 \h </w:instrText>
        </w:r>
        <w:r>
          <w:rPr>
            <w:webHidden/>
          </w:rPr>
        </w:r>
        <w:r>
          <w:rPr>
            <w:webHidden/>
          </w:rPr>
          <w:fldChar w:fldCharType="separate"/>
        </w:r>
        <w:r>
          <w:rPr>
            <w:webHidden/>
          </w:rPr>
          <w:t>54</w:t>
        </w:r>
        <w:r>
          <w:rPr>
            <w:webHidden/>
          </w:rPr>
          <w:fldChar w:fldCharType="end"/>
        </w:r>
      </w:hyperlink>
    </w:p>
    <w:p w14:paraId="22F79235" w14:textId="77777777" w:rsidR="00312B75" w:rsidRDefault="00312B75" w:rsidP="00312B75">
      <w:pPr>
        <w:pStyle w:val="TOC1"/>
        <w:rPr>
          <w:rFonts w:asciiTheme="minorHAnsi" w:eastAsiaTheme="minorEastAsia" w:hAnsiTheme="minorHAnsi" w:cstheme="minorBidi"/>
          <w:b w:val="0"/>
          <w:sz w:val="22"/>
          <w:szCs w:val="22"/>
          <w:lang w:eastAsia="en-AU"/>
        </w:rPr>
      </w:pPr>
      <w:hyperlink w:anchor="_Toc106705645" w:history="1">
        <w:r w:rsidRPr="00763918">
          <w:rPr>
            <w:rStyle w:val="Hyperlink"/>
          </w:rPr>
          <w:t>Appendix 4: Sample of business case for specialist clinics</w:t>
        </w:r>
        <w:r>
          <w:rPr>
            <w:webHidden/>
          </w:rPr>
          <w:tab/>
        </w:r>
        <w:r>
          <w:rPr>
            <w:webHidden/>
          </w:rPr>
          <w:fldChar w:fldCharType="begin"/>
        </w:r>
        <w:r>
          <w:rPr>
            <w:webHidden/>
          </w:rPr>
          <w:instrText xml:space="preserve"> PAGEREF _Toc106705645 \h </w:instrText>
        </w:r>
        <w:r>
          <w:rPr>
            <w:webHidden/>
          </w:rPr>
        </w:r>
        <w:r>
          <w:rPr>
            <w:webHidden/>
          </w:rPr>
          <w:fldChar w:fldCharType="separate"/>
        </w:r>
        <w:r>
          <w:rPr>
            <w:webHidden/>
          </w:rPr>
          <w:t>55</w:t>
        </w:r>
        <w:r>
          <w:rPr>
            <w:webHidden/>
          </w:rPr>
          <w:fldChar w:fldCharType="end"/>
        </w:r>
      </w:hyperlink>
    </w:p>
    <w:p w14:paraId="130189CE" w14:textId="0EB0CB5B" w:rsidR="00FB1F6E" w:rsidRDefault="00312B75" w:rsidP="00312B75">
      <w:pPr>
        <w:pStyle w:val="Body"/>
      </w:pPr>
      <w:r>
        <w:fldChar w:fldCharType="end"/>
      </w:r>
    </w:p>
    <w:p w14:paraId="3D106B18" w14:textId="58F6228C" w:rsidR="00FB1F6E" w:rsidRDefault="00FB1F6E">
      <w:pPr>
        <w:spacing w:after="0" w:line="240" w:lineRule="auto"/>
        <w:rPr>
          <w:rFonts w:eastAsia="Times"/>
        </w:rPr>
      </w:pPr>
    </w:p>
    <w:p w14:paraId="39E94798" w14:textId="77777777" w:rsidR="00454A7D" w:rsidRDefault="00454A7D">
      <w:pPr>
        <w:spacing w:after="0" w:line="240" w:lineRule="auto"/>
        <w:rPr>
          <w:rFonts w:eastAsia="MS Gothic" w:cs="Arial"/>
          <w:bCs/>
          <w:color w:val="53565A"/>
          <w:kern w:val="32"/>
          <w:sz w:val="44"/>
          <w:szCs w:val="44"/>
        </w:rPr>
      </w:pPr>
      <w:bookmarkStart w:id="1" w:name="_Toc66711980"/>
      <w:r>
        <w:br w:type="page"/>
      </w:r>
    </w:p>
    <w:p w14:paraId="3DA21D31" w14:textId="26F00B8F" w:rsidR="00312B75" w:rsidRPr="000D20A9" w:rsidRDefault="00312B75">
      <w:pPr>
        <w:pStyle w:val="Heading1"/>
        <w:numPr>
          <w:ilvl w:val="0"/>
          <w:numId w:val="37"/>
        </w:numPr>
      </w:pPr>
      <w:bookmarkStart w:id="2" w:name="_Hlk64367711"/>
      <w:bookmarkStart w:id="3" w:name="_Toc28962288"/>
      <w:bookmarkStart w:id="4" w:name="_Toc461161140"/>
      <w:bookmarkStart w:id="5" w:name="_Toc470443716"/>
      <w:bookmarkStart w:id="6" w:name="_Toc64357195"/>
      <w:bookmarkStart w:id="7" w:name="_Toc106705609"/>
      <w:r>
        <w:lastRenderedPageBreak/>
        <w:t>Introduction</w:t>
      </w:r>
      <w:bookmarkEnd w:id="3"/>
      <w:bookmarkEnd w:id="4"/>
      <w:bookmarkEnd w:id="5"/>
      <w:bookmarkEnd w:id="6"/>
      <w:bookmarkEnd w:id="7"/>
    </w:p>
    <w:p w14:paraId="0F46AA9C" w14:textId="77777777" w:rsidR="00312B75" w:rsidRDefault="00312B75" w:rsidP="00312B75">
      <w:pPr>
        <w:pStyle w:val="Body"/>
      </w:pPr>
      <w:r w:rsidRPr="00CF1B1B">
        <w:t xml:space="preserve">Eligible persons attending public hospitals are entitled to be treated as public patients. </w:t>
      </w:r>
      <w:r>
        <w:t xml:space="preserve">Under the National Health Reform Agreement, both the Commonwealth and the state are jointly responsible for funding Victorian public hospitals. This is mostly using activity-based funding (ABF) and block funding in some instances.  </w:t>
      </w:r>
    </w:p>
    <w:p w14:paraId="250BD2ED" w14:textId="77777777" w:rsidR="00312B75" w:rsidRDefault="00312B75" w:rsidP="00312B75">
      <w:pPr>
        <w:pStyle w:val="Body"/>
      </w:pPr>
      <w:r>
        <w:t xml:space="preserve">The ABF model funds public hospitals for the number and mix of patients that they treat. This activity is capped based on a fixed number of National Weighted Activity Units (NWAU) available to the system with system annual growth currently capped in accordance with the NHRA, clause A41.  This means that there are limited opportunities for growth within the national ABF model. </w:t>
      </w:r>
    </w:p>
    <w:p w14:paraId="51A7A709" w14:textId="77777777" w:rsidR="00312B75" w:rsidRDefault="00312B75" w:rsidP="00312B75">
      <w:pPr>
        <w:pStyle w:val="Body"/>
      </w:pPr>
      <w:r>
        <w:t xml:space="preserve">There is a long history across Australia of billing under the Medicare Benefits Schedule (MBS) for services provided to private patients in public hospitals. </w:t>
      </w:r>
      <w:r w:rsidRPr="00CF1B1B">
        <w:t xml:space="preserve">If a </w:t>
      </w:r>
      <w:r>
        <w:t xml:space="preserve">public hospital </w:t>
      </w:r>
      <w:r w:rsidRPr="00CF1B1B">
        <w:t xml:space="preserve">provides the same services on a private basis, a patient may choose to be treated as a private patient. This </w:t>
      </w:r>
      <w:r>
        <w:t xml:space="preserve">allows billing under the MBS and may </w:t>
      </w:r>
      <w:r w:rsidRPr="00CF1B1B">
        <w:t>assist the public hospital with meeting additional demand for services</w:t>
      </w:r>
      <w:r>
        <w:t xml:space="preserve"> and </w:t>
      </w:r>
      <w:r w:rsidRPr="00CF1B1B">
        <w:t>optimise revenue opportunities for the public hospital</w:t>
      </w:r>
      <w:r>
        <w:t>.</w:t>
      </w:r>
    </w:p>
    <w:p w14:paraId="27BFF56A" w14:textId="77777777" w:rsidR="00312B75" w:rsidRDefault="00312B75" w:rsidP="00312B75">
      <w:pPr>
        <w:pStyle w:val="Body"/>
      </w:pPr>
      <w:r>
        <w:t xml:space="preserve">The Department of Health’s policy document, </w:t>
      </w:r>
      <w:bookmarkStart w:id="8" w:name="_Hlk31294747"/>
      <w:r w:rsidRPr="00A30DE5">
        <w:rPr>
          <w:i/>
        </w:rPr>
        <w:t>MBS billing policy</w:t>
      </w:r>
      <w:r>
        <w:rPr>
          <w:i/>
        </w:rPr>
        <w:t xml:space="preserve"> framework: Victorian public hospitals</w:t>
      </w:r>
      <w:bookmarkEnd w:id="8"/>
      <w:r>
        <w:rPr>
          <w:iCs/>
        </w:rPr>
        <w:t>,</w:t>
      </w:r>
      <w:r>
        <w:t xml:space="preserve"> states the requirements that apply to Victorian public hospitals billing under the MBS: c</w:t>
      </w:r>
      <w:r w:rsidRPr="00374911">
        <w:t>ompliance with Commonwealth and Victorian policies, legislations and agreements</w:t>
      </w:r>
      <w:r>
        <w:t xml:space="preserve">, </w:t>
      </w:r>
      <w:r w:rsidRPr="00A30DE5">
        <w:t>rights of private practice</w:t>
      </w:r>
      <w:r>
        <w:t>,</w:t>
      </w:r>
      <w:r w:rsidRPr="00A30DE5">
        <w:t xml:space="preserve"> accessibility of services</w:t>
      </w:r>
      <w:r>
        <w:t xml:space="preserve"> and patient consent</w:t>
      </w:r>
      <w:r w:rsidRPr="00A30DE5">
        <w:t>.</w:t>
      </w:r>
      <w:r>
        <w:t xml:space="preserve"> It also provides Victorian public hospitals with clarity on the Department of Health’s expectations when billing under the MBS.</w:t>
      </w:r>
    </w:p>
    <w:p w14:paraId="0A36A1A1" w14:textId="77777777" w:rsidR="00312B75" w:rsidRDefault="00312B75" w:rsidP="00312B75">
      <w:pPr>
        <w:pStyle w:val="Body"/>
      </w:pPr>
      <w:r w:rsidRPr="00B47E24">
        <w:t xml:space="preserve">While the policy document refers to private patients, it is referred to, in its most generic form.  For the purpose of this guidance document the term “private patients” will be used to identify those who assign their Medicare benefits and are able to claim under their private health insurance (where available) for those public hospital services. “MBS-billable patients” will be used to identify those who assign their Medicare benefits for the non-admitted services provided by the public hospital. </w:t>
      </w:r>
    </w:p>
    <w:p w14:paraId="6CE340DA" w14:textId="77777777" w:rsidR="00312B75" w:rsidRDefault="00312B75" w:rsidP="00312B75">
      <w:pPr>
        <w:pStyle w:val="Body"/>
      </w:pPr>
      <w:r>
        <w:t>The policy document applies to all Victorian public hospitals and health practitioners who are exercising a right of private practice within a Victorian public hospital. The services provided refer to all health services provided at a Victorian public hospital urgent care centre, inpatient, outpatient and diagnostic imaging and pathology departments.</w:t>
      </w:r>
    </w:p>
    <w:p w14:paraId="653BE135" w14:textId="77777777" w:rsidR="00312B75" w:rsidRDefault="00312B75" w:rsidP="00312B75">
      <w:pPr>
        <w:pStyle w:val="Body"/>
      </w:pPr>
      <w:r>
        <w:t xml:space="preserve">This guidance document is to be read in conjunction with the policy document. </w:t>
      </w:r>
    </w:p>
    <w:bookmarkEnd w:id="2"/>
    <w:p w14:paraId="453B8B64" w14:textId="77777777" w:rsidR="00312B75" w:rsidRDefault="00312B75" w:rsidP="00312B75">
      <w:pPr>
        <w:pStyle w:val="Quotetext"/>
      </w:pPr>
    </w:p>
    <w:p w14:paraId="185F4CB4" w14:textId="77777777" w:rsidR="00312B75" w:rsidRDefault="00312B75" w:rsidP="00312B75">
      <w:pPr>
        <w:pStyle w:val="Quotetext"/>
      </w:pPr>
    </w:p>
    <w:p w14:paraId="1B0E52E9" w14:textId="77777777" w:rsidR="00312B75" w:rsidRDefault="00312B75" w:rsidP="00312B75">
      <w:pPr>
        <w:pStyle w:val="Quotetext"/>
      </w:pPr>
    </w:p>
    <w:p w14:paraId="0F8F6CFE" w14:textId="77777777" w:rsidR="00312B75" w:rsidRDefault="00312B75" w:rsidP="00312B75">
      <w:pPr>
        <w:pStyle w:val="Quotetext"/>
      </w:pPr>
    </w:p>
    <w:p w14:paraId="0C551688" w14:textId="77777777" w:rsidR="00312B75" w:rsidRDefault="00312B75" w:rsidP="00312B75">
      <w:pPr>
        <w:pStyle w:val="Quotetext"/>
      </w:pPr>
    </w:p>
    <w:p w14:paraId="374E131C" w14:textId="77777777" w:rsidR="00312B75" w:rsidRDefault="00312B75" w:rsidP="00312B75">
      <w:pPr>
        <w:pStyle w:val="Quotetext"/>
      </w:pPr>
    </w:p>
    <w:p w14:paraId="493FD963" w14:textId="77777777" w:rsidR="00312B75" w:rsidRDefault="00312B75" w:rsidP="00312B75">
      <w:pPr>
        <w:pStyle w:val="Quotetext"/>
      </w:pPr>
    </w:p>
    <w:p w14:paraId="318377FE" w14:textId="77777777" w:rsidR="00312B75" w:rsidRDefault="00312B75" w:rsidP="00312B75">
      <w:pPr>
        <w:pStyle w:val="Quotetext"/>
      </w:pPr>
    </w:p>
    <w:p w14:paraId="1B9F1AA0" w14:textId="77777777" w:rsidR="00312B75" w:rsidRDefault="00312B75" w:rsidP="00312B75">
      <w:pPr>
        <w:pStyle w:val="Quotetext"/>
        <w:ind w:left="0"/>
      </w:pPr>
    </w:p>
    <w:p w14:paraId="41CD2D50" w14:textId="5F322CDF" w:rsidR="00312B75" w:rsidRPr="00C57299" w:rsidRDefault="00312B75">
      <w:pPr>
        <w:pStyle w:val="Heading1"/>
        <w:numPr>
          <w:ilvl w:val="0"/>
          <w:numId w:val="37"/>
        </w:numPr>
      </w:pPr>
      <w:bookmarkStart w:id="9" w:name="_Toc28962290"/>
      <w:bookmarkStart w:id="10" w:name="_Toc461161141"/>
      <w:bookmarkStart w:id="11" w:name="_Toc470443717"/>
      <w:bookmarkStart w:id="12" w:name="_Toc64357196"/>
      <w:bookmarkStart w:id="13" w:name="_Toc106705610"/>
      <w:r w:rsidRPr="00C57299">
        <w:lastRenderedPageBreak/>
        <w:t>About this document</w:t>
      </w:r>
      <w:bookmarkEnd w:id="9"/>
      <w:bookmarkEnd w:id="10"/>
      <w:bookmarkEnd w:id="11"/>
      <w:bookmarkEnd w:id="12"/>
      <w:bookmarkEnd w:id="13"/>
    </w:p>
    <w:p w14:paraId="775030F3" w14:textId="77777777" w:rsidR="00312B75" w:rsidRDefault="00312B75" w:rsidP="00312B75">
      <w:pPr>
        <w:pStyle w:val="Body"/>
      </w:pPr>
      <w:r>
        <w:t xml:space="preserve">The </w:t>
      </w:r>
      <w:bookmarkStart w:id="14" w:name="_Hlk31294774"/>
      <w:r w:rsidRPr="00FF0BC9">
        <w:rPr>
          <w:i/>
        </w:rPr>
        <w:t>MBS billing</w:t>
      </w:r>
      <w:r>
        <w:rPr>
          <w:i/>
        </w:rPr>
        <w:t xml:space="preserve"> policy</w:t>
      </w:r>
      <w:r w:rsidRPr="00FF0BC9">
        <w:rPr>
          <w:i/>
        </w:rPr>
        <w:t xml:space="preserve"> in Victorian public hospitals</w:t>
      </w:r>
      <w:r>
        <w:rPr>
          <w:i/>
        </w:rPr>
        <w:t>: Interpretive guidelines for best practice</w:t>
      </w:r>
      <w:bookmarkEnd w:id="14"/>
      <w:r>
        <w:t xml:space="preserve"> states the Department of Health’s guidance on the best practice arrangements when complying with the legal requirements regarding billing of services under the MBS.</w:t>
      </w:r>
    </w:p>
    <w:p w14:paraId="5A72C0C7" w14:textId="77777777" w:rsidR="00312B75" w:rsidRDefault="00312B75">
      <w:pPr>
        <w:pStyle w:val="Heading2"/>
        <w:numPr>
          <w:ilvl w:val="1"/>
          <w:numId w:val="37"/>
        </w:numPr>
      </w:pPr>
      <w:bookmarkStart w:id="15" w:name="_Toc28696429"/>
      <w:bookmarkStart w:id="16" w:name="_Toc28858627"/>
      <w:bookmarkStart w:id="17" w:name="_Toc28858709"/>
      <w:bookmarkStart w:id="18" w:name="_Toc28859138"/>
      <w:bookmarkStart w:id="19" w:name="_Toc28859525"/>
      <w:bookmarkStart w:id="20" w:name="_Toc28859667"/>
      <w:bookmarkStart w:id="21" w:name="_Toc28860641"/>
      <w:bookmarkStart w:id="22" w:name="_Toc28860894"/>
      <w:bookmarkStart w:id="23" w:name="_Toc28865351"/>
      <w:bookmarkStart w:id="24" w:name="_Toc28865765"/>
      <w:bookmarkStart w:id="25" w:name="_Toc28866115"/>
      <w:bookmarkStart w:id="26" w:name="_Toc28866619"/>
      <w:bookmarkStart w:id="27" w:name="_Toc28872450"/>
      <w:bookmarkStart w:id="28" w:name="_Toc28946359"/>
      <w:bookmarkStart w:id="29" w:name="_Toc28962291"/>
      <w:bookmarkStart w:id="30" w:name="_Toc28962615"/>
      <w:bookmarkStart w:id="31" w:name="_Toc28962757"/>
      <w:bookmarkStart w:id="32" w:name="_Toc28962943"/>
      <w:bookmarkStart w:id="33" w:name="_Toc461161142"/>
      <w:bookmarkStart w:id="34" w:name="_Toc470443718"/>
      <w:bookmarkStart w:id="35" w:name="_Toc64357197"/>
      <w:bookmarkStart w:id="36" w:name="_Toc106705611"/>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t>Purpose</w:t>
      </w:r>
      <w:bookmarkEnd w:id="33"/>
      <w:bookmarkEnd w:id="34"/>
      <w:bookmarkEnd w:id="35"/>
      <w:bookmarkEnd w:id="36"/>
    </w:p>
    <w:p w14:paraId="7F5A7EB6" w14:textId="77777777" w:rsidR="00312B75" w:rsidRDefault="00312B75" w:rsidP="00312B75">
      <w:pPr>
        <w:pStyle w:val="Body"/>
      </w:pPr>
      <w:bookmarkStart w:id="37" w:name="_Toc28696431"/>
      <w:bookmarkStart w:id="38" w:name="_Toc28858629"/>
      <w:bookmarkStart w:id="39" w:name="_Toc28858711"/>
      <w:bookmarkStart w:id="40" w:name="_Toc28859140"/>
      <w:bookmarkStart w:id="41" w:name="_Toc28859527"/>
      <w:bookmarkStart w:id="42" w:name="_Toc28859669"/>
      <w:bookmarkStart w:id="43" w:name="_Toc28860643"/>
      <w:bookmarkStart w:id="44" w:name="_Toc28860896"/>
      <w:bookmarkStart w:id="45" w:name="_Toc28865353"/>
      <w:bookmarkStart w:id="46" w:name="_Toc28865767"/>
      <w:bookmarkStart w:id="47" w:name="_Toc28866117"/>
      <w:bookmarkStart w:id="48" w:name="_Toc28866621"/>
      <w:bookmarkStart w:id="49" w:name="_Toc28872452"/>
      <w:bookmarkStart w:id="50" w:name="_Toc28946361"/>
      <w:bookmarkStart w:id="51" w:name="_Toc28962293"/>
      <w:bookmarkStart w:id="52" w:name="_Toc28962617"/>
      <w:bookmarkStart w:id="53" w:name="_Toc28962759"/>
      <w:bookmarkStart w:id="54" w:name="_Toc28962945"/>
      <w:bookmarkStart w:id="55" w:name="_Toc28962294"/>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t>The objectives of this document are to:</w:t>
      </w:r>
    </w:p>
    <w:p w14:paraId="4DBC05F3" w14:textId="77777777" w:rsidR="00312B75" w:rsidRPr="00424DA0" w:rsidRDefault="00312B75" w:rsidP="00312B75">
      <w:pPr>
        <w:pStyle w:val="Bullet1"/>
      </w:pPr>
      <w:r>
        <w:t>Assist Victorian public hospitals with mitigating risks of claims being rejected by Medicare and the recall of incorrectly claimed Medicare benefits identified through data matching.</w:t>
      </w:r>
    </w:p>
    <w:p w14:paraId="413D229B" w14:textId="77777777" w:rsidR="00312B75" w:rsidRPr="00424DA0" w:rsidRDefault="00312B75" w:rsidP="00312B75">
      <w:pPr>
        <w:pStyle w:val="Bullet1"/>
      </w:pPr>
      <w:r w:rsidRPr="00424DA0">
        <w:t xml:space="preserve">Provide clarity and a consistent approach </w:t>
      </w:r>
      <w:r>
        <w:t xml:space="preserve">to managing private </w:t>
      </w:r>
      <w:r w:rsidRPr="00424DA0">
        <w:t xml:space="preserve">practice in </w:t>
      </w:r>
      <w:r>
        <w:t xml:space="preserve">Victorian </w:t>
      </w:r>
      <w:r w:rsidRPr="00424DA0">
        <w:t xml:space="preserve">public hospitals and interpreting the </w:t>
      </w:r>
      <w:r>
        <w:t xml:space="preserve">relevant Commonwealth and Victorian </w:t>
      </w:r>
      <w:r w:rsidRPr="00424DA0">
        <w:t>policies, legislations and agreements and how they apply to the</w:t>
      </w:r>
      <w:r>
        <w:t xml:space="preserve"> department’s policy document,</w:t>
      </w:r>
      <w:r w:rsidRPr="00424DA0">
        <w:t xml:space="preserve"> </w:t>
      </w:r>
      <w:r w:rsidRPr="00424DA0">
        <w:rPr>
          <w:i/>
        </w:rPr>
        <w:t>MBS billing policy framework: Victorian public hospitals</w:t>
      </w:r>
      <w:r w:rsidRPr="00424DA0">
        <w:t xml:space="preserve">. </w:t>
      </w:r>
    </w:p>
    <w:p w14:paraId="4FB98871" w14:textId="77777777" w:rsidR="00F1116F" w:rsidRPr="00F1116F" w:rsidRDefault="00F1116F">
      <w:pPr>
        <w:pStyle w:val="ListParagraph"/>
        <w:keepNext/>
        <w:keepLines/>
        <w:numPr>
          <w:ilvl w:val="0"/>
          <w:numId w:val="36"/>
        </w:numPr>
        <w:spacing w:before="520" w:after="240" w:line="480" w:lineRule="atLeast"/>
        <w:contextualSpacing w:val="0"/>
        <w:outlineLvl w:val="0"/>
        <w:rPr>
          <w:rFonts w:ascii="Arial" w:eastAsia="MS Gothic" w:hAnsi="Arial" w:cs="Arial"/>
          <w:bCs/>
          <w:vanish/>
          <w:color w:val="C63663"/>
          <w:kern w:val="32"/>
          <w:sz w:val="44"/>
          <w:szCs w:val="44"/>
        </w:rPr>
      </w:pPr>
      <w:bookmarkStart w:id="56" w:name="_Toc28696433"/>
      <w:bookmarkStart w:id="57" w:name="_Toc28858631"/>
      <w:bookmarkStart w:id="58" w:name="_Toc28858713"/>
      <w:bookmarkStart w:id="59" w:name="_Toc28859142"/>
      <w:bookmarkStart w:id="60" w:name="_Toc28859529"/>
      <w:bookmarkStart w:id="61" w:name="_Toc28859671"/>
      <w:bookmarkStart w:id="62" w:name="_Toc28860645"/>
      <w:bookmarkStart w:id="63" w:name="_Toc28860898"/>
      <w:bookmarkStart w:id="64" w:name="_Toc28865355"/>
      <w:bookmarkStart w:id="65" w:name="_Toc28865769"/>
      <w:bookmarkStart w:id="66" w:name="_Toc28866119"/>
      <w:bookmarkStart w:id="67" w:name="_Toc28866623"/>
      <w:bookmarkStart w:id="68" w:name="_Toc28872454"/>
      <w:bookmarkStart w:id="69" w:name="_Toc28946363"/>
      <w:bookmarkStart w:id="70" w:name="_Toc28962295"/>
      <w:bookmarkStart w:id="71" w:name="_Toc28962619"/>
      <w:bookmarkStart w:id="72" w:name="_Toc28962761"/>
      <w:bookmarkStart w:id="73" w:name="_Toc28962947"/>
      <w:bookmarkStart w:id="74" w:name="_Toc28962296"/>
      <w:bookmarkStart w:id="75" w:name="_Toc461161143"/>
      <w:bookmarkStart w:id="76" w:name="_Toc470443719"/>
      <w:bookmarkStart w:id="77" w:name="_Toc64357198"/>
      <w:bookmarkStart w:id="78" w:name="_Toc106705612"/>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6B48A68C" w14:textId="77777777" w:rsidR="00F1116F" w:rsidRPr="00F1116F" w:rsidRDefault="00F1116F">
      <w:pPr>
        <w:pStyle w:val="ListParagraph"/>
        <w:keepNext/>
        <w:keepLines/>
        <w:numPr>
          <w:ilvl w:val="0"/>
          <w:numId w:val="36"/>
        </w:numPr>
        <w:spacing w:before="520" w:after="240" w:line="480" w:lineRule="atLeast"/>
        <w:contextualSpacing w:val="0"/>
        <w:outlineLvl w:val="0"/>
        <w:rPr>
          <w:rFonts w:ascii="Arial" w:eastAsia="MS Gothic" w:hAnsi="Arial" w:cs="Arial"/>
          <w:bCs/>
          <w:vanish/>
          <w:color w:val="C63663"/>
          <w:kern w:val="32"/>
          <w:sz w:val="44"/>
          <w:szCs w:val="44"/>
        </w:rPr>
      </w:pPr>
    </w:p>
    <w:p w14:paraId="457FFBCD" w14:textId="77777777" w:rsidR="00F1116F" w:rsidRPr="00F1116F" w:rsidRDefault="00F1116F">
      <w:pPr>
        <w:pStyle w:val="ListParagraph"/>
        <w:keepNext/>
        <w:keepLines/>
        <w:numPr>
          <w:ilvl w:val="1"/>
          <w:numId w:val="36"/>
        </w:numPr>
        <w:spacing w:before="360" w:after="120" w:line="340" w:lineRule="atLeast"/>
        <w:contextualSpacing w:val="0"/>
        <w:outlineLvl w:val="1"/>
        <w:rPr>
          <w:rFonts w:ascii="Arial" w:eastAsia="Times New Roman" w:hAnsi="Arial"/>
          <w:b/>
          <w:vanish/>
          <w:color w:val="53565A"/>
          <w:sz w:val="32"/>
          <w:szCs w:val="28"/>
        </w:rPr>
      </w:pPr>
    </w:p>
    <w:p w14:paraId="61655A4A" w14:textId="46F1CE31" w:rsidR="00312B75" w:rsidRPr="00F1116F" w:rsidRDefault="00312B75" w:rsidP="00F1116F">
      <w:pPr>
        <w:pStyle w:val="Heading2"/>
      </w:pPr>
      <w:r w:rsidRPr="00F1116F">
        <w:t>Scope</w:t>
      </w:r>
      <w:bookmarkEnd w:id="74"/>
      <w:bookmarkEnd w:id="75"/>
      <w:bookmarkEnd w:id="76"/>
      <w:bookmarkEnd w:id="77"/>
      <w:bookmarkEnd w:id="78"/>
    </w:p>
    <w:p w14:paraId="0845BBC0" w14:textId="77777777" w:rsidR="00312B75" w:rsidRDefault="00312B75" w:rsidP="00312B75">
      <w:pPr>
        <w:pStyle w:val="Body"/>
      </w:pPr>
      <w:bookmarkStart w:id="79" w:name="_Toc28696435"/>
      <w:bookmarkStart w:id="80" w:name="_Toc28858633"/>
      <w:bookmarkStart w:id="81" w:name="_Toc28858715"/>
      <w:bookmarkStart w:id="82" w:name="_Toc28859144"/>
      <w:bookmarkStart w:id="83" w:name="_Toc28859531"/>
      <w:bookmarkStart w:id="84" w:name="_Toc28859673"/>
      <w:bookmarkStart w:id="85" w:name="_Toc28860647"/>
      <w:bookmarkStart w:id="86" w:name="_Toc28860900"/>
      <w:bookmarkStart w:id="87" w:name="_Toc28865357"/>
      <w:bookmarkStart w:id="88" w:name="_Toc28865771"/>
      <w:bookmarkStart w:id="89" w:name="_Toc28866121"/>
      <w:bookmarkStart w:id="90" w:name="_Toc28866625"/>
      <w:bookmarkStart w:id="91" w:name="_Toc28872456"/>
      <w:bookmarkStart w:id="92" w:name="_Toc28946365"/>
      <w:bookmarkStart w:id="93" w:name="_Toc28962297"/>
      <w:bookmarkStart w:id="94" w:name="_Toc28962621"/>
      <w:bookmarkStart w:id="95" w:name="_Toc28962763"/>
      <w:bookmarkStart w:id="96" w:name="_Toc28962949"/>
      <w:bookmarkStart w:id="97" w:name="_Toc2896229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t xml:space="preserve">These best practice guidelines are </w:t>
      </w:r>
      <w:r w:rsidRPr="00EB3AC3">
        <w:t xml:space="preserve">applicable </w:t>
      </w:r>
      <w:r>
        <w:t>to all Victorian public hospitals and health practitioners who are exercising a right of private practice within a Victorian public hospital. The services provided refer to all health services provided at a Victorian public hospital urgent care centre, emergency, inpatient, outpatient and diagnostic imaging and pathology departments.</w:t>
      </w:r>
    </w:p>
    <w:p w14:paraId="764079AE" w14:textId="77777777" w:rsidR="00312B75" w:rsidRDefault="00312B75">
      <w:pPr>
        <w:pStyle w:val="Heading2"/>
      </w:pPr>
      <w:bookmarkStart w:id="98" w:name="_Toc461161145"/>
      <w:bookmarkStart w:id="99" w:name="_Toc470443721"/>
      <w:bookmarkStart w:id="100" w:name="_Toc64357200"/>
      <w:bookmarkStart w:id="101" w:name="_Toc106705614"/>
      <w:r w:rsidRPr="000728CF">
        <w:t>Implementation</w:t>
      </w:r>
      <w:bookmarkEnd w:id="98"/>
      <w:bookmarkEnd w:id="99"/>
      <w:bookmarkEnd w:id="100"/>
      <w:bookmarkEnd w:id="101"/>
    </w:p>
    <w:p w14:paraId="22890C9D" w14:textId="77777777" w:rsidR="00312B75" w:rsidRDefault="00312B75" w:rsidP="00312B75">
      <w:pPr>
        <w:pStyle w:val="Body"/>
      </w:pPr>
      <w:r>
        <w:t>In following the best practice guidelines, public hospitals and health practitioners exercising rights of private practice should:</w:t>
      </w:r>
    </w:p>
    <w:p w14:paraId="7EB59502" w14:textId="77777777" w:rsidR="00312B75" w:rsidRDefault="00312B75">
      <w:pPr>
        <w:pStyle w:val="Numberloweralpha"/>
        <w:numPr>
          <w:ilvl w:val="0"/>
          <w:numId w:val="27"/>
        </w:numPr>
      </w:pPr>
      <w:r>
        <w:t>effectively manage and monitor t</w:t>
      </w:r>
      <w:r w:rsidRPr="00B54E1C">
        <w:t>he delivery of private practice in Victorian public hospit</w:t>
      </w:r>
      <w:r>
        <w:t>als to achieve desired outcomes;</w:t>
      </w:r>
    </w:p>
    <w:p w14:paraId="172273DA" w14:textId="77777777" w:rsidR="00312B75" w:rsidRDefault="00312B75">
      <w:pPr>
        <w:pStyle w:val="Numberloweralpha"/>
        <w:numPr>
          <w:ilvl w:val="0"/>
          <w:numId w:val="27"/>
        </w:numPr>
      </w:pPr>
      <w:r>
        <w:t>implement a robust governance framework that supports the implementation and operation of services provided to private patients at a local level;</w:t>
      </w:r>
    </w:p>
    <w:p w14:paraId="1FC32B11" w14:textId="77777777" w:rsidR="00312B75" w:rsidRDefault="00312B75">
      <w:pPr>
        <w:pStyle w:val="Numberloweralpha"/>
        <w:numPr>
          <w:ilvl w:val="0"/>
          <w:numId w:val="27"/>
        </w:numPr>
      </w:pPr>
      <w:r>
        <w:t>document and embed internal controls in the operations of management and governance processes; and</w:t>
      </w:r>
    </w:p>
    <w:p w14:paraId="1D57FFD9" w14:textId="77777777" w:rsidR="00312B75" w:rsidRPr="00B74E83" w:rsidRDefault="00312B75">
      <w:pPr>
        <w:pStyle w:val="Numberloweralpha"/>
        <w:numPr>
          <w:ilvl w:val="0"/>
          <w:numId w:val="27"/>
        </w:numPr>
      </w:pPr>
      <w:r w:rsidRPr="00B74E83">
        <w:t>develop locally tailored training and education programs for staff who manage the billing of services under the MBS.</w:t>
      </w:r>
    </w:p>
    <w:p w14:paraId="53FEE50C" w14:textId="77777777" w:rsidR="00312B75" w:rsidRPr="00B54E1C" w:rsidRDefault="00312B75" w:rsidP="00312B75">
      <w:pPr>
        <w:pStyle w:val="DHHSbody"/>
      </w:pPr>
      <w:r w:rsidRPr="7FDF73E7">
        <w:rPr>
          <w:rStyle w:val="BodyChar"/>
        </w:rPr>
        <w:t>Section 7 sets out governance, performance and accountability requirements for the implementation of these guidelines. Section 8 sets out the types of training that should be delivered to different staffing groups</w:t>
      </w:r>
      <w:r>
        <w:t>.</w:t>
      </w:r>
    </w:p>
    <w:p w14:paraId="74A5E68E" w14:textId="77777777" w:rsidR="00312B75" w:rsidRDefault="00312B75">
      <w:pPr>
        <w:pStyle w:val="Heading2"/>
      </w:pPr>
      <w:r>
        <w:t>Timing</w:t>
      </w:r>
    </w:p>
    <w:p w14:paraId="1B8AD6B1" w14:textId="77777777" w:rsidR="00312B75" w:rsidRDefault="00312B75" w:rsidP="00312B75">
      <w:pPr>
        <w:pStyle w:val="Body"/>
        <w:rPr>
          <w:i/>
          <w:iCs/>
        </w:rPr>
      </w:pPr>
      <w:r>
        <w:t xml:space="preserve">These guidelines have been updated to reflect changes being introduced by the </w:t>
      </w:r>
      <w:r w:rsidRPr="7FDF73E7">
        <w:rPr>
          <w:i/>
          <w:iCs/>
        </w:rPr>
        <w:t>Health Insurance Legislation Amendment (Assignment of Medicare Benefits) Act 2024</w:t>
      </w:r>
      <w:r>
        <w:t xml:space="preserve"> and the </w:t>
      </w:r>
      <w:r w:rsidRPr="7FDF73E7">
        <w:rPr>
          <w:i/>
          <w:iCs/>
        </w:rPr>
        <w:t>Health Insurance Amendment (Assignment of Medicare Benefits and Other Measures) Regulations 2025</w:t>
      </w:r>
      <w:r>
        <w:t xml:space="preserve"> and the references to clauses in the National Health Reform Agreement to reflect the new </w:t>
      </w:r>
      <w:r w:rsidRPr="7FDF73E7">
        <w:rPr>
          <w:i/>
          <w:iCs/>
        </w:rPr>
        <w:t>Addendum to the National Health Reform Agreement 2026-2031.</w:t>
      </w:r>
    </w:p>
    <w:p w14:paraId="385AF694" w14:textId="77777777" w:rsidR="00312B75" w:rsidRDefault="00312B75" w:rsidP="00312B75">
      <w:pPr>
        <w:pStyle w:val="Body"/>
      </w:pPr>
      <w:r w:rsidRPr="003E7816">
        <w:lastRenderedPageBreak/>
        <w:t>The changes in accordance with</w:t>
      </w:r>
      <w:r w:rsidRPr="7FDF73E7">
        <w:rPr>
          <w:i/>
          <w:iCs/>
        </w:rPr>
        <w:t xml:space="preserve"> Health Insurance Legislation Amendment (Assignment of Medicare Benefits) Act 2024</w:t>
      </w:r>
      <w:r>
        <w:t xml:space="preserve"> and the </w:t>
      </w:r>
      <w:r w:rsidRPr="7FDF73E7">
        <w:rPr>
          <w:i/>
          <w:iCs/>
        </w:rPr>
        <w:t>Health Insurance Amendment (Assignment of Medicare Benefits and Other Measures) Regulations 2025</w:t>
      </w:r>
      <w:r w:rsidRPr="003E7816">
        <w:t xml:space="preserve"> take effect on </w:t>
      </w:r>
      <w:r w:rsidRPr="7FDF73E7">
        <w:t>1 July 2026 however a 12-month transition period will apply during which verbal consent for bulk-billed patients will be accepted.</w:t>
      </w:r>
    </w:p>
    <w:p w14:paraId="14B26109" w14:textId="77777777" w:rsidR="00312B75" w:rsidRPr="00990F2F" w:rsidRDefault="00312B75" w:rsidP="00312B75">
      <w:pPr>
        <w:pStyle w:val="DHHSbody"/>
        <w:rPr>
          <w:rFonts w:eastAsia="Arial" w:cs="Arial"/>
          <w:szCs w:val="21"/>
          <w:vertAlign w:val="superscript"/>
        </w:rPr>
      </w:pPr>
      <w:r w:rsidRPr="00990F2F">
        <w:rPr>
          <w:rFonts w:eastAsia="Arial" w:cs="Arial"/>
          <w:sz w:val="21"/>
          <w:szCs w:val="21"/>
        </w:rPr>
        <w:t xml:space="preserve">The </w:t>
      </w:r>
      <w:r w:rsidRPr="00990F2F">
        <w:rPr>
          <w:i/>
          <w:iCs/>
          <w:sz w:val="21"/>
          <w:szCs w:val="21"/>
        </w:rPr>
        <w:t>Addendum to the National Health Reform Agreement 2026-2031</w:t>
      </w:r>
      <w:r w:rsidRPr="00990F2F">
        <w:rPr>
          <w:rFonts w:eastAsia="Arial" w:cs="Arial"/>
          <w:sz w:val="21"/>
          <w:szCs w:val="21"/>
        </w:rPr>
        <w:t xml:space="preserve"> takes effect on 1 July 2026. The patient election arrangements will not come into effect until guidance is agreed by the Commonwealth and all States and Territories but is anticipated to be no later than 30 June 2027.</w:t>
      </w:r>
    </w:p>
    <w:p w14:paraId="1A4164DF" w14:textId="77777777" w:rsidR="00312B75" w:rsidRPr="00990F2F" w:rsidRDefault="00312B75" w:rsidP="00312B75">
      <w:pPr>
        <w:pStyle w:val="DHHSbody"/>
        <w:rPr>
          <w:rFonts w:eastAsia="Arial" w:cs="Arial"/>
          <w:sz w:val="21"/>
          <w:szCs w:val="21"/>
        </w:rPr>
      </w:pPr>
      <w:r w:rsidRPr="00990F2F">
        <w:rPr>
          <w:rFonts w:eastAsia="Arial" w:cs="Arial"/>
          <w:sz w:val="21"/>
          <w:szCs w:val="21"/>
        </w:rPr>
        <w:t xml:space="preserve">These guidelines therefore reflect changes as of 1 July 2026 and will be updated further subject to any revisions to Commonwealth guidance. </w:t>
      </w:r>
    </w:p>
    <w:p w14:paraId="59C7873E" w14:textId="77777777" w:rsidR="00312B75" w:rsidRDefault="00312B75">
      <w:pPr>
        <w:pStyle w:val="Heading2"/>
      </w:pPr>
      <w:bookmarkStart w:id="102" w:name="_Toc461161147"/>
      <w:bookmarkStart w:id="103" w:name="_Toc461455036"/>
      <w:bookmarkStart w:id="104" w:name="_Toc470443722"/>
      <w:bookmarkStart w:id="105" w:name="_Toc64357201"/>
      <w:bookmarkStart w:id="106" w:name="_Toc106705615"/>
      <w:r>
        <w:t>Review</w:t>
      </w:r>
      <w:bookmarkEnd w:id="102"/>
      <w:bookmarkEnd w:id="103"/>
      <w:bookmarkEnd w:id="104"/>
      <w:bookmarkEnd w:id="105"/>
      <w:bookmarkEnd w:id="106"/>
    </w:p>
    <w:p w14:paraId="569C3342" w14:textId="77777777" w:rsidR="00312B75" w:rsidRDefault="00312B75" w:rsidP="00312B75">
      <w:pPr>
        <w:pStyle w:val="Body"/>
      </w:pPr>
      <w:r w:rsidRPr="003C1353">
        <w:t xml:space="preserve">These best practice guidelines will be reviewed as required to ensure relevance and recency. At a minimum, </w:t>
      </w:r>
      <w:r>
        <w:t>these guidelines</w:t>
      </w:r>
      <w:r w:rsidRPr="003C1353">
        <w:t xml:space="preserve"> will be revie</w:t>
      </w:r>
      <w:r>
        <w:t>wed at least every three years.</w:t>
      </w:r>
    </w:p>
    <w:p w14:paraId="41674DBB" w14:textId="77777777" w:rsidR="00312B75" w:rsidRPr="007340F4" w:rsidRDefault="00312B75">
      <w:pPr>
        <w:pStyle w:val="Heading2"/>
      </w:pPr>
      <w:bookmarkStart w:id="107" w:name="_Toc461161148"/>
      <w:bookmarkStart w:id="108" w:name="_Toc470443723"/>
      <w:bookmarkStart w:id="109" w:name="_Toc64357202"/>
      <w:bookmarkStart w:id="110" w:name="_Toc106705616"/>
      <w:bookmarkEnd w:id="97"/>
      <w:r>
        <w:t>Revision History</w:t>
      </w:r>
      <w:bookmarkEnd w:id="107"/>
      <w:bookmarkEnd w:id="108"/>
      <w:bookmarkEnd w:id="109"/>
      <w:bookmarkEnd w:id="110"/>
    </w:p>
    <w:p w14:paraId="331DE835" w14:textId="77777777" w:rsidR="00312B75" w:rsidRPr="00CB74F9" w:rsidRDefault="00312B75" w:rsidP="00312B75">
      <w:pPr>
        <w:pStyle w:val="DHHSbody"/>
      </w:pPr>
    </w:p>
    <w:tbl>
      <w:tblPr>
        <w:tblStyle w:val="GridTable1Light1"/>
        <w:tblW w:w="10125" w:type="dxa"/>
        <w:tblLook w:val="04A0" w:firstRow="1" w:lastRow="0" w:firstColumn="1" w:lastColumn="0" w:noHBand="0" w:noVBand="1"/>
      </w:tblPr>
      <w:tblGrid>
        <w:gridCol w:w="983"/>
        <w:gridCol w:w="1771"/>
        <w:gridCol w:w="7371"/>
      </w:tblGrid>
      <w:tr w:rsidR="00312B75" w14:paraId="3F17405C" w14:textId="77777777" w:rsidTr="00AE6929">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83" w:type="dxa"/>
            <w:tcBorders>
              <w:top w:val="single" w:sz="8" w:space="0" w:color="auto"/>
              <w:left w:val="single" w:sz="8" w:space="0" w:color="auto"/>
            </w:tcBorders>
          </w:tcPr>
          <w:p w14:paraId="1D621AF6" w14:textId="77777777" w:rsidR="00312B75" w:rsidRDefault="00312B75" w:rsidP="004811FD">
            <w:pPr>
              <w:pStyle w:val="Tablecolhead"/>
            </w:pPr>
            <w:r>
              <w:t>Version</w:t>
            </w:r>
          </w:p>
        </w:tc>
        <w:tc>
          <w:tcPr>
            <w:tcW w:w="1771" w:type="dxa"/>
            <w:tcBorders>
              <w:top w:val="single" w:sz="8" w:space="0" w:color="auto"/>
            </w:tcBorders>
          </w:tcPr>
          <w:p w14:paraId="57B123CF" w14:textId="77777777" w:rsidR="00312B75" w:rsidRDefault="00312B75" w:rsidP="004811FD">
            <w:pPr>
              <w:pStyle w:val="Tablecolhead"/>
              <w:cnfStyle w:val="100000000000" w:firstRow="1" w:lastRow="0" w:firstColumn="0" w:lastColumn="0" w:oddVBand="0" w:evenVBand="0" w:oddHBand="0" w:evenHBand="0" w:firstRowFirstColumn="0" w:firstRowLastColumn="0" w:lastRowFirstColumn="0" w:lastRowLastColumn="0"/>
            </w:pPr>
            <w:r>
              <w:t>Date</w:t>
            </w:r>
          </w:p>
        </w:tc>
        <w:tc>
          <w:tcPr>
            <w:tcW w:w="7371" w:type="dxa"/>
            <w:tcBorders>
              <w:top w:val="single" w:sz="8" w:space="0" w:color="auto"/>
              <w:right w:val="single" w:sz="8" w:space="0" w:color="auto"/>
            </w:tcBorders>
          </w:tcPr>
          <w:p w14:paraId="41B7B13D" w14:textId="77777777" w:rsidR="00312B75" w:rsidRDefault="00312B75" w:rsidP="004811FD">
            <w:pPr>
              <w:pStyle w:val="Tablecolhead"/>
              <w:cnfStyle w:val="100000000000" w:firstRow="1" w:lastRow="0" w:firstColumn="0" w:lastColumn="0" w:oddVBand="0" w:evenVBand="0" w:oddHBand="0" w:evenHBand="0" w:firstRowFirstColumn="0" w:firstRowLastColumn="0" w:lastRowFirstColumn="0" w:lastRowLastColumn="0"/>
            </w:pPr>
            <w:r>
              <w:t>Comments</w:t>
            </w:r>
          </w:p>
        </w:tc>
      </w:tr>
      <w:tr w:rsidR="00312B75" w14:paraId="3450F32C" w14:textId="77777777" w:rsidTr="00AE6929">
        <w:trPr>
          <w:trHeight w:val="254"/>
        </w:trPr>
        <w:tc>
          <w:tcPr>
            <w:cnfStyle w:val="001000000000" w:firstRow="0" w:lastRow="0" w:firstColumn="1" w:lastColumn="0" w:oddVBand="0" w:evenVBand="0" w:oddHBand="0" w:evenHBand="0" w:firstRowFirstColumn="0" w:firstRowLastColumn="0" w:lastRowFirstColumn="0" w:lastRowLastColumn="0"/>
            <w:tcW w:w="983" w:type="dxa"/>
            <w:tcBorders>
              <w:left w:val="single" w:sz="8" w:space="0" w:color="auto"/>
            </w:tcBorders>
          </w:tcPr>
          <w:p w14:paraId="7A0CE308" w14:textId="77777777" w:rsidR="00312B75" w:rsidRPr="001D7E2D" w:rsidRDefault="00312B75" w:rsidP="004811FD">
            <w:pPr>
              <w:pStyle w:val="Tabletext"/>
              <w:rPr>
                <w:b w:val="0"/>
                <w:bCs w:val="0"/>
              </w:rPr>
            </w:pPr>
            <w:r w:rsidRPr="001D7E2D">
              <w:rPr>
                <w:b w:val="0"/>
                <w:bCs w:val="0"/>
              </w:rPr>
              <w:t>1</w:t>
            </w:r>
          </w:p>
        </w:tc>
        <w:tc>
          <w:tcPr>
            <w:tcW w:w="1771" w:type="dxa"/>
          </w:tcPr>
          <w:p w14:paraId="5B6EB366" w14:textId="77777777" w:rsidR="00312B75" w:rsidRDefault="00312B75" w:rsidP="004811FD">
            <w:pPr>
              <w:pStyle w:val="Tabletext"/>
              <w:cnfStyle w:val="000000000000" w:firstRow="0" w:lastRow="0" w:firstColumn="0" w:lastColumn="0" w:oddVBand="0" w:evenVBand="0" w:oddHBand="0" w:evenHBand="0" w:firstRowFirstColumn="0" w:firstRowLastColumn="0" w:lastRowFirstColumn="0" w:lastRowLastColumn="0"/>
            </w:pPr>
            <w:r>
              <w:t>June 2008</w:t>
            </w:r>
          </w:p>
        </w:tc>
        <w:tc>
          <w:tcPr>
            <w:tcW w:w="7371" w:type="dxa"/>
            <w:tcBorders>
              <w:right w:val="single" w:sz="8" w:space="0" w:color="auto"/>
            </w:tcBorders>
          </w:tcPr>
          <w:p w14:paraId="40E535E2" w14:textId="77777777" w:rsidR="00312B75" w:rsidRDefault="00312B75" w:rsidP="004811FD">
            <w:pPr>
              <w:pStyle w:val="Tabletext"/>
              <w:cnfStyle w:val="000000000000" w:firstRow="0" w:lastRow="0" w:firstColumn="0" w:lastColumn="0" w:oddVBand="0" w:evenVBand="0" w:oddHBand="0" w:evenHBand="0" w:firstRowFirstColumn="0" w:firstRowLastColumn="0" w:lastRowFirstColumn="0" w:lastRowLastColumn="0"/>
            </w:pPr>
            <w:r>
              <w:t>Original Policy</w:t>
            </w:r>
          </w:p>
        </w:tc>
      </w:tr>
      <w:tr w:rsidR="00312B75" w14:paraId="1AD7BB1E" w14:textId="77777777" w:rsidTr="00AE6929">
        <w:trPr>
          <w:trHeight w:val="951"/>
        </w:trPr>
        <w:tc>
          <w:tcPr>
            <w:cnfStyle w:val="001000000000" w:firstRow="0" w:lastRow="0" w:firstColumn="1" w:lastColumn="0" w:oddVBand="0" w:evenVBand="0" w:oddHBand="0" w:evenHBand="0" w:firstRowFirstColumn="0" w:firstRowLastColumn="0" w:lastRowFirstColumn="0" w:lastRowLastColumn="0"/>
            <w:tcW w:w="983" w:type="dxa"/>
            <w:tcBorders>
              <w:left w:val="single" w:sz="8" w:space="0" w:color="auto"/>
            </w:tcBorders>
          </w:tcPr>
          <w:p w14:paraId="208DB12F" w14:textId="77777777" w:rsidR="00312B75" w:rsidRPr="001D7E2D" w:rsidRDefault="00312B75" w:rsidP="004811FD">
            <w:pPr>
              <w:pStyle w:val="Tabletext"/>
              <w:rPr>
                <w:b w:val="0"/>
                <w:bCs w:val="0"/>
              </w:rPr>
            </w:pPr>
            <w:r w:rsidRPr="001D7E2D">
              <w:rPr>
                <w:b w:val="0"/>
                <w:bCs w:val="0"/>
              </w:rPr>
              <w:t>2</w:t>
            </w:r>
          </w:p>
        </w:tc>
        <w:tc>
          <w:tcPr>
            <w:tcW w:w="1771" w:type="dxa"/>
          </w:tcPr>
          <w:p w14:paraId="76D31583" w14:textId="77777777" w:rsidR="00312B75" w:rsidRDefault="00312B75" w:rsidP="004811FD">
            <w:pPr>
              <w:pStyle w:val="Tabletext"/>
              <w:cnfStyle w:val="000000000000" w:firstRow="0" w:lastRow="0" w:firstColumn="0" w:lastColumn="0" w:oddVBand="0" w:evenVBand="0" w:oddHBand="0" w:evenHBand="0" w:firstRowFirstColumn="0" w:firstRowLastColumn="0" w:lastRowFirstColumn="0" w:lastRowLastColumn="0"/>
            </w:pPr>
            <w:r>
              <w:t>February 2011</w:t>
            </w:r>
          </w:p>
        </w:tc>
        <w:tc>
          <w:tcPr>
            <w:tcW w:w="7371" w:type="dxa"/>
            <w:tcBorders>
              <w:right w:val="single" w:sz="8" w:space="0" w:color="auto"/>
            </w:tcBorders>
          </w:tcPr>
          <w:p w14:paraId="1AED40B2" w14:textId="77777777" w:rsidR="00312B75" w:rsidRDefault="00312B75" w:rsidP="004811FD">
            <w:pPr>
              <w:pStyle w:val="Tabletext"/>
              <w:cnfStyle w:val="000000000000" w:firstRow="0" w:lastRow="0" w:firstColumn="0" w:lastColumn="0" w:oddVBand="0" w:evenVBand="0" w:oddHBand="0" w:evenHBand="0" w:firstRowFirstColumn="0" w:firstRowLastColumn="0" w:lastRowFirstColumn="0" w:lastRowLastColumn="0"/>
            </w:pPr>
            <w:r>
              <w:t xml:space="preserve">This version, </w:t>
            </w:r>
            <w:r w:rsidRPr="009D55FB">
              <w:rPr>
                <w:i/>
              </w:rPr>
              <w:t>Specialist clinics in Victorian public hospitals: A resource kit for MBS-billed services</w:t>
            </w:r>
            <w:r>
              <w:t xml:space="preserve">, has been updated in the context of the National Healthcare Agreement and the Victorian Auditor-General’s 2008 report, </w:t>
            </w:r>
            <w:r w:rsidRPr="00AB546A">
              <w:rPr>
                <w:i/>
                <w:iCs/>
              </w:rPr>
              <w:t xml:space="preserve">Private </w:t>
            </w:r>
            <w:r>
              <w:rPr>
                <w:i/>
                <w:iCs/>
              </w:rPr>
              <w:t>P</w:t>
            </w:r>
            <w:r w:rsidRPr="00AB546A">
              <w:rPr>
                <w:i/>
                <w:iCs/>
              </w:rPr>
              <w:t xml:space="preserve">ractice </w:t>
            </w:r>
            <w:r>
              <w:rPr>
                <w:i/>
                <w:iCs/>
              </w:rPr>
              <w:t>A</w:t>
            </w:r>
            <w:r w:rsidRPr="00AB546A">
              <w:rPr>
                <w:i/>
                <w:iCs/>
              </w:rPr>
              <w:t xml:space="preserve">rrangements in </w:t>
            </w:r>
            <w:r>
              <w:rPr>
                <w:i/>
                <w:iCs/>
              </w:rPr>
              <w:t>H</w:t>
            </w:r>
            <w:r w:rsidRPr="00AB546A">
              <w:rPr>
                <w:i/>
                <w:iCs/>
              </w:rPr>
              <w:t xml:space="preserve">ealth </w:t>
            </w:r>
            <w:r>
              <w:rPr>
                <w:i/>
                <w:iCs/>
              </w:rPr>
              <w:t>S</w:t>
            </w:r>
            <w:r w:rsidRPr="00AB546A">
              <w:rPr>
                <w:i/>
                <w:iCs/>
              </w:rPr>
              <w:t>ervices</w:t>
            </w:r>
            <w:r>
              <w:t>. This document intended to assist public hospitals in developing business cases for MBS services.</w:t>
            </w:r>
          </w:p>
        </w:tc>
      </w:tr>
      <w:tr w:rsidR="00312B75" w14:paraId="147B64EE" w14:textId="77777777" w:rsidTr="00AE6929">
        <w:trPr>
          <w:trHeight w:val="254"/>
        </w:trPr>
        <w:tc>
          <w:tcPr>
            <w:cnfStyle w:val="001000000000" w:firstRow="0" w:lastRow="0" w:firstColumn="1" w:lastColumn="0" w:oddVBand="0" w:evenVBand="0" w:oddHBand="0" w:evenHBand="0" w:firstRowFirstColumn="0" w:firstRowLastColumn="0" w:lastRowFirstColumn="0" w:lastRowLastColumn="0"/>
            <w:tcW w:w="983" w:type="dxa"/>
            <w:tcBorders>
              <w:left w:val="single" w:sz="8" w:space="0" w:color="auto"/>
            </w:tcBorders>
          </w:tcPr>
          <w:p w14:paraId="61322831" w14:textId="77777777" w:rsidR="00312B75" w:rsidRPr="001D7E2D" w:rsidRDefault="00312B75" w:rsidP="004811FD">
            <w:pPr>
              <w:pStyle w:val="Tabletext"/>
              <w:rPr>
                <w:b w:val="0"/>
                <w:bCs w:val="0"/>
              </w:rPr>
            </w:pPr>
            <w:r w:rsidRPr="001D7E2D">
              <w:rPr>
                <w:b w:val="0"/>
                <w:bCs w:val="0"/>
              </w:rPr>
              <w:t>3</w:t>
            </w:r>
          </w:p>
        </w:tc>
        <w:tc>
          <w:tcPr>
            <w:tcW w:w="1771" w:type="dxa"/>
          </w:tcPr>
          <w:p w14:paraId="5C3CC5C7" w14:textId="77777777" w:rsidR="00312B75" w:rsidRDefault="00312B75" w:rsidP="004811FD">
            <w:pPr>
              <w:pStyle w:val="Tabletext"/>
              <w:cnfStyle w:val="000000000000" w:firstRow="0" w:lastRow="0" w:firstColumn="0" w:lastColumn="0" w:oddVBand="0" w:evenVBand="0" w:oddHBand="0" w:evenHBand="0" w:firstRowFirstColumn="0" w:firstRowLastColumn="0" w:lastRowFirstColumn="0" w:lastRowLastColumn="0"/>
            </w:pPr>
            <w:r>
              <w:t>January 2019</w:t>
            </w:r>
          </w:p>
        </w:tc>
        <w:tc>
          <w:tcPr>
            <w:tcW w:w="7371" w:type="dxa"/>
            <w:tcBorders>
              <w:right w:val="single" w:sz="8" w:space="0" w:color="auto"/>
            </w:tcBorders>
          </w:tcPr>
          <w:p w14:paraId="227C454D" w14:textId="77777777" w:rsidR="00312B75" w:rsidRDefault="00312B75" w:rsidP="004811FD">
            <w:pPr>
              <w:pStyle w:val="Tabletext"/>
              <w:cnfStyle w:val="000000000000" w:firstRow="0" w:lastRow="0" w:firstColumn="0" w:lastColumn="0" w:oddVBand="0" w:evenVBand="0" w:oddHBand="0" w:evenHBand="0" w:firstRowFirstColumn="0" w:firstRowLastColumn="0" w:lastRowFirstColumn="0" w:lastRowLastColumn="0"/>
            </w:pPr>
            <w:r>
              <w:t>Errata issued, while reviewing the 2011 version of the policy.</w:t>
            </w:r>
          </w:p>
        </w:tc>
      </w:tr>
      <w:tr w:rsidR="00312B75" w14:paraId="09EC0249" w14:textId="77777777" w:rsidTr="006713D8">
        <w:trPr>
          <w:trHeight w:val="63"/>
        </w:trPr>
        <w:tc>
          <w:tcPr>
            <w:cnfStyle w:val="001000000000" w:firstRow="0" w:lastRow="0" w:firstColumn="1" w:lastColumn="0" w:oddVBand="0" w:evenVBand="0" w:oddHBand="0" w:evenHBand="0" w:firstRowFirstColumn="0" w:firstRowLastColumn="0" w:lastRowFirstColumn="0" w:lastRowLastColumn="0"/>
            <w:tcW w:w="983" w:type="dxa"/>
            <w:tcBorders>
              <w:left w:val="single" w:sz="8" w:space="0" w:color="auto"/>
            </w:tcBorders>
          </w:tcPr>
          <w:p w14:paraId="5CDBBCA6" w14:textId="77777777" w:rsidR="00312B75" w:rsidRPr="001D7E2D" w:rsidRDefault="00312B75" w:rsidP="004811FD">
            <w:pPr>
              <w:pStyle w:val="Tabletext6pt"/>
              <w:rPr>
                <w:b w:val="0"/>
                <w:bCs w:val="0"/>
              </w:rPr>
            </w:pPr>
            <w:r w:rsidRPr="001D7E2D">
              <w:rPr>
                <w:b w:val="0"/>
                <w:bCs w:val="0"/>
              </w:rPr>
              <w:t>4</w:t>
            </w:r>
          </w:p>
        </w:tc>
        <w:tc>
          <w:tcPr>
            <w:tcW w:w="1771" w:type="dxa"/>
          </w:tcPr>
          <w:p w14:paraId="74E1235D" w14:textId="77777777" w:rsidR="00312B75" w:rsidRPr="00136AE5" w:rsidRDefault="00312B75" w:rsidP="004811FD">
            <w:pPr>
              <w:pStyle w:val="Tabletext6pt"/>
              <w:cnfStyle w:val="000000000000" w:firstRow="0" w:lastRow="0" w:firstColumn="0" w:lastColumn="0" w:oddVBand="0" w:evenVBand="0" w:oddHBand="0" w:evenHBand="0" w:firstRowFirstColumn="0" w:firstRowLastColumn="0" w:lastRowFirstColumn="0" w:lastRowLastColumn="0"/>
            </w:pPr>
            <w:r>
              <w:t>July 2022</w:t>
            </w:r>
          </w:p>
        </w:tc>
        <w:tc>
          <w:tcPr>
            <w:tcW w:w="7371" w:type="dxa"/>
            <w:tcBorders>
              <w:right w:val="single" w:sz="8" w:space="0" w:color="auto"/>
            </w:tcBorders>
          </w:tcPr>
          <w:p w14:paraId="7C1698AC" w14:textId="77777777" w:rsidR="00312B75" w:rsidRPr="00136AE5" w:rsidRDefault="00312B75" w:rsidP="004811FD">
            <w:pPr>
              <w:pStyle w:val="Tabletext6pt"/>
              <w:cnfStyle w:val="000000000000" w:firstRow="0" w:lastRow="0" w:firstColumn="0" w:lastColumn="0" w:oddVBand="0" w:evenVBand="0" w:oddHBand="0" w:evenHBand="0" w:firstRowFirstColumn="0" w:firstRowLastColumn="0" w:lastRowFirstColumn="0" w:lastRowLastColumn="0"/>
            </w:pPr>
            <w:r w:rsidRPr="00136AE5">
              <w:t xml:space="preserve">This version has been updated in the context of the National Health Reform Agreement and the Victorian Auditor-General’s 2019 report, </w:t>
            </w:r>
            <w:r w:rsidRPr="00136AE5">
              <w:rPr>
                <w:i/>
                <w:iCs/>
              </w:rPr>
              <w:t>Managing Private Medical Practice in Public Hospitals</w:t>
            </w:r>
            <w:r w:rsidRPr="00136AE5">
              <w:t xml:space="preserve">. This document establishes and separates the policy framework from guidance provided in earlier versions. The policy document, </w:t>
            </w:r>
            <w:r w:rsidRPr="00136AE5">
              <w:rPr>
                <w:i/>
              </w:rPr>
              <w:t>MBS billing policy framework: Victorian public hospitals,</w:t>
            </w:r>
            <w:r w:rsidRPr="00136AE5">
              <w:t xml:space="preserve"> was published in July 2020. This guidance document, </w:t>
            </w:r>
            <w:r w:rsidRPr="00136AE5">
              <w:rPr>
                <w:i/>
              </w:rPr>
              <w:t>MBS billing</w:t>
            </w:r>
            <w:r>
              <w:rPr>
                <w:i/>
              </w:rPr>
              <w:t xml:space="preserve"> policy</w:t>
            </w:r>
            <w:r w:rsidRPr="00136AE5">
              <w:rPr>
                <w:i/>
              </w:rPr>
              <w:t xml:space="preserve"> in Victorian public hospitals: </w:t>
            </w:r>
            <w:r>
              <w:rPr>
                <w:i/>
              </w:rPr>
              <w:t>Interpretive guidelines for b</w:t>
            </w:r>
            <w:r w:rsidRPr="00136AE5">
              <w:rPr>
                <w:i/>
              </w:rPr>
              <w:t xml:space="preserve">est practice, </w:t>
            </w:r>
            <w:r w:rsidRPr="00136AE5">
              <w:t xml:space="preserve">is published in </w:t>
            </w:r>
            <w:r>
              <w:t>July 2022</w:t>
            </w:r>
            <w:r w:rsidRPr="00136AE5">
              <w:t>.</w:t>
            </w:r>
          </w:p>
        </w:tc>
      </w:tr>
      <w:tr w:rsidR="00312B75" w14:paraId="1CECBE61" w14:textId="77777777" w:rsidTr="00AE6929">
        <w:trPr>
          <w:trHeight w:val="63"/>
        </w:trPr>
        <w:tc>
          <w:tcPr>
            <w:cnfStyle w:val="001000000000" w:firstRow="0" w:lastRow="0" w:firstColumn="1" w:lastColumn="0" w:oddVBand="0" w:evenVBand="0" w:oddHBand="0" w:evenHBand="0" w:firstRowFirstColumn="0" w:firstRowLastColumn="0" w:lastRowFirstColumn="0" w:lastRowLastColumn="0"/>
            <w:tcW w:w="983" w:type="dxa"/>
            <w:tcBorders>
              <w:left w:val="single" w:sz="8" w:space="0" w:color="auto"/>
              <w:bottom w:val="single" w:sz="8" w:space="0" w:color="auto"/>
            </w:tcBorders>
          </w:tcPr>
          <w:p w14:paraId="3E20717A" w14:textId="77777777" w:rsidR="00312B75" w:rsidRPr="001D7E2D" w:rsidRDefault="00312B75" w:rsidP="004811FD">
            <w:pPr>
              <w:pStyle w:val="Tabletext6pt"/>
            </w:pPr>
            <w:r>
              <w:t>5</w:t>
            </w:r>
          </w:p>
        </w:tc>
        <w:tc>
          <w:tcPr>
            <w:tcW w:w="1771" w:type="dxa"/>
            <w:tcBorders>
              <w:bottom w:val="single" w:sz="8" w:space="0" w:color="auto"/>
            </w:tcBorders>
          </w:tcPr>
          <w:p w14:paraId="7DAE2FAE" w14:textId="77777777" w:rsidR="00312B75" w:rsidRDefault="00312B75" w:rsidP="004811FD">
            <w:pPr>
              <w:pStyle w:val="Tabletext6pt"/>
              <w:cnfStyle w:val="000000000000" w:firstRow="0" w:lastRow="0" w:firstColumn="0" w:lastColumn="0" w:oddVBand="0" w:evenVBand="0" w:oddHBand="0" w:evenHBand="0" w:firstRowFirstColumn="0" w:firstRowLastColumn="0" w:lastRowFirstColumn="0" w:lastRowLastColumn="0"/>
            </w:pPr>
            <w:r>
              <w:t>June 2026</w:t>
            </w:r>
          </w:p>
        </w:tc>
        <w:tc>
          <w:tcPr>
            <w:tcW w:w="7371" w:type="dxa"/>
            <w:tcBorders>
              <w:bottom w:val="single" w:sz="8" w:space="0" w:color="auto"/>
              <w:right w:val="single" w:sz="8" w:space="0" w:color="auto"/>
            </w:tcBorders>
          </w:tcPr>
          <w:p w14:paraId="1E6828AA" w14:textId="77777777" w:rsidR="00312B75" w:rsidRPr="009A1CC3" w:rsidRDefault="00312B75" w:rsidP="004811FD">
            <w:pPr>
              <w:pStyle w:val="Tabletext6pt"/>
              <w:cnfStyle w:val="000000000000" w:firstRow="0" w:lastRow="0" w:firstColumn="0" w:lastColumn="0" w:oddVBand="0" w:evenVBand="0" w:oddHBand="0" w:evenHBand="0" w:firstRowFirstColumn="0" w:firstRowLastColumn="0" w:lastRowFirstColumn="0" w:lastRowLastColumn="0"/>
            </w:pPr>
            <w:r>
              <w:t xml:space="preserve">This version has been updated to reflect changes introduced by the </w:t>
            </w:r>
            <w:r w:rsidRPr="00FD19CE">
              <w:rPr>
                <w:i/>
                <w:iCs/>
              </w:rPr>
              <w:t>Health Insurance Legislation Amendment (Assignment of Medicare Benefits) Act 2024</w:t>
            </w:r>
            <w:r>
              <w:t xml:space="preserve"> and the </w:t>
            </w:r>
            <w:r w:rsidRPr="009A1CC3">
              <w:rPr>
                <w:i/>
                <w:iCs/>
              </w:rPr>
              <w:t>Health Insurance Amendment (Assignment of Medicare Benefits and Other Measures) Regulations 2025</w:t>
            </w:r>
            <w:r w:rsidRPr="008702EF">
              <w:t xml:space="preserve"> </w:t>
            </w:r>
            <w:r>
              <w:t xml:space="preserve">which commence on 1 July 2026. It also updates the references to clauses in the National Health Reform Agreement to reflect the new </w:t>
            </w:r>
            <w:r>
              <w:rPr>
                <w:i/>
                <w:iCs/>
              </w:rPr>
              <w:t>Addendum to the National Health Reform Agreement 2026-2031</w:t>
            </w:r>
            <w:r>
              <w:t>.</w:t>
            </w:r>
          </w:p>
        </w:tc>
      </w:tr>
    </w:tbl>
    <w:p w14:paraId="415040B1" w14:textId="77777777" w:rsidR="00312B75" w:rsidRDefault="00312B75">
      <w:pPr>
        <w:pStyle w:val="Heading1"/>
        <w:numPr>
          <w:ilvl w:val="0"/>
          <w:numId w:val="35"/>
        </w:numPr>
      </w:pPr>
      <w:bookmarkStart w:id="111" w:name="_Toc461161149"/>
      <w:bookmarkStart w:id="112" w:name="_Toc470443724"/>
      <w:bookmarkStart w:id="113" w:name="_Toc64357203"/>
      <w:bookmarkStart w:id="114" w:name="_Toc106705617"/>
      <w:r>
        <w:lastRenderedPageBreak/>
        <w:t>Compliance with Commonwealth and Victorian policies, legislations and agreements</w:t>
      </w:r>
      <w:bookmarkEnd w:id="111"/>
      <w:bookmarkEnd w:id="112"/>
      <w:bookmarkEnd w:id="113"/>
      <w:bookmarkEnd w:id="114"/>
    </w:p>
    <w:p w14:paraId="3ECE9BA5" w14:textId="77777777" w:rsidR="00312B75" w:rsidRPr="009A1CC3" w:rsidRDefault="00312B75" w:rsidP="00312B75">
      <w:pPr>
        <w:pStyle w:val="Body"/>
        <w:rPr>
          <w:szCs w:val="21"/>
        </w:rPr>
      </w:pPr>
      <w:r w:rsidRPr="6CDCD6D6">
        <w:rPr>
          <w:rStyle w:val="Hyperlink"/>
          <w:color w:val="auto"/>
          <w:u w:val="none"/>
        </w:rPr>
        <w:t xml:space="preserve">Public hospitals and health practitioners who provide MBS-billed services must comply with the following </w:t>
      </w:r>
      <w:r>
        <w:rPr>
          <w:rStyle w:val="Hyperlink"/>
          <w:color w:val="auto"/>
          <w:u w:val="none"/>
        </w:rPr>
        <w:t>legislation, regulations, agreements and policies</w:t>
      </w:r>
      <w:r w:rsidRPr="6CDCD6D6">
        <w:rPr>
          <w:rStyle w:val="Hyperlink"/>
          <w:color w:val="auto"/>
          <w:u w:val="none"/>
        </w:rPr>
        <w:t xml:space="preserve">. </w:t>
      </w:r>
      <w:r w:rsidRPr="009A1CC3">
        <w:rPr>
          <w:szCs w:val="21"/>
        </w:rPr>
        <w:t>For the avoidance of doubt, where any perceived inconsistency arises between Victorian policy frameworks or guidance and Commonwealth Government legislation</w:t>
      </w:r>
      <w:r>
        <w:rPr>
          <w:szCs w:val="21"/>
        </w:rPr>
        <w:t xml:space="preserve"> or regulations</w:t>
      </w:r>
      <w:r w:rsidRPr="009A1CC3">
        <w:rPr>
          <w:szCs w:val="21"/>
        </w:rPr>
        <w:t>, the latter will take precedence</w:t>
      </w:r>
      <w:r w:rsidRPr="17FD257F">
        <w:rPr>
          <w:szCs w:val="21"/>
        </w:rPr>
        <w:t>.</w:t>
      </w:r>
      <w:r w:rsidRPr="009A1CC3">
        <w:rPr>
          <w:szCs w:val="21"/>
        </w:rPr>
        <w:t xml:space="preserve"> </w:t>
      </w:r>
    </w:p>
    <w:p w14:paraId="1735DE83" w14:textId="685C1417" w:rsidR="00312B75" w:rsidRDefault="00BA0D7B" w:rsidP="00312B75">
      <w:pPr>
        <w:pStyle w:val="DHHSbody"/>
        <w:rPr>
          <w:rStyle w:val="Heading3Char"/>
          <w:b/>
          <w:bCs w:val="0"/>
          <w:sz w:val="24"/>
          <w:szCs w:val="24"/>
          <w:u w:val="single"/>
        </w:rPr>
      </w:pPr>
      <w:r>
        <w:rPr>
          <w:rStyle w:val="Heading3Char"/>
          <w:b/>
          <w:bCs w:val="0"/>
          <w:sz w:val="24"/>
          <w:szCs w:val="24"/>
          <w:u w:val="single"/>
        </w:rPr>
        <w:br/>
      </w:r>
      <w:r w:rsidR="00312B75" w:rsidRPr="004E4A30">
        <w:rPr>
          <w:rStyle w:val="Heading3Char"/>
          <w:b/>
          <w:bCs w:val="0"/>
          <w:sz w:val="24"/>
          <w:szCs w:val="24"/>
          <w:u w:val="single"/>
        </w:rPr>
        <w:t xml:space="preserve">Commonwealth legislation and regulations </w:t>
      </w:r>
    </w:p>
    <w:p w14:paraId="651BB023" w14:textId="77777777" w:rsidR="00312B75" w:rsidRPr="001D7E2D" w:rsidRDefault="00312B75" w:rsidP="003A7CC8">
      <w:pPr>
        <w:pStyle w:val="Body"/>
        <w:spacing w:before="240" w:after="60"/>
        <w:rPr>
          <w:b/>
          <w:bCs/>
          <w:i/>
          <w:iCs/>
        </w:rPr>
      </w:pPr>
      <w:r w:rsidRPr="0A340BB4">
        <w:rPr>
          <w:b/>
          <w:bCs/>
          <w:i/>
          <w:iCs/>
        </w:rPr>
        <w:t>Health</w:t>
      </w:r>
      <w:r w:rsidRPr="001D7E2D">
        <w:rPr>
          <w:b/>
          <w:bCs/>
          <w:i/>
          <w:iCs/>
        </w:rPr>
        <w:t xml:space="preserve"> Insurance Act 1973</w:t>
      </w:r>
    </w:p>
    <w:p w14:paraId="72410DF2" w14:textId="0930A842" w:rsidR="00312B75" w:rsidRPr="00F55790" w:rsidRDefault="00312B75" w:rsidP="00312B75">
      <w:pPr>
        <w:pStyle w:val="DHHSbody"/>
        <w:rPr>
          <w:rStyle w:val="BodyChar"/>
          <w:szCs w:val="21"/>
        </w:rPr>
      </w:pPr>
      <w:r w:rsidRPr="00222ABF">
        <w:rPr>
          <w:rStyle w:val="BodyChar"/>
        </w:rPr>
        <w:t xml:space="preserve">The </w:t>
      </w:r>
      <w:r w:rsidRPr="005237CD">
        <w:rPr>
          <w:rStyle w:val="BodyChar"/>
          <w:i/>
          <w:iCs/>
        </w:rPr>
        <w:t>Health Insurance Act 1973</w:t>
      </w:r>
      <w:r w:rsidRPr="00222ABF">
        <w:rPr>
          <w:rStyle w:val="BodyChar"/>
        </w:rPr>
        <w:t xml:space="preserve"> (as amended) states the legislation for the payment of Medicare benefits listed in the MBS (Part II). The </w:t>
      </w:r>
      <w:hyperlink r:id="rId17" w:history="1">
        <w:r w:rsidRPr="00097BFD">
          <w:rPr>
            <w:rStyle w:val="Hyperlink"/>
            <w:sz w:val="21"/>
          </w:rPr>
          <w:t>Act</w:t>
        </w:r>
      </w:hyperlink>
      <w:r w:rsidRPr="00222ABF">
        <w:rPr>
          <w:rStyle w:val="BodyChar"/>
        </w:rPr>
        <w:t xml:space="preserve"> can be accessed at: </w:t>
      </w:r>
      <w:r w:rsidR="00097BFD">
        <w:rPr>
          <w:rStyle w:val="BodyChar"/>
        </w:rPr>
        <w:t>&lt;</w:t>
      </w:r>
      <w:r w:rsidR="00097BFD" w:rsidRPr="00097BFD">
        <w:rPr>
          <w:sz w:val="21"/>
          <w:szCs w:val="21"/>
        </w:rPr>
        <w:t>https://www.legislation.gov.au/Series/C2004A00101</w:t>
      </w:r>
      <w:r w:rsidR="00097BFD">
        <w:rPr>
          <w:sz w:val="21"/>
          <w:szCs w:val="21"/>
        </w:rPr>
        <w:t>&gt;</w:t>
      </w:r>
    </w:p>
    <w:p w14:paraId="39F4E2A5" w14:textId="77777777" w:rsidR="00312B75" w:rsidRPr="001D7E2D" w:rsidRDefault="00312B75" w:rsidP="003A7CC8">
      <w:pPr>
        <w:pStyle w:val="Body"/>
        <w:spacing w:before="240" w:after="60"/>
        <w:rPr>
          <w:b/>
          <w:bCs/>
          <w:i/>
          <w:iCs/>
        </w:rPr>
      </w:pPr>
      <w:r w:rsidRPr="001D7E2D">
        <w:rPr>
          <w:b/>
          <w:bCs/>
          <w:i/>
          <w:iCs/>
        </w:rPr>
        <w:t>Health Insurance Regulations 2018</w:t>
      </w:r>
    </w:p>
    <w:p w14:paraId="02A7A4B8" w14:textId="76FB9EE2" w:rsidR="00312B75" w:rsidRDefault="00312B75" w:rsidP="00312B75">
      <w:pPr>
        <w:pStyle w:val="DHHSbody"/>
      </w:pPr>
      <w:r w:rsidRPr="00222ABF">
        <w:rPr>
          <w:rStyle w:val="BodyChar"/>
        </w:rPr>
        <w:t xml:space="preserve">The </w:t>
      </w:r>
      <w:r w:rsidRPr="005237CD">
        <w:rPr>
          <w:rStyle w:val="BodyChar"/>
          <w:i/>
          <w:iCs/>
        </w:rPr>
        <w:t>Health Insurance Regulations 2018</w:t>
      </w:r>
      <w:r w:rsidRPr="00222ABF">
        <w:rPr>
          <w:rStyle w:val="BodyChar"/>
        </w:rPr>
        <w:t xml:space="preserve"> also states the regulations that govern the payment of Medicare benefits. This includes special provisions relating to diagnostic imaging and pathology services. </w:t>
      </w:r>
      <w:r w:rsidR="00F43CC2">
        <w:rPr>
          <w:rStyle w:val="BodyChar"/>
        </w:rPr>
        <w:t xml:space="preserve">The </w:t>
      </w:r>
      <w:hyperlink r:id="rId18" w:history="1">
        <w:r w:rsidR="00F43CC2" w:rsidRPr="00F43CC2">
          <w:rPr>
            <w:rStyle w:val="Hyperlink"/>
            <w:i/>
            <w:iCs/>
            <w:sz w:val="21"/>
          </w:rPr>
          <w:t>Health Insurance Regulations 2018</w:t>
        </w:r>
      </w:hyperlink>
      <w:r w:rsidR="00F43CC2">
        <w:rPr>
          <w:rStyle w:val="BodyChar"/>
        </w:rPr>
        <w:t xml:space="preserve"> </w:t>
      </w:r>
      <w:r w:rsidRPr="00222ABF">
        <w:rPr>
          <w:rStyle w:val="BodyChar"/>
        </w:rPr>
        <w:t>can be accessed at</w:t>
      </w:r>
      <w:r w:rsidRPr="00F55790">
        <w:rPr>
          <w:rStyle w:val="BodyChar"/>
        </w:rPr>
        <w:t xml:space="preserve">: </w:t>
      </w:r>
      <w:r w:rsidR="008640E7">
        <w:rPr>
          <w:rStyle w:val="BodyChar"/>
        </w:rPr>
        <w:t>&lt;</w:t>
      </w:r>
      <w:r w:rsidRPr="008640E7">
        <w:rPr>
          <w:sz w:val="21"/>
          <w:szCs w:val="21"/>
        </w:rPr>
        <w:t>https://www.legislation.gov.au/Series/F2018L01365</w:t>
      </w:r>
      <w:r w:rsidR="008640E7">
        <w:rPr>
          <w:sz w:val="21"/>
          <w:szCs w:val="21"/>
        </w:rPr>
        <w:t>&gt;</w:t>
      </w:r>
    </w:p>
    <w:p w14:paraId="6FFE0F0C" w14:textId="77777777" w:rsidR="00312B75" w:rsidRPr="005237CD" w:rsidRDefault="00312B75" w:rsidP="003A7CC8">
      <w:pPr>
        <w:pStyle w:val="Body"/>
        <w:spacing w:before="240" w:after="60"/>
        <w:rPr>
          <w:b/>
          <w:bCs/>
        </w:rPr>
      </w:pPr>
      <w:r w:rsidRPr="005237CD">
        <w:rPr>
          <w:b/>
          <w:bCs/>
        </w:rPr>
        <w:t>Medicare Benefits Schedule (MBS)</w:t>
      </w:r>
    </w:p>
    <w:p w14:paraId="00943381" w14:textId="43FCFDE0" w:rsidR="00312B75" w:rsidRDefault="00312B75" w:rsidP="00312B75">
      <w:pPr>
        <w:pStyle w:val="Body"/>
      </w:pPr>
      <w:r w:rsidRPr="00690091">
        <w:t>The MBS lists the professional services for which a Commonwealth-funded payment can be claimed</w:t>
      </w:r>
      <w:r>
        <w:t xml:space="preserve"> under</w:t>
      </w:r>
      <w:r w:rsidRPr="00690091">
        <w:t xml:space="preserve"> the Medicare </w:t>
      </w:r>
      <w:r>
        <w:t xml:space="preserve">reimbursement </w:t>
      </w:r>
      <w:r w:rsidRPr="00690091">
        <w:t xml:space="preserve">system. Each professional service is associated with a unique item number, service description, schedule fee and benefit payable. The </w:t>
      </w:r>
      <w:hyperlink r:id="rId19" w:history="1">
        <w:r w:rsidRPr="00CB1C3E">
          <w:rPr>
            <w:rStyle w:val="Hyperlink"/>
          </w:rPr>
          <w:t>MBS</w:t>
        </w:r>
      </w:hyperlink>
      <w:r w:rsidRPr="00690091">
        <w:t xml:space="preserve"> can be accessed at</w:t>
      </w:r>
      <w:r w:rsidR="00CB1C3E">
        <w:t xml:space="preserve"> &lt;</w:t>
      </w:r>
      <w:r w:rsidRPr="00CB1C3E">
        <w:t>http://www.mbsonline.gov.au/internet/mbsonline/publishing.nsf/Content/Home</w:t>
      </w:r>
      <w:r w:rsidR="00CB1C3E">
        <w:t>&gt;</w:t>
      </w:r>
    </w:p>
    <w:p w14:paraId="1F54EC49" w14:textId="77777777" w:rsidR="00312B75" w:rsidRDefault="00312B75" w:rsidP="003A7CC8">
      <w:pPr>
        <w:pStyle w:val="Body"/>
        <w:spacing w:before="240"/>
        <w:rPr>
          <w:b/>
          <w:bCs/>
        </w:rPr>
      </w:pPr>
      <w:r w:rsidRPr="16EF6D11">
        <w:rPr>
          <w:b/>
          <w:bCs/>
        </w:rPr>
        <w:t xml:space="preserve">Health Insurance Amendment measures </w:t>
      </w:r>
    </w:p>
    <w:p w14:paraId="17F96804" w14:textId="77777777" w:rsidR="00312B75" w:rsidRDefault="00312B75">
      <w:pPr>
        <w:pStyle w:val="Body"/>
        <w:numPr>
          <w:ilvl w:val="0"/>
          <w:numId w:val="28"/>
        </w:numPr>
        <w:ind w:left="426"/>
      </w:pPr>
      <w:r>
        <w:t>Health Insurance Legislation Amendment (Assignment of Medicare Benefits) Act 2024 — introduces the two Assignment of Medicare Benefits pathways, record-keeping and notification requirements</w:t>
      </w:r>
    </w:p>
    <w:p w14:paraId="56181D78" w14:textId="77777777" w:rsidR="00312B75" w:rsidRDefault="00312B75">
      <w:pPr>
        <w:pStyle w:val="Body"/>
        <w:numPr>
          <w:ilvl w:val="0"/>
          <w:numId w:val="28"/>
        </w:numPr>
        <w:ind w:left="426"/>
      </w:pPr>
      <w:r>
        <w:t>Health Insurance Amendment (Assignment of Medicare Benefits and Other Measures) Regulations 2025 — particulars of requested assignments, supporting documents, claims declaration</w:t>
      </w:r>
    </w:p>
    <w:p w14:paraId="762F7163" w14:textId="77777777" w:rsidR="00312B75" w:rsidRDefault="00312B75">
      <w:pPr>
        <w:pStyle w:val="Body"/>
        <w:numPr>
          <w:ilvl w:val="0"/>
          <w:numId w:val="28"/>
        </w:numPr>
        <w:ind w:left="426"/>
      </w:pPr>
      <w:r>
        <w:t>Health Legislation Amendment (Miscellaneous Measures No. 1) Act 2025 — sets the 1 July 2026 commencement and refines notification requirements</w:t>
      </w:r>
    </w:p>
    <w:p w14:paraId="151DD948" w14:textId="77777777" w:rsidR="00312B75" w:rsidRDefault="00312B75" w:rsidP="00312B75">
      <w:pPr>
        <w:pStyle w:val="Body"/>
      </w:pPr>
    </w:p>
    <w:p w14:paraId="35254B71" w14:textId="77777777" w:rsidR="00312B75" w:rsidRDefault="00312B75" w:rsidP="00312B75">
      <w:pPr>
        <w:pStyle w:val="DHHSbody"/>
        <w:rPr>
          <w:rStyle w:val="Heading3Char"/>
          <w:b/>
          <w:bCs w:val="0"/>
          <w:sz w:val="24"/>
          <w:szCs w:val="24"/>
          <w:u w:val="single"/>
        </w:rPr>
      </w:pPr>
      <w:r w:rsidRPr="00CB4A70">
        <w:rPr>
          <w:rStyle w:val="Heading3Char"/>
          <w:b/>
          <w:bCs w:val="0"/>
          <w:sz w:val="24"/>
          <w:szCs w:val="24"/>
          <w:u w:val="single"/>
        </w:rPr>
        <w:t>Joint Commonwealth-State agreement</w:t>
      </w:r>
    </w:p>
    <w:p w14:paraId="149A5292" w14:textId="77777777" w:rsidR="00312B75" w:rsidRPr="005237CD" w:rsidRDefault="00312B75" w:rsidP="003A7CC8">
      <w:pPr>
        <w:pStyle w:val="Body"/>
        <w:spacing w:before="240" w:after="60"/>
        <w:rPr>
          <w:b/>
          <w:bCs/>
        </w:rPr>
      </w:pPr>
      <w:r w:rsidRPr="005237CD">
        <w:rPr>
          <w:b/>
          <w:bCs/>
        </w:rPr>
        <w:t>National Health Reform Agreement (NHRA)</w:t>
      </w:r>
    </w:p>
    <w:p w14:paraId="04AE104B" w14:textId="2499F47E" w:rsidR="00C6191C" w:rsidRDefault="00312B75" w:rsidP="00312B75">
      <w:pPr>
        <w:pStyle w:val="Body"/>
      </w:pPr>
      <w:r>
        <w:t xml:space="preserve">The NHRA defines the roles and responsibilities that guide the Commonwealth and states and territories in the delivery of services across the health sector, including public hospital services. The </w:t>
      </w:r>
      <w:hyperlink r:id="rId20" w:history="1">
        <w:r w:rsidRPr="00ED1484">
          <w:rPr>
            <w:rStyle w:val="Hyperlink"/>
          </w:rPr>
          <w:t>Addendum to the NHRA</w:t>
        </w:r>
      </w:hyperlink>
      <w:r>
        <w:t xml:space="preserve"> can be accessed at</w:t>
      </w:r>
      <w:r w:rsidR="00ED1484">
        <w:t xml:space="preserve"> &lt;</w:t>
      </w:r>
      <w:r w:rsidR="00ED1484" w:rsidRPr="00ED1484">
        <w:t>National Health Reform Agreement (NHRA) | Australian Government Department of Health, Disability and Ageing</w:t>
      </w:r>
      <w:r w:rsidR="00ED1484">
        <w:t>&gt;</w:t>
      </w:r>
    </w:p>
    <w:p w14:paraId="0DA1BFDB" w14:textId="77777777" w:rsidR="00312B75" w:rsidRDefault="00312B75" w:rsidP="00312B75">
      <w:pPr>
        <w:pStyle w:val="DHHSbody"/>
        <w:rPr>
          <w:rStyle w:val="Heading3Char"/>
          <w:b/>
          <w:bCs w:val="0"/>
          <w:sz w:val="24"/>
          <w:szCs w:val="24"/>
          <w:u w:val="single"/>
        </w:rPr>
      </w:pPr>
      <w:r w:rsidRPr="00CB4A70">
        <w:rPr>
          <w:rStyle w:val="Heading3Char"/>
          <w:b/>
          <w:bCs w:val="0"/>
          <w:sz w:val="24"/>
          <w:szCs w:val="24"/>
          <w:u w:val="single"/>
        </w:rPr>
        <w:lastRenderedPageBreak/>
        <w:t>Victorian Department of Health policies and guidance</w:t>
      </w:r>
    </w:p>
    <w:p w14:paraId="5E3FF172" w14:textId="77777777" w:rsidR="00312B75" w:rsidRPr="005237CD" w:rsidRDefault="00312B75" w:rsidP="003A7CC8">
      <w:pPr>
        <w:pStyle w:val="Body"/>
        <w:spacing w:after="60"/>
        <w:rPr>
          <w:b/>
          <w:bCs/>
        </w:rPr>
      </w:pPr>
      <w:r w:rsidRPr="08448182">
        <w:rPr>
          <w:b/>
          <w:bCs/>
        </w:rPr>
        <w:t>MBS billing policy framework: Victorian public hospitals</w:t>
      </w:r>
    </w:p>
    <w:p w14:paraId="561E829F" w14:textId="0C76584C" w:rsidR="00312B75" w:rsidRDefault="00312B75" w:rsidP="00312B75">
      <w:pPr>
        <w:pStyle w:val="Body"/>
      </w:pPr>
      <w:r>
        <w:t xml:space="preserve">The document, </w:t>
      </w:r>
      <w:r w:rsidRPr="3A6A94A4">
        <w:rPr>
          <w:i/>
          <w:iCs/>
        </w:rPr>
        <w:t>MBS billing policy framework: Victorian public hospitals</w:t>
      </w:r>
      <w:r>
        <w:t xml:space="preserve">, sets out four principles that apply to billing under the Medicare Benefits Schedule: compliance with national agreements and legislation, accessibility of services, patient consent, and rights of private practice. The objective of this document is to provide hospitals clarity on the Department of Health’s expectations when billing under the MBS occurs within Victorian public hospitals in inpatient, outpatient, pathology or diagnostic imaging departments. </w:t>
      </w:r>
      <w:r w:rsidR="001E43A8">
        <w:t xml:space="preserve">The </w:t>
      </w:r>
      <w:hyperlink r:id="rId21" w:history="1">
        <w:r w:rsidR="001E43A8" w:rsidRPr="001E43A8">
          <w:rPr>
            <w:rStyle w:val="Hyperlink"/>
          </w:rPr>
          <w:t>MBS billing policy framework: Victorian public hospitals</w:t>
        </w:r>
      </w:hyperlink>
      <w:r w:rsidR="0087179A">
        <w:t xml:space="preserve"> can be accessed at &lt;</w:t>
      </w:r>
      <w:r w:rsidR="00ED1484" w:rsidRPr="001E43A8">
        <w:t>https://www.health.vic.gov.au/funding-performance-accountability/mbs-billing-policy-framework-victorian-public-hospitals</w:t>
      </w:r>
      <w:r w:rsidR="0087179A">
        <w:t>&gt;</w:t>
      </w:r>
    </w:p>
    <w:p w14:paraId="0C60419E" w14:textId="77777777" w:rsidR="00312B75" w:rsidRPr="005237CD" w:rsidRDefault="00312B75" w:rsidP="003A7CC8">
      <w:pPr>
        <w:pStyle w:val="Body"/>
        <w:spacing w:before="240" w:after="60"/>
        <w:rPr>
          <w:b/>
          <w:bCs/>
        </w:rPr>
      </w:pPr>
      <w:r>
        <w:rPr>
          <w:b/>
          <w:bCs/>
        </w:rPr>
        <w:t>S</w:t>
      </w:r>
      <w:r w:rsidRPr="005237CD">
        <w:rPr>
          <w:b/>
          <w:bCs/>
        </w:rPr>
        <w:t>pecialist</w:t>
      </w:r>
      <w:r>
        <w:rPr>
          <w:b/>
          <w:bCs/>
        </w:rPr>
        <w:t xml:space="preserve"> clinics</w:t>
      </w:r>
      <w:r w:rsidRPr="005237CD">
        <w:rPr>
          <w:b/>
          <w:bCs/>
        </w:rPr>
        <w:t xml:space="preserve"> in Victorian public hospitals: Access policy</w:t>
      </w:r>
    </w:p>
    <w:p w14:paraId="63C21241" w14:textId="312FA32C" w:rsidR="00312B75" w:rsidRDefault="00312B75" w:rsidP="00312B75">
      <w:pPr>
        <w:pStyle w:val="Body"/>
      </w:pPr>
      <w:r>
        <w:t xml:space="preserve">The </w:t>
      </w:r>
      <w:r w:rsidRPr="08448182">
        <w:rPr>
          <w:i/>
          <w:iCs/>
        </w:rPr>
        <w:t>Specialist clinics in Victorian public hospitals: Access policy</w:t>
      </w:r>
      <w:r>
        <w:t xml:space="preserve"> gives the authority for the development of relevant local policies, protocols and procedures for public hospitals to implement government policy related to service delivery for non-admitted specialist services. The </w:t>
      </w:r>
      <w:hyperlink r:id="rId22" w:history="1">
        <w:r w:rsidRPr="0087179A">
          <w:rPr>
            <w:rStyle w:val="Hyperlink"/>
          </w:rPr>
          <w:t>Access policy</w:t>
        </w:r>
      </w:hyperlink>
      <w:r>
        <w:t xml:space="preserve"> can be accessed at: </w:t>
      </w:r>
      <w:r w:rsidRPr="0087179A">
        <w:t>https://www.health.vic.gov.au/publications/specialist-clinics-in-victorian-public-hospitals-access-policy</w:t>
      </w:r>
    </w:p>
    <w:p w14:paraId="5683C402" w14:textId="77777777" w:rsidR="00312B75" w:rsidRPr="00136AE5" w:rsidRDefault="00312B75" w:rsidP="003A7CC8">
      <w:pPr>
        <w:pStyle w:val="Body"/>
        <w:spacing w:before="240" w:after="60"/>
        <w:rPr>
          <w:b/>
          <w:bCs/>
        </w:rPr>
      </w:pPr>
      <w:r w:rsidRPr="00136AE5">
        <w:rPr>
          <w:b/>
          <w:bCs/>
        </w:rPr>
        <w:t>Patient fees and charges for public hospitals</w:t>
      </w:r>
    </w:p>
    <w:p w14:paraId="18036821" w14:textId="58025E62" w:rsidR="00312B75" w:rsidRDefault="00312B75" w:rsidP="00312B75">
      <w:pPr>
        <w:pStyle w:val="Body"/>
      </w:pPr>
      <w:r w:rsidRPr="00136AE5">
        <w:t xml:space="preserve">The Commonwealth Department of Health and Victorian Department of Health provide policies about the fees and charges that can be levied on patients of public hospitals for some services that they receive. </w:t>
      </w:r>
      <w:hyperlink r:id="rId23" w:history="1">
        <w:r w:rsidRPr="0087179A">
          <w:rPr>
            <w:rStyle w:val="Hyperlink"/>
          </w:rPr>
          <w:t>Further information</w:t>
        </w:r>
      </w:hyperlink>
      <w:r w:rsidRPr="00136AE5">
        <w:t xml:space="preserve"> can be accessed at</w:t>
      </w:r>
      <w:r w:rsidR="0087179A">
        <w:t xml:space="preserve"> &lt;</w:t>
      </w:r>
      <w:r w:rsidRPr="0087179A">
        <w:t>https://www.health.vic.gov.au/hospitals-and-health-services/patient-fees-and-charges-for-public-health-services</w:t>
      </w:r>
      <w:r w:rsidR="0087179A">
        <w:t>&gt;</w:t>
      </w:r>
    </w:p>
    <w:p w14:paraId="094B93EF" w14:textId="0D073454" w:rsidR="00312B75" w:rsidRPr="00136AE5" w:rsidRDefault="00312B75" w:rsidP="003A7CC8">
      <w:pPr>
        <w:pStyle w:val="Body"/>
        <w:spacing w:before="240" w:after="60"/>
        <w:rPr>
          <w:b/>
          <w:bCs/>
        </w:rPr>
      </w:pPr>
      <w:r w:rsidDel="00DE4CF2">
        <w:t xml:space="preserve"> </w:t>
      </w:r>
      <w:r>
        <w:rPr>
          <w:b/>
          <w:bCs/>
        </w:rPr>
        <w:t>Elective surgery access policy</w:t>
      </w:r>
    </w:p>
    <w:p w14:paraId="3376FD22" w14:textId="4D382492" w:rsidR="00312B75" w:rsidRDefault="00312B75" w:rsidP="00312B75">
      <w:pPr>
        <w:pStyle w:val="Body"/>
      </w:pPr>
      <w:r w:rsidRPr="00136AE5">
        <w:t xml:space="preserve">The </w:t>
      </w:r>
      <w:r>
        <w:rPr>
          <w:i/>
        </w:rPr>
        <w:t>Elective surgery access policy</w:t>
      </w:r>
      <w:r w:rsidRPr="00136AE5">
        <w:t xml:space="preserve"> provides guidance to public hospital executives on the delivery of planned surgery and procedures. The </w:t>
      </w:r>
      <w:hyperlink r:id="rId24" w:history="1">
        <w:r w:rsidRPr="0087179A">
          <w:rPr>
            <w:rStyle w:val="Hyperlink"/>
          </w:rPr>
          <w:t>policy</w:t>
        </w:r>
      </w:hyperlink>
      <w:r w:rsidRPr="00136AE5">
        <w:t xml:space="preserve"> can be accessed at: </w:t>
      </w:r>
      <w:r w:rsidR="0087179A">
        <w:t>&lt;</w:t>
      </w:r>
      <w:r w:rsidR="0087179A" w:rsidRPr="0087179A">
        <w:t>https://www.health.vic.gov.au/patient-care/surgical-services-policies-and-guides</w:t>
      </w:r>
      <w:r w:rsidR="0087179A">
        <w:t>&gt;</w:t>
      </w:r>
    </w:p>
    <w:p w14:paraId="1ED49750" w14:textId="77777777" w:rsidR="00312B75" w:rsidRPr="005237CD" w:rsidRDefault="00312B75" w:rsidP="003A7CC8">
      <w:pPr>
        <w:pStyle w:val="Body"/>
        <w:spacing w:before="240" w:after="60"/>
        <w:rPr>
          <w:b/>
          <w:bCs/>
        </w:rPr>
      </w:pPr>
      <w:r w:rsidRPr="005237CD">
        <w:rPr>
          <w:b/>
          <w:bCs/>
        </w:rPr>
        <w:t>Policy and funding guidelines</w:t>
      </w:r>
    </w:p>
    <w:p w14:paraId="5CBD8C70" w14:textId="235543F1" w:rsidR="00312B75" w:rsidRDefault="00312B75" w:rsidP="00312B75">
      <w:pPr>
        <w:pStyle w:val="Body"/>
      </w:pPr>
      <w:r w:rsidRPr="006E1E9C">
        <w:t xml:space="preserve">The </w:t>
      </w:r>
      <w:r>
        <w:t xml:space="preserve">document, </w:t>
      </w:r>
      <w:r w:rsidRPr="00532B97">
        <w:rPr>
          <w:i/>
        </w:rPr>
        <w:t>Policy and funding guidelines</w:t>
      </w:r>
      <w:r>
        <w:t xml:space="preserve">, </w:t>
      </w:r>
      <w:r w:rsidRPr="006E1E9C">
        <w:t>provide</w:t>
      </w:r>
      <w:r>
        <w:t>s</w:t>
      </w:r>
      <w:r w:rsidRPr="006E1E9C">
        <w:t xml:space="preserve"> the department’s policy framework, objectives, budget, service deliverables, desired outcomes, reporting requirements, program guidelines and funding initiatives.</w:t>
      </w:r>
      <w:r>
        <w:t xml:space="preserve"> The </w:t>
      </w:r>
      <w:hyperlink r:id="rId25" w:history="1">
        <w:r w:rsidRPr="0087179A">
          <w:rPr>
            <w:rStyle w:val="Hyperlink"/>
          </w:rPr>
          <w:t>document</w:t>
        </w:r>
      </w:hyperlink>
      <w:r>
        <w:t xml:space="preserve"> can be accessed at</w:t>
      </w:r>
      <w:r w:rsidR="0087179A">
        <w:t xml:space="preserve"> &lt;</w:t>
      </w:r>
      <w:r w:rsidRPr="0087179A">
        <w:t>https://www.health.vic.gov.au/policy-and-funding-guidelines-for-health-services</w:t>
      </w:r>
      <w:r w:rsidR="0087179A">
        <w:t>&gt;</w:t>
      </w:r>
    </w:p>
    <w:p w14:paraId="0FEEF4EB" w14:textId="518BBE97" w:rsidR="00312B75" w:rsidRPr="005237CD" w:rsidRDefault="00312B75" w:rsidP="003A7CC8">
      <w:pPr>
        <w:pStyle w:val="Body"/>
        <w:spacing w:before="240" w:after="60"/>
        <w:rPr>
          <w:b/>
          <w:bCs/>
        </w:rPr>
      </w:pPr>
      <w:r>
        <w:t xml:space="preserve"> </w:t>
      </w:r>
      <w:r w:rsidRPr="005237CD">
        <w:rPr>
          <w:b/>
          <w:bCs/>
        </w:rPr>
        <w:t>Private patients: Principles for public health services</w:t>
      </w:r>
    </w:p>
    <w:p w14:paraId="5D3687CD" w14:textId="501BB924" w:rsidR="00312B75" w:rsidRDefault="00312B75" w:rsidP="00312B75">
      <w:pPr>
        <w:pStyle w:val="Body"/>
      </w:pPr>
      <w:r w:rsidRPr="006E1E9C">
        <w:t>The</w:t>
      </w:r>
      <w:r>
        <w:t xml:space="preserve"> </w:t>
      </w:r>
      <w:r w:rsidRPr="00043449">
        <w:rPr>
          <w:i/>
        </w:rPr>
        <w:t xml:space="preserve">Private patients: </w:t>
      </w:r>
      <w:r>
        <w:rPr>
          <w:i/>
        </w:rPr>
        <w:t>P</w:t>
      </w:r>
      <w:r w:rsidRPr="00043449">
        <w:rPr>
          <w:i/>
        </w:rPr>
        <w:t>rincipl</w:t>
      </w:r>
      <w:r>
        <w:rPr>
          <w:i/>
        </w:rPr>
        <w:t>e</w:t>
      </w:r>
      <w:r w:rsidRPr="00043449">
        <w:rPr>
          <w:i/>
        </w:rPr>
        <w:t>s for public health services</w:t>
      </w:r>
      <w:r>
        <w:t xml:space="preserve"> sets out the principles that apply to private patients who receive care in public hospitals. It provides hospitals with the department’s service delivery expectations, including those relating to patient choice and the provision of patient care. This </w:t>
      </w:r>
      <w:hyperlink r:id="rId26" w:history="1">
        <w:r w:rsidRPr="0087179A">
          <w:rPr>
            <w:rStyle w:val="Hyperlink"/>
          </w:rPr>
          <w:t>document</w:t>
        </w:r>
      </w:hyperlink>
      <w:r>
        <w:t xml:space="preserve"> can be accessed at</w:t>
      </w:r>
      <w:r w:rsidR="0087179A">
        <w:t xml:space="preserve"> &lt;</w:t>
      </w:r>
      <w:r w:rsidRPr="0087179A">
        <w:t>https://www.health.vic.gov.au/publications/private-patient-principles-for-public-health-services</w:t>
      </w:r>
      <w:r w:rsidR="0087179A">
        <w:t>&gt;</w:t>
      </w:r>
    </w:p>
    <w:p w14:paraId="202D0888" w14:textId="77777777" w:rsidR="00312B75" w:rsidRDefault="00312B75" w:rsidP="003A7CC8">
      <w:pPr>
        <w:pStyle w:val="Body"/>
        <w:spacing w:before="240" w:after="60"/>
        <w:rPr>
          <w:b/>
          <w:bCs/>
        </w:rPr>
      </w:pPr>
      <w:r w:rsidRPr="1ED2160A">
        <w:rPr>
          <w:b/>
          <w:bCs/>
        </w:rPr>
        <w:t>Medical Indemnity Master Insurance Policy</w:t>
      </w:r>
    </w:p>
    <w:p w14:paraId="7AAD1AC6" w14:textId="78ED07AE" w:rsidR="00312B75" w:rsidRDefault="00312B75" w:rsidP="00312B75">
      <w:pPr>
        <w:pStyle w:val="Body"/>
      </w:pPr>
      <w:r>
        <w:t xml:space="preserve">The Medical Indemnity Master Insurance Policy by the Victorian Managed Insurance Authority (VMIA) covers Victorian registered health practitioners for claims related to injuries to patients. The </w:t>
      </w:r>
      <w:hyperlink r:id="rId27" w:history="1">
        <w:r w:rsidRPr="0087179A">
          <w:rPr>
            <w:rStyle w:val="Hyperlink"/>
          </w:rPr>
          <w:t>policy</w:t>
        </w:r>
      </w:hyperlink>
      <w:r>
        <w:t xml:space="preserve"> can be accessed at</w:t>
      </w:r>
      <w:r w:rsidR="0087179A">
        <w:t xml:space="preserve"> &lt;</w:t>
      </w:r>
      <w:r w:rsidRPr="0087179A">
        <w:t>https://www.vmia.vic.gov.au/insurance/policies-and-cover/medical-indemnity</w:t>
      </w:r>
      <w:r w:rsidR="0087179A">
        <w:t>&gt;</w:t>
      </w:r>
    </w:p>
    <w:p w14:paraId="5DE9282C" w14:textId="77777777" w:rsidR="00312B75" w:rsidRDefault="00312B75" w:rsidP="00312B75">
      <w:pPr>
        <w:pStyle w:val="Body"/>
      </w:pPr>
    </w:p>
    <w:p w14:paraId="54B6FEC5" w14:textId="77777777" w:rsidR="00312B75" w:rsidRPr="00DB7491" w:rsidRDefault="00312B75" w:rsidP="00312B75">
      <w:pPr>
        <w:pStyle w:val="Body"/>
        <w:rPr>
          <w:color w:val="004C97"/>
          <w:u w:val="dotted"/>
        </w:rPr>
      </w:pPr>
    </w:p>
    <w:p w14:paraId="6D5DFD47" w14:textId="77777777" w:rsidR="000A56F7" w:rsidRPr="000A56F7" w:rsidRDefault="000A56F7">
      <w:pPr>
        <w:pStyle w:val="ListParagraph"/>
        <w:keepNext/>
        <w:keepLines/>
        <w:numPr>
          <w:ilvl w:val="0"/>
          <w:numId w:val="36"/>
        </w:numPr>
        <w:spacing w:before="520" w:after="240" w:line="480" w:lineRule="atLeast"/>
        <w:contextualSpacing w:val="0"/>
        <w:outlineLvl w:val="0"/>
        <w:rPr>
          <w:rFonts w:ascii="Arial" w:eastAsia="MS Gothic" w:hAnsi="Arial" w:cs="Arial"/>
          <w:bCs/>
          <w:vanish/>
          <w:color w:val="C63663"/>
          <w:kern w:val="32"/>
          <w:sz w:val="44"/>
          <w:szCs w:val="44"/>
        </w:rPr>
      </w:pPr>
      <w:bookmarkStart w:id="115" w:name="_Toc461161150"/>
      <w:bookmarkStart w:id="116" w:name="_Toc470443725"/>
      <w:bookmarkStart w:id="117" w:name="_Toc64357204"/>
      <w:bookmarkStart w:id="118" w:name="_Toc106705618"/>
    </w:p>
    <w:p w14:paraId="0B589CCB" w14:textId="102EC591" w:rsidR="00312B75" w:rsidRDefault="00312B75" w:rsidP="000A56F7">
      <w:pPr>
        <w:pStyle w:val="Heading2"/>
      </w:pPr>
      <w:r>
        <w:t>Billing under the MBS</w:t>
      </w:r>
      <w:bookmarkEnd w:id="115"/>
      <w:bookmarkEnd w:id="116"/>
      <w:bookmarkEnd w:id="117"/>
      <w:bookmarkEnd w:id="118"/>
    </w:p>
    <w:p w14:paraId="6183C753" w14:textId="77777777" w:rsidR="00312B75" w:rsidRDefault="00312B75" w:rsidP="00BB6E62">
      <w:pPr>
        <w:pStyle w:val="DHHSbody"/>
        <w:ind w:left="720" w:hanging="720"/>
      </w:pPr>
      <w:r w:rsidRPr="00371B2C">
        <w:rPr>
          <w:rFonts w:cs="Arial"/>
          <w:noProof/>
          <w:lang w:val="en-US"/>
        </w:rPr>
        <mc:AlternateContent>
          <mc:Choice Requires="wps">
            <w:drawing>
              <wp:inline distT="0" distB="0" distL="0" distR="0" wp14:anchorId="1F2DB64E" wp14:editId="04E6BDCD">
                <wp:extent cx="5904230" cy="3810000"/>
                <wp:effectExtent l="0" t="0" r="20320" b="19050"/>
                <wp:docPr id="111" name="Text Box 111"/>
                <wp:cNvGraphicFramePr/>
                <a:graphic xmlns:a="http://schemas.openxmlformats.org/drawingml/2006/main">
                  <a:graphicData uri="http://schemas.microsoft.com/office/word/2010/wordprocessingShape">
                    <wps:wsp>
                      <wps:cNvSpPr txBox="1"/>
                      <wps:spPr>
                        <a:xfrm>
                          <a:off x="0" y="0"/>
                          <a:ext cx="5904230" cy="3810000"/>
                        </a:xfrm>
                        <a:prstGeom prst="rect">
                          <a:avLst/>
                        </a:prstGeom>
                        <a:solidFill>
                          <a:srgbClr val="78BE20">
                            <a:alpha val="50000"/>
                          </a:srgbClr>
                        </a:solidFill>
                        <a:ln w="6350">
                          <a:solidFill>
                            <a:prstClr val="black"/>
                          </a:solidFill>
                        </a:ln>
                      </wps:spPr>
                      <wps:txbx>
                        <w:txbxContent>
                          <w:p w14:paraId="220065B2" w14:textId="77777777" w:rsidR="00312B75" w:rsidRPr="005237CD" w:rsidRDefault="00312B75" w:rsidP="00312B75">
                            <w:pPr>
                              <w:pStyle w:val="Tablecaption"/>
                            </w:pPr>
                            <w:r w:rsidRPr="005237CD">
                              <w:t>Billing under the MBS in a public hospital is allowed if:</w:t>
                            </w:r>
                          </w:p>
                          <w:p w14:paraId="044A27EC" w14:textId="77777777" w:rsidR="00312B75" w:rsidRPr="004648A7" w:rsidRDefault="00312B75">
                            <w:pPr>
                              <w:pStyle w:val="Numberloweralphaindent"/>
                              <w:numPr>
                                <w:ilvl w:val="1"/>
                                <w:numId w:val="27"/>
                              </w:numPr>
                            </w:pPr>
                            <w:r w:rsidRPr="004648A7">
                              <w:t xml:space="preserve">a service </w:t>
                            </w:r>
                            <w:r>
                              <w:t xml:space="preserve">(or a component of that service) </w:t>
                            </w:r>
                            <w:r w:rsidRPr="004648A7">
                              <w:t>has not been funded under the NHRA or another Commonwealth Program</w:t>
                            </w:r>
                            <w:r>
                              <w:t>;</w:t>
                            </w:r>
                            <w:r w:rsidRPr="004648A7">
                              <w:t xml:space="preserve"> or</w:t>
                            </w:r>
                          </w:p>
                          <w:p w14:paraId="2BEA3C70" w14:textId="77777777" w:rsidR="00312B75" w:rsidRDefault="00312B75">
                            <w:pPr>
                              <w:pStyle w:val="Numberloweralphaindent"/>
                              <w:numPr>
                                <w:ilvl w:val="1"/>
                                <w:numId w:val="27"/>
                              </w:numPr>
                            </w:pPr>
                            <w:r w:rsidRPr="004648A7">
                              <w:t>an exem</w:t>
                            </w:r>
                            <w:r>
                              <w:t xml:space="preserve">ption has been granted under section </w:t>
                            </w:r>
                            <w:r w:rsidRPr="004648A7">
                              <w:t xml:space="preserve">19(2) of the </w:t>
                            </w:r>
                            <w:r w:rsidRPr="00404CEB">
                              <w:rPr>
                                <w:i/>
                              </w:rPr>
                              <w:t>Health Insurance Act 1973</w:t>
                            </w:r>
                            <w:r>
                              <w:t>.</w:t>
                            </w:r>
                          </w:p>
                          <w:p w14:paraId="541D54E6" w14:textId="77777777" w:rsidR="00312B75" w:rsidRPr="00117393" w:rsidRDefault="00312B75" w:rsidP="00312B75">
                            <w:pPr>
                              <w:pStyle w:val="Tabletext6pt"/>
                            </w:pPr>
                            <w:r w:rsidRPr="00117393">
                              <w:t>And when:</w:t>
                            </w:r>
                          </w:p>
                          <w:p w14:paraId="044EEEF3" w14:textId="77777777" w:rsidR="00312B75" w:rsidRDefault="00312B75">
                            <w:pPr>
                              <w:pStyle w:val="Numberloweralphaindent"/>
                              <w:numPr>
                                <w:ilvl w:val="1"/>
                                <w:numId w:val="27"/>
                              </w:numPr>
                            </w:pPr>
                            <w:r>
                              <w:t>eligible patients have a choice to access the same service as a public patient;</w:t>
                            </w:r>
                          </w:p>
                          <w:p w14:paraId="63318943" w14:textId="77777777" w:rsidR="00312B75" w:rsidRDefault="00312B75">
                            <w:pPr>
                              <w:pStyle w:val="Numberloweralphaindent"/>
                              <w:numPr>
                                <w:ilvl w:val="1"/>
                                <w:numId w:val="27"/>
                              </w:numPr>
                            </w:pPr>
                            <w:r>
                              <w:t>eligible patients are enrolled with Medicare and provide informed financial consent to assign their Medicare benefits;</w:t>
                            </w:r>
                          </w:p>
                          <w:p w14:paraId="7E6BB6E3" w14:textId="77777777" w:rsidR="00312B75" w:rsidRDefault="00312B75">
                            <w:pPr>
                              <w:pStyle w:val="Numberloweralphaindent"/>
                              <w:numPr>
                                <w:ilvl w:val="1"/>
                                <w:numId w:val="27"/>
                              </w:numPr>
                            </w:pPr>
                            <w:r>
                              <w:t xml:space="preserve">practitioners are eligible to provide </w:t>
                            </w:r>
                            <w:r w:rsidRPr="00690091">
                              <w:t>service</w:t>
                            </w:r>
                            <w:r>
                              <w:t>s</w:t>
                            </w:r>
                            <w:r w:rsidRPr="00690091">
                              <w:t xml:space="preserve"> which will attract Medicare benefits</w:t>
                            </w:r>
                            <w:r>
                              <w:t>; and</w:t>
                            </w:r>
                          </w:p>
                          <w:p w14:paraId="055423B8" w14:textId="77777777" w:rsidR="00312B75" w:rsidRDefault="00312B75">
                            <w:pPr>
                              <w:pStyle w:val="Numberloweralphaindent"/>
                              <w:numPr>
                                <w:ilvl w:val="1"/>
                                <w:numId w:val="27"/>
                              </w:numPr>
                            </w:pPr>
                            <w:r>
                              <w:t>practitioners have been granted right of private practice by the public hospital.</w:t>
                            </w:r>
                          </w:p>
                          <w:p w14:paraId="07EB0A10" w14:textId="3EF0FB31" w:rsidR="00312B75" w:rsidRDefault="00312B75" w:rsidP="00312B75">
                            <w:pPr>
                              <w:pStyle w:val="Tabletext6pt"/>
                            </w:pPr>
                            <w:r>
                              <w:t>Evidence</w:t>
                            </w:r>
                            <w:r w:rsidRPr="00EB3AC3">
                              <w:t xml:space="preserve"> of the patient’s </w:t>
                            </w:r>
                            <w:r w:rsidRPr="00856CAC">
                              <w:t xml:space="preserve">valid assignment of benefit in accordance with current Commonwealth Medicare requirements, which from 1 July 2026 may be completed through compliant written or electronic workflows before a claim is </w:t>
                            </w:r>
                            <w:r w:rsidR="000D27D1" w:rsidRPr="00856CAC">
                              <w:t>submitted</w:t>
                            </w:r>
                            <w:r w:rsidR="000D27D1">
                              <w:t xml:space="preserve"> for</w:t>
                            </w:r>
                            <w:r w:rsidRPr="00EB3AC3">
                              <w:t xml:space="preserve"> each </w:t>
                            </w:r>
                            <w:r>
                              <w:t>admitted episode of care and non-admitted episode.</w:t>
                            </w:r>
                          </w:p>
                          <w:p w14:paraId="5EEDAE79" w14:textId="77777777" w:rsidR="00312B75" w:rsidRPr="00076491" w:rsidRDefault="00312B75" w:rsidP="00312B75">
                            <w:pPr>
                              <w:pStyle w:val="Tabletext6pt"/>
                            </w:pPr>
                            <w:r w:rsidRPr="007E4C5F">
                              <w:t>Public hospitals performing administrative functions on behalf of health practitioners must have supporting documentation that substantiates billing under the MBS.</w:t>
                            </w:r>
                            <w:r>
                              <w:t xml:space="preserve"> </w:t>
                            </w:r>
                          </w:p>
                          <w:p w14:paraId="5F4B4DAB" w14:textId="77777777" w:rsidR="00312B75" w:rsidRPr="000A5175" w:rsidRDefault="00312B75" w:rsidP="00312B75">
                            <w:pPr>
                              <w:pStyle w:val="DHHS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F2DB64E" id="_x0000_t202" coordsize="21600,21600" o:spt="202" path="m,l,21600r21600,l21600,xe">
                <v:stroke joinstyle="miter"/>
                <v:path gradientshapeok="t" o:connecttype="rect"/>
              </v:shapetype>
              <v:shape id="Text Box 111" o:spid="_x0000_s1026" type="#_x0000_t202" style="width:464.9pt;height:3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" fillcolor="#78be20" strokeweight=".5pt">
                <v:fill opacity="32896f"/>
                <v:textbox>
                  <w:txbxContent>
                    <w:p w14:paraId="220065B2" w14:textId="77777777" w:rsidR="00312B75" w:rsidRPr="005237CD" w:rsidRDefault="00312B75" w:rsidP="00312B75">
                      <w:pPr>
                        <w:pStyle w:val="Tablecaption"/>
                      </w:pPr>
                      <w:r w:rsidRPr="005237CD">
                        <w:t>Billing under the MBS in a public hospital is allowed if:</w:t>
                      </w:r>
                    </w:p>
                    <w:p w14:paraId="044A27EC" w14:textId="77777777" w:rsidR="00312B75" w:rsidRPr="004648A7" w:rsidRDefault="00312B75">
                      <w:pPr>
                        <w:pStyle w:val="Numberloweralphaindent"/>
                        <w:numPr>
                          <w:ilvl w:val="1"/>
                          <w:numId w:val="27"/>
                        </w:numPr>
                      </w:pPr>
                      <w:r w:rsidRPr="004648A7">
                        <w:t xml:space="preserve">a service </w:t>
                      </w:r>
                      <w:r>
                        <w:t xml:space="preserve">(or a component of that service) </w:t>
                      </w:r>
                      <w:r w:rsidRPr="004648A7">
                        <w:t>has not been funded under the NHRA or another Commonwealth Program</w:t>
                      </w:r>
                      <w:r>
                        <w:t>;</w:t>
                      </w:r>
                      <w:r w:rsidRPr="004648A7">
                        <w:t xml:space="preserve"> or</w:t>
                      </w:r>
                    </w:p>
                    <w:p w14:paraId="2BEA3C70" w14:textId="77777777" w:rsidR="00312B75" w:rsidRDefault="00312B75">
                      <w:pPr>
                        <w:pStyle w:val="Numberloweralphaindent"/>
                        <w:numPr>
                          <w:ilvl w:val="1"/>
                          <w:numId w:val="27"/>
                        </w:numPr>
                      </w:pPr>
                      <w:r w:rsidRPr="004648A7">
                        <w:t>an exem</w:t>
                      </w:r>
                      <w:r>
                        <w:t xml:space="preserve">ption has been granted under section </w:t>
                      </w:r>
                      <w:r w:rsidRPr="004648A7">
                        <w:t xml:space="preserve">19(2) of the </w:t>
                      </w:r>
                      <w:r w:rsidRPr="00404CEB">
                        <w:rPr>
                          <w:i/>
                        </w:rPr>
                        <w:t>Health Insurance Act 1973</w:t>
                      </w:r>
                      <w:r>
                        <w:t>.</w:t>
                      </w:r>
                    </w:p>
                    <w:p w14:paraId="541D54E6" w14:textId="77777777" w:rsidR="00312B75" w:rsidRPr="00117393" w:rsidRDefault="00312B75" w:rsidP="00312B75">
                      <w:pPr>
                        <w:pStyle w:val="Tabletext6pt"/>
                      </w:pPr>
                      <w:r w:rsidRPr="00117393">
                        <w:t>And when:</w:t>
                      </w:r>
                    </w:p>
                    <w:p w14:paraId="044EEEF3" w14:textId="77777777" w:rsidR="00312B75" w:rsidRDefault="00312B75">
                      <w:pPr>
                        <w:pStyle w:val="Numberloweralphaindent"/>
                        <w:numPr>
                          <w:ilvl w:val="1"/>
                          <w:numId w:val="27"/>
                        </w:numPr>
                      </w:pPr>
                      <w:r>
                        <w:t>eligible patients have a choice to access the same service as a public patient;</w:t>
                      </w:r>
                    </w:p>
                    <w:p w14:paraId="63318943" w14:textId="77777777" w:rsidR="00312B75" w:rsidRDefault="00312B75">
                      <w:pPr>
                        <w:pStyle w:val="Numberloweralphaindent"/>
                        <w:numPr>
                          <w:ilvl w:val="1"/>
                          <w:numId w:val="27"/>
                        </w:numPr>
                      </w:pPr>
                      <w:r>
                        <w:t>eligible patients are enrolled with Medicare and provide informed financial consent to assign their Medicare benefits;</w:t>
                      </w:r>
                    </w:p>
                    <w:p w14:paraId="7E6BB6E3" w14:textId="77777777" w:rsidR="00312B75" w:rsidRDefault="00312B75">
                      <w:pPr>
                        <w:pStyle w:val="Numberloweralphaindent"/>
                        <w:numPr>
                          <w:ilvl w:val="1"/>
                          <w:numId w:val="27"/>
                        </w:numPr>
                      </w:pPr>
                      <w:r>
                        <w:t xml:space="preserve">practitioners are eligible to provide </w:t>
                      </w:r>
                      <w:r w:rsidRPr="00690091">
                        <w:t>service</w:t>
                      </w:r>
                      <w:r>
                        <w:t>s</w:t>
                      </w:r>
                      <w:r w:rsidRPr="00690091">
                        <w:t xml:space="preserve"> which will attract Medicare benefits</w:t>
                      </w:r>
                      <w:r>
                        <w:t>; and</w:t>
                      </w:r>
                    </w:p>
                    <w:p w14:paraId="055423B8" w14:textId="77777777" w:rsidR="00312B75" w:rsidRDefault="00312B75">
                      <w:pPr>
                        <w:pStyle w:val="Numberloweralphaindent"/>
                        <w:numPr>
                          <w:ilvl w:val="1"/>
                          <w:numId w:val="27"/>
                        </w:numPr>
                      </w:pPr>
                      <w:r>
                        <w:t>practitioners have been granted right of private practice by the public hospital.</w:t>
                      </w:r>
                    </w:p>
                    <w:p w14:paraId="07EB0A10" w14:textId="3EF0FB31" w:rsidR="00312B75" w:rsidRDefault="00312B75" w:rsidP="00312B75">
                      <w:pPr>
                        <w:pStyle w:val="Tabletext6pt"/>
                      </w:pPr>
                      <w:r>
                        <w:t>Evidence</w:t>
                      </w:r>
                      <w:r w:rsidRPr="00EB3AC3">
                        <w:t xml:space="preserve"> of the patient’s </w:t>
                      </w:r>
                      <w:r w:rsidRPr="00856CAC">
                        <w:t xml:space="preserve">valid assignment of benefit in accordance with current Commonwealth Medicare requirements, which from 1 July 2026 may be completed through compliant written or electronic workflows before a claim is </w:t>
                      </w:r>
                      <w:r w:rsidR="000D27D1" w:rsidRPr="00856CAC">
                        <w:t>submitted</w:t>
                      </w:r>
                      <w:r w:rsidR="000D27D1">
                        <w:t xml:space="preserve"> for</w:t>
                      </w:r>
                      <w:r w:rsidRPr="00EB3AC3">
                        <w:t xml:space="preserve"> each </w:t>
                      </w:r>
                      <w:r>
                        <w:t>admitted episode of care and non-admitted episode.</w:t>
                      </w:r>
                    </w:p>
                    <w:p w14:paraId="5EEDAE79" w14:textId="77777777" w:rsidR="00312B75" w:rsidRPr="00076491" w:rsidRDefault="00312B75" w:rsidP="00312B75">
                      <w:pPr>
                        <w:pStyle w:val="Tabletext6pt"/>
                      </w:pPr>
                      <w:r w:rsidRPr="007E4C5F">
                        <w:t>Public hospitals performing administrative functions on behalf of health practitioners must have supporting documentation that substantiates billing under the MBS.</w:t>
                      </w:r>
                      <w:r>
                        <w:t xml:space="preserve"> </w:t>
                      </w:r>
                    </w:p>
                    <w:p w14:paraId="5F4B4DAB" w14:textId="77777777" w:rsidR="00312B75" w:rsidRPr="000A5175" w:rsidRDefault="00312B75" w:rsidP="00312B75">
                      <w:pPr>
                        <w:pStyle w:val="DHHSbody"/>
                      </w:pPr>
                    </w:p>
                  </w:txbxContent>
                </v:textbox>
                <w10:anchorlock/>
              </v:shape>
            </w:pict>
          </mc:Fallback>
        </mc:AlternateContent>
      </w:r>
    </w:p>
    <w:p w14:paraId="0991AF51" w14:textId="77777777" w:rsidR="00312B75" w:rsidRDefault="00312B75">
      <w:pPr>
        <w:pStyle w:val="Heading3"/>
      </w:pPr>
      <w:bookmarkStart w:id="119" w:name="_Toc470443728"/>
      <w:r>
        <w:t>What services are covered by the MBS?</w:t>
      </w:r>
      <w:bookmarkEnd w:id="119"/>
    </w:p>
    <w:p w14:paraId="34FF712C" w14:textId="77777777" w:rsidR="00312B75" w:rsidRDefault="00312B75" w:rsidP="00312B75">
      <w:pPr>
        <w:pStyle w:val="Body"/>
      </w:pPr>
      <w:r>
        <w:t>MBS contains a list of services and a description that, if fulfilled, will entitle an eligible person to the payment of a Medicare benefit.</w:t>
      </w:r>
    </w:p>
    <w:p w14:paraId="46A5680C" w14:textId="77777777" w:rsidR="00312B75" w:rsidRDefault="00312B75" w:rsidP="00312B75">
      <w:pPr>
        <w:pStyle w:val="Body"/>
      </w:pPr>
      <w:r>
        <w:t xml:space="preserve">Medicare benefits are payable for professional services as stated in the </w:t>
      </w:r>
      <w:r w:rsidRPr="6CDCD6D6">
        <w:rPr>
          <w:i/>
          <w:iCs/>
        </w:rPr>
        <w:t>Health Insurance Act 1973</w:t>
      </w:r>
      <w:r>
        <w:t xml:space="preserve"> (section 10). The interpretation of 'professional service' is a clinically relevant service that is rendered by or on behalf of a practitioner. A service is defined as a clinically relevant service if it is generally accepted by the relevant profession as necessary for the appropriate treatment of the patient (MBS, section GN.1.2 and subsection 3(1) of the </w:t>
      </w:r>
      <w:r w:rsidRPr="6CDCD6D6">
        <w:rPr>
          <w:i/>
          <w:iCs/>
        </w:rPr>
        <w:t>Health Insurance Act 1973</w:t>
      </w:r>
      <w:r>
        <w:t>).</w:t>
      </w:r>
    </w:p>
    <w:p w14:paraId="52955DA3" w14:textId="77777777" w:rsidR="00312B75" w:rsidRDefault="00312B75" w:rsidP="00312B75">
      <w:pPr>
        <w:pStyle w:val="Body"/>
      </w:pPr>
      <w:r>
        <w:t>For certain services provided by medical specialists and consultant physicians, the Medicare benefit payable is dependent on acceptable evidence that the service has been provided following referral from another practitioner (MBS, section GN.6.16).</w:t>
      </w:r>
    </w:p>
    <w:p w14:paraId="473628C8" w14:textId="77777777" w:rsidR="00312B75" w:rsidRDefault="00312B75">
      <w:pPr>
        <w:pStyle w:val="Heading3"/>
      </w:pPr>
      <w:bookmarkStart w:id="120" w:name="_Toc470443729"/>
      <w:r>
        <w:t>What services are not covered by the MBS?</w:t>
      </w:r>
      <w:bookmarkEnd w:id="120"/>
    </w:p>
    <w:p w14:paraId="03C75016" w14:textId="77777777" w:rsidR="00312B75" w:rsidRDefault="00312B75" w:rsidP="00312B75">
      <w:pPr>
        <w:pStyle w:val="Body"/>
      </w:pPr>
      <w:r>
        <w:t xml:space="preserve">The </w:t>
      </w:r>
      <w:r w:rsidRPr="6CDCD6D6">
        <w:rPr>
          <w:i/>
          <w:iCs/>
        </w:rPr>
        <w:t>Health Insurance Act 1973</w:t>
      </w:r>
      <w:r>
        <w:t xml:space="preserve"> (sections under Part II-Medicare benefits) and the MBS (section GN.13.33) provide details of the services which do not attract Medicare benefits. The list below highlights the main services that are not eligible for Medicare benefits, however the list is not exhaustive:</w:t>
      </w:r>
    </w:p>
    <w:p w14:paraId="1057FDCA" w14:textId="77777777" w:rsidR="00312B75" w:rsidRPr="00A165E0" w:rsidRDefault="00312B75" w:rsidP="00312B75">
      <w:pPr>
        <w:pStyle w:val="Bullet1"/>
      </w:pPr>
      <w:r>
        <w:t xml:space="preserve">Services provided at a public hospital emergency department. </w:t>
      </w:r>
    </w:p>
    <w:p w14:paraId="1AAFDECA" w14:textId="77777777" w:rsidR="00312B75" w:rsidRPr="00A165E0" w:rsidRDefault="00312B75" w:rsidP="00312B75">
      <w:pPr>
        <w:pStyle w:val="Bullet1"/>
      </w:pPr>
      <w:r w:rsidRPr="00A165E0">
        <w:t>Ambulance services.</w:t>
      </w:r>
    </w:p>
    <w:p w14:paraId="6802ABE5" w14:textId="77777777" w:rsidR="00312B75" w:rsidRPr="00A165E0" w:rsidRDefault="00312B75" w:rsidP="00312B75">
      <w:pPr>
        <w:pStyle w:val="Bullet1"/>
      </w:pPr>
      <w:r w:rsidRPr="00A165E0">
        <w:t>Professional services that are not described by an item number in the MBS.</w:t>
      </w:r>
    </w:p>
    <w:p w14:paraId="49895917" w14:textId="77777777" w:rsidR="00312B75" w:rsidRPr="009A178F" w:rsidRDefault="00312B75" w:rsidP="00312B75">
      <w:pPr>
        <w:pStyle w:val="Bullet1"/>
      </w:pPr>
      <w:r w:rsidRPr="009A178F">
        <w:lastRenderedPageBreak/>
        <w:t>Professional services that are rendered by, on behalf of or under an arrangement with the Commonwealth, a State, a local governing body or an authority established by a law of the Commonwealth, a law of a State or a law of an internal Territory (</w:t>
      </w:r>
      <w:r w:rsidRPr="001069CD">
        <w:rPr>
          <w:i/>
          <w:iCs/>
        </w:rPr>
        <w:t>Health Insurance Act 1973</w:t>
      </w:r>
      <w:r w:rsidRPr="009A178F">
        <w:t>, section 19(2)).</w:t>
      </w:r>
    </w:p>
    <w:p w14:paraId="352BAC96" w14:textId="77777777" w:rsidR="00312B75" w:rsidRPr="00F71D67" w:rsidRDefault="00312B75">
      <w:pPr>
        <w:pStyle w:val="Heading3"/>
      </w:pPr>
      <w:bookmarkStart w:id="121" w:name="_Toc470443730"/>
      <w:r w:rsidRPr="00F71D67">
        <w:t>Patient choice and access to services</w:t>
      </w:r>
      <w:bookmarkEnd w:id="121"/>
    </w:p>
    <w:p w14:paraId="6788B92D" w14:textId="77777777" w:rsidR="00312B75" w:rsidRDefault="00312B75" w:rsidP="00312B75">
      <w:pPr>
        <w:pStyle w:val="Body"/>
      </w:pPr>
      <w:r>
        <w:t xml:space="preserve">A public hospital cannot provide health services exclusively on a private basis (NHRA, clause 29b). Hospitals must ensure that similar services are provided by the public hospital and available to be accessed by public patients free of charge within a clinically appropriate period based on clinical need. </w:t>
      </w:r>
    </w:p>
    <w:p w14:paraId="0334E684" w14:textId="77777777" w:rsidR="00312B75" w:rsidRDefault="00312B75" w:rsidP="00312B75">
      <w:pPr>
        <w:pStyle w:val="Body"/>
      </w:pPr>
      <w:r>
        <w:t>If a public hospital provides the same services on both a public and private basis, eligible persons have the choice to be treated as a public or private patient. To assist eligible persons with this choice, the NHRA stipulates minimum requirements (clause J30) which include but are not limited to:</w:t>
      </w:r>
    </w:p>
    <w:p w14:paraId="1F7C1066" w14:textId="77777777" w:rsidR="00312B75" w:rsidRDefault="00312B75" w:rsidP="00312B75">
      <w:pPr>
        <w:pStyle w:val="Bullet1"/>
      </w:pPr>
      <w:r>
        <w:t>Clear and consistent signage and information must be made available to patients.</w:t>
      </w:r>
    </w:p>
    <w:p w14:paraId="758DE69B" w14:textId="77777777" w:rsidR="00312B75" w:rsidRDefault="00312B75" w:rsidP="00312B75">
      <w:pPr>
        <w:pStyle w:val="Bullet1"/>
      </w:pPr>
      <w:r>
        <w:t>Clerical procedure manuals should contain statements to assist staff to reinforce the capacity for an eligible patient to make that choice.</w:t>
      </w:r>
    </w:p>
    <w:p w14:paraId="5FD4B913" w14:textId="77777777" w:rsidR="00312B75" w:rsidRPr="00037C52" w:rsidRDefault="00312B75" w:rsidP="00312B75">
      <w:pPr>
        <w:pStyle w:val="Bodyafterbullets"/>
      </w:pPr>
      <w:r>
        <w:t xml:space="preserve">Whether or not a health practitioner in a public hospital may provide MBS-billed services for Medicare eligible patients will depend on the setting of the patient’s treatment. The NHRA allows MBS billing under limited circumstances. </w:t>
      </w:r>
    </w:p>
    <w:p w14:paraId="7ECCF5F9" w14:textId="77777777" w:rsidR="00312B75" w:rsidRDefault="00312B75">
      <w:pPr>
        <w:pStyle w:val="Heading3"/>
      </w:pPr>
      <w:bookmarkStart w:id="122" w:name="_Toc470443731"/>
      <w:r>
        <w:t>Patient</w:t>
      </w:r>
      <w:r w:rsidRPr="00E13449">
        <w:t xml:space="preserve"> eligibility</w:t>
      </w:r>
      <w:bookmarkEnd w:id="122"/>
    </w:p>
    <w:p w14:paraId="18055D20" w14:textId="77777777" w:rsidR="00312B75" w:rsidRPr="005237CD" w:rsidRDefault="00312B75" w:rsidP="00312B75">
      <w:pPr>
        <w:pStyle w:val="Body"/>
      </w:pPr>
      <w:r w:rsidRPr="005237CD">
        <w:t>An eligible person must be enrolled with Medicare and provided informed financial consent to assign their Medicare benefits.</w:t>
      </w:r>
    </w:p>
    <w:p w14:paraId="20D25E48" w14:textId="77777777" w:rsidR="00312B75" w:rsidRPr="005237CD" w:rsidRDefault="00312B75" w:rsidP="00312B75">
      <w:pPr>
        <w:pStyle w:val="Body"/>
      </w:pPr>
      <w:r w:rsidRPr="005237CD">
        <w:t xml:space="preserve">Medicare cards may be issued for individuals or families.  Persons aged 15 or older may apply for their own Medicare card.  </w:t>
      </w:r>
    </w:p>
    <w:p w14:paraId="4177B8D6" w14:textId="77777777" w:rsidR="00312B75" w:rsidRPr="005237CD" w:rsidRDefault="00312B75" w:rsidP="00312B75">
      <w:pPr>
        <w:pStyle w:val="Body"/>
      </w:pPr>
      <w:r w:rsidRPr="005237CD">
        <w:t>The three different types of Medicare card issued are:</w:t>
      </w:r>
    </w:p>
    <w:p w14:paraId="28FACAED" w14:textId="77777777" w:rsidR="00312B75" w:rsidRPr="00690091" w:rsidRDefault="00312B75" w:rsidP="00312B75">
      <w:pPr>
        <w:pStyle w:val="Bullet1"/>
      </w:pPr>
      <w:r>
        <w:t>green Medicare card - for people permanently in Australia</w:t>
      </w:r>
    </w:p>
    <w:p w14:paraId="3847B021" w14:textId="77777777" w:rsidR="00312B75" w:rsidRPr="00690091" w:rsidRDefault="00312B75" w:rsidP="00312B75">
      <w:pPr>
        <w:pStyle w:val="Bullet1"/>
      </w:pPr>
      <w:r>
        <w:t>blue Medicare card (INTERIM CARD) - for people who have applied for permanent residence</w:t>
      </w:r>
    </w:p>
    <w:p w14:paraId="313CA726" w14:textId="77777777" w:rsidR="00312B75" w:rsidRDefault="00312B75" w:rsidP="00312B75">
      <w:pPr>
        <w:pStyle w:val="Bullet1"/>
      </w:pPr>
      <w:r w:rsidRPr="00690091">
        <w:t xml:space="preserve">RECIPROCAL HEALTH CARE card </w:t>
      </w:r>
      <w:r>
        <w:t>(RHCC)</w:t>
      </w:r>
      <w:r w:rsidRPr="00690091">
        <w:t xml:space="preserve"> - for visitors from countries with which Australia has a Reciprocal Health Care Agreement</w:t>
      </w:r>
    </w:p>
    <w:p w14:paraId="7EE52961" w14:textId="77777777" w:rsidR="00312B75" w:rsidRPr="00690091" w:rsidRDefault="00312B75" w:rsidP="00312B75">
      <w:pPr>
        <w:pStyle w:val="Bodyafterbullets"/>
      </w:pPr>
      <w:r>
        <w:t>R</w:t>
      </w:r>
      <w:r w:rsidRPr="000E59AE">
        <w:t>HCC holders are only entitled to free public health care</w:t>
      </w:r>
      <w:r>
        <w:t xml:space="preserve"> as public patients. They are not </w:t>
      </w:r>
      <w:r w:rsidRPr="00580C44">
        <w:t>cover</w:t>
      </w:r>
      <w:r>
        <w:t xml:space="preserve">ed for </w:t>
      </w:r>
      <w:r w:rsidRPr="00580C44">
        <w:t>treatment as a private patient in a public or private hospital</w:t>
      </w:r>
      <w:r>
        <w:t>.</w:t>
      </w:r>
    </w:p>
    <w:p w14:paraId="38716081" w14:textId="77777777" w:rsidR="00312B75" w:rsidRDefault="00312B75" w:rsidP="00312B75">
      <w:pPr>
        <w:pStyle w:val="Body"/>
      </w:pPr>
      <w:r w:rsidRPr="00690091">
        <w:t>Please refer to section AN.0.6 in the MBS for more details.</w:t>
      </w:r>
    </w:p>
    <w:p w14:paraId="70900ED9" w14:textId="77777777" w:rsidR="00312B75" w:rsidRDefault="00312B75">
      <w:pPr>
        <w:pStyle w:val="Heading4"/>
      </w:pPr>
      <w:r w:rsidRPr="002F129C">
        <w:t>People seeking asylum</w:t>
      </w:r>
    </w:p>
    <w:p w14:paraId="6196A0CD" w14:textId="77777777" w:rsidR="00312B75" w:rsidRPr="00CA52AA" w:rsidRDefault="00312B75" w:rsidP="00312B75">
      <w:pPr>
        <w:pStyle w:val="Body"/>
      </w:pPr>
      <w:r w:rsidRPr="00CA52AA">
        <w:t>While many people seeking asylum are Medicare eligible, eligibility can vary depending on bridging visa type or status. Generally, if a person does not have work rights, they will not be Medicare eligible. Medicare eligibility is tied to having a valid visa and is identified by an interim Medicare card (blue). Note that all refugees including those on temporary visas are Medicare eligible (including Temporary Protection Visas and Safe Haven Enterprise Visas).</w:t>
      </w:r>
    </w:p>
    <w:p w14:paraId="6AA3CFFB" w14:textId="77777777" w:rsidR="00312B75" w:rsidRPr="002E1B76" w:rsidRDefault="00312B75">
      <w:pPr>
        <w:pStyle w:val="Heading4"/>
      </w:pPr>
      <w:r>
        <w:lastRenderedPageBreak/>
        <w:t>Prisoners</w:t>
      </w:r>
    </w:p>
    <w:p w14:paraId="296EC586" w14:textId="77777777" w:rsidR="00312B75" w:rsidRPr="00877E21" w:rsidRDefault="00312B75" w:rsidP="00312B75">
      <w:pPr>
        <w:pStyle w:val="Body"/>
        <w:rPr>
          <w:rStyle w:val="Hyperlink"/>
          <w:color w:val="auto"/>
          <w:u w:val="none"/>
        </w:rPr>
      </w:pPr>
      <w:r w:rsidRPr="00877E21">
        <w:rPr>
          <w:rStyle w:val="Hyperlink"/>
          <w:color w:val="auto"/>
          <w:u w:val="none"/>
        </w:rPr>
        <w:t xml:space="preserve">Medicare benefits cannot be billed for prisoners under section 19(2) of the </w:t>
      </w:r>
      <w:r w:rsidRPr="001069CD">
        <w:rPr>
          <w:rStyle w:val="Hyperlink"/>
          <w:i/>
          <w:iCs/>
          <w:color w:val="auto"/>
          <w:u w:val="none"/>
        </w:rPr>
        <w:t>Health Insurance Act 1973</w:t>
      </w:r>
      <w:r w:rsidRPr="00877E21">
        <w:rPr>
          <w:rStyle w:val="Hyperlink"/>
          <w:color w:val="auto"/>
          <w:u w:val="none"/>
        </w:rPr>
        <w:t xml:space="preserve"> for the services listed in the MBS. Prisoners are eligible for free treatment as a public patient in a public hospital.</w:t>
      </w:r>
    </w:p>
    <w:p w14:paraId="199C6A64" w14:textId="77777777" w:rsidR="00312B75" w:rsidRPr="002E1B76" w:rsidRDefault="00312B75">
      <w:pPr>
        <w:pStyle w:val="Heading4"/>
      </w:pPr>
      <w:r>
        <w:t>Medicare Ineligible</w:t>
      </w:r>
    </w:p>
    <w:p w14:paraId="20AA4776" w14:textId="77777777" w:rsidR="00312B75" w:rsidRPr="00877E21" w:rsidRDefault="00312B75" w:rsidP="00312B75">
      <w:pPr>
        <w:pStyle w:val="Body"/>
        <w:rPr>
          <w:rStyle w:val="Hyperlink"/>
          <w:color w:val="auto"/>
          <w:u w:val="none"/>
        </w:rPr>
      </w:pPr>
      <w:r w:rsidRPr="00877E21">
        <w:rPr>
          <w:rStyle w:val="Hyperlink"/>
          <w:color w:val="auto"/>
          <w:u w:val="none"/>
        </w:rPr>
        <w:t>Ineligible persons attending public hospitals are private patients (please see the Glossary for further details). As such, these patients are responsible for paying all accommodation, medical, prosthesis, diagnostic imaging and pathology costs and must provide informed financial consent (written or electronic). Public hospital services for these patients cannot be billed to the MBS.</w:t>
      </w:r>
    </w:p>
    <w:p w14:paraId="3F843822" w14:textId="77777777" w:rsidR="00312B75" w:rsidRPr="00222ABF" w:rsidRDefault="00312B75">
      <w:pPr>
        <w:pStyle w:val="Heading3"/>
      </w:pPr>
      <w:bookmarkStart w:id="123" w:name="_Toc470443732"/>
      <w:r w:rsidRPr="00222ABF">
        <w:t>Provider eligibility</w:t>
      </w:r>
      <w:bookmarkEnd w:id="123"/>
    </w:p>
    <w:p w14:paraId="4E6A4804" w14:textId="77777777" w:rsidR="00312B75" w:rsidRDefault="00312B75" w:rsidP="00312B75">
      <w:pPr>
        <w:pStyle w:val="Body"/>
      </w:pPr>
      <w:r w:rsidRPr="002E4F17">
        <w:t>All health practitioners providing MBS-billed services in a Victorian public hospital are required to have been granted rights of private practice by the public hospital.</w:t>
      </w:r>
    </w:p>
    <w:p w14:paraId="5E59AF39" w14:textId="77777777" w:rsidR="00312B75" w:rsidRPr="00877E21" w:rsidRDefault="00312B75" w:rsidP="00312B75">
      <w:pPr>
        <w:pStyle w:val="Body"/>
        <w:rPr>
          <w:rStyle w:val="Hyperlink"/>
          <w:b/>
          <w:bCs/>
          <w:color w:val="auto"/>
          <w:u w:val="none"/>
        </w:rPr>
      </w:pPr>
      <w:r w:rsidRPr="6CDCD6D6">
        <w:rPr>
          <w:rStyle w:val="Hyperlink"/>
          <w:b/>
          <w:bCs/>
          <w:color w:val="auto"/>
          <w:u w:val="none"/>
        </w:rPr>
        <w:t xml:space="preserve">Under the </w:t>
      </w:r>
      <w:r w:rsidRPr="6CDCD6D6">
        <w:rPr>
          <w:rStyle w:val="Hyperlink"/>
          <w:b/>
          <w:bCs/>
          <w:i/>
          <w:iCs/>
          <w:color w:val="auto"/>
          <w:u w:val="none"/>
        </w:rPr>
        <w:t>Health Insurance Act 1973</w:t>
      </w:r>
      <w:r w:rsidRPr="6CDCD6D6">
        <w:rPr>
          <w:rStyle w:val="Hyperlink"/>
          <w:b/>
          <w:bCs/>
          <w:color w:val="auto"/>
          <w:u w:val="none"/>
        </w:rPr>
        <w:t>, section 19(2):</w:t>
      </w:r>
    </w:p>
    <w:p w14:paraId="31A3FB85" w14:textId="77777777" w:rsidR="00312B75" w:rsidRPr="00877E21" w:rsidRDefault="00312B75" w:rsidP="00312B75">
      <w:pPr>
        <w:pStyle w:val="Bullet1"/>
        <w:rPr>
          <w:rStyle w:val="Hyperlink"/>
          <w:color w:val="auto"/>
          <w:u w:val="none"/>
        </w:rPr>
      </w:pPr>
      <w:r w:rsidRPr="00877E21">
        <w:rPr>
          <w:rStyle w:val="Hyperlink"/>
          <w:color w:val="auto"/>
          <w:u w:val="none"/>
        </w:rPr>
        <w:t xml:space="preserve">Where a practitioner is employed or engaged by the public hospital, the practitioner can only provide Medicare services in the course of the practitioner providing services pursuant to their right of private practice; and  </w:t>
      </w:r>
    </w:p>
    <w:p w14:paraId="7AF4E0AC" w14:textId="77777777" w:rsidR="00312B75" w:rsidRPr="00877E21" w:rsidRDefault="00312B75" w:rsidP="00312B75">
      <w:pPr>
        <w:pStyle w:val="Bullet1"/>
        <w:rPr>
          <w:rStyle w:val="Hyperlink"/>
          <w:color w:val="auto"/>
          <w:u w:val="none"/>
        </w:rPr>
      </w:pPr>
      <w:r w:rsidRPr="00877E21">
        <w:rPr>
          <w:rStyle w:val="Hyperlink"/>
          <w:color w:val="auto"/>
          <w:u w:val="none"/>
        </w:rPr>
        <w:t>Medicare benefits cannot be claimed for professional services that are rendered by, on behalf of or under an arrangement with the Commonwealth, a State, a local governing body or an authority established by a law of the Commonwealth, a law of a State or a law of an internal Territory, unless the Minister states otherwise. Please refer to section 3(1) of the Act for the definition of professional services.</w:t>
      </w:r>
    </w:p>
    <w:p w14:paraId="1F5C3201" w14:textId="77777777" w:rsidR="00312B75" w:rsidRPr="00F55790" w:rsidRDefault="00312B75" w:rsidP="00312B75">
      <w:pPr>
        <w:pStyle w:val="Bodyafterbullets"/>
        <w:rPr>
          <w:b/>
          <w:bCs/>
        </w:rPr>
      </w:pPr>
      <w:r w:rsidRPr="00F55790">
        <w:rPr>
          <w:b/>
          <w:bCs/>
        </w:rPr>
        <w:t>Medical practitioners</w:t>
      </w:r>
    </w:p>
    <w:p w14:paraId="2EF70C3B" w14:textId="77777777" w:rsidR="00312B75" w:rsidRPr="00690091" w:rsidRDefault="00312B75" w:rsidP="00312B75">
      <w:pPr>
        <w:pStyle w:val="Body"/>
      </w:pPr>
      <w:r>
        <w:t>Medical</w:t>
      </w:r>
      <w:r w:rsidRPr="006900F9">
        <w:t xml:space="preserve"> practitioners, to</w:t>
      </w:r>
      <w:r w:rsidRPr="00690091">
        <w:t xml:space="preserve"> be eligible to provide </w:t>
      </w:r>
      <w:r>
        <w:t xml:space="preserve">MBS-billed </w:t>
      </w:r>
      <w:r w:rsidRPr="00690091">
        <w:t>service</w:t>
      </w:r>
      <w:r>
        <w:t>s</w:t>
      </w:r>
      <w:r w:rsidRPr="00690091">
        <w:t>, or to provide services for</w:t>
      </w:r>
      <w:r>
        <w:t>,</w:t>
      </w:r>
      <w:r w:rsidRPr="00690091">
        <w:t xml:space="preserve"> or on behalf of</w:t>
      </w:r>
      <w:r>
        <w:t>,</w:t>
      </w:r>
      <w:r w:rsidRPr="00690091">
        <w:t xml:space="preserve"> another pr</w:t>
      </w:r>
      <w:r>
        <w:t xml:space="preserve">actitioner, </w:t>
      </w:r>
      <w:r w:rsidRPr="00690091">
        <w:t>must meet one of the following criteria:</w:t>
      </w:r>
    </w:p>
    <w:p w14:paraId="569D124B" w14:textId="77777777" w:rsidR="00312B75" w:rsidRPr="00690091" w:rsidRDefault="00312B75">
      <w:pPr>
        <w:pStyle w:val="Numberloweralpha"/>
        <w:numPr>
          <w:ilvl w:val="0"/>
          <w:numId w:val="11"/>
        </w:numPr>
      </w:pPr>
      <w:r w:rsidRPr="00690091">
        <w:t xml:space="preserve">be a recognised specialist, consultant physician or </w:t>
      </w:r>
      <w:r>
        <w:t>general practitioner (GP); or</w:t>
      </w:r>
    </w:p>
    <w:p w14:paraId="62D39F6F" w14:textId="77777777" w:rsidR="00312B75" w:rsidRPr="00690091" w:rsidRDefault="00312B75">
      <w:pPr>
        <w:pStyle w:val="Numberloweralpha"/>
        <w:numPr>
          <w:ilvl w:val="0"/>
          <w:numId w:val="11"/>
        </w:numPr>
      </w:pPr>
      <w:r w:rsidRPr="00690091">
        <w:t xml:space="preserve">be in an approved placement under section 3GA of the </w:t>
      </w:r>
      <w:r w:rsidRPr="00F55790">
        <w:rPr>
          <w:i/>
        </w:rPr>
        <w:t>Health Insurance Act 1973;</w:t>
      </w:r>
      <w:r>
        <w:t xml:space="preserve"> or</w:t>
      </w:r>
    </w:p>
    <w:p w14:paraId="6B985D82" w14:textId="77777777" w:rsidR="00312B75" w:rsidRPr="00F55790" w:rsidRDefault="00312B75">
      <w:pPr>
        <w:pStyle w:val="Numberloweralpha"/>
        <w:numPr>
          <w:ilvl w:val="0"/>
          <w:numId w:val="11"/>
        </w:numPr>
      </w:pPr>
      <w:r w:rsidRPr="00690091">
        <w:t xml:space="preserve">be a temporary resident doctor with an exemption under section 19AB of the </w:t>
      </w:r>
      <w:r w:rsidRPr="00F55790">
        <w:rPr>
          <w:i/>
        </w:rPr>
        <w:t>Health Insurance Act 1973</w:t>
      </w:r>
      <w:r w:rsidRPr="00690091">
        <w:t xml:space="preserve"> and working in accord with that exemption</w:t>
      </w:r>
      <w:r>
        <w:t>.</w:t>
      </w:r>
    </w:p>
    <w:p w14:paraId="4F482B8D" w14:textId="77777777" w:rsidR="00312B75" w:rsidRPr="00F55790" w:rsidRDefault="00312B75" w:rsidP="00312B75">
      <w:pPr>
        <w:pStyle w:val="Body"/>
        <w:rPr>
          <w:b/>
          <w:bCs/>
        </w:rPr>
      </w:pPr>
      <w:r w:rsidRPr="00F55790">
        <w:rPr>
          <w:b/>
          <w:bCs/>
        </w:rPr>
        <w:t>Non-medical practitioners</w:t>
      </w:r>
    </w:p>
    <w:p w14:paraId="1EBBACA5" w14:textId="77777777" w:rsidR="00312B75" w:rsidRPr="00690091" w:rsidRDefault="00312B75" w:rsidP="00312B75">
      <w:pPr>
        <w:pStyle w:val="Body"/>
      </w:pPr>
      <w:r>
        <w:t>Non</w:t>
      </w:r>
      <w:r w:rsidRPr="006900F9">
        <w:t>-medical practitioners (allied</w:t>
      </w:r>
      <w:r w:rsidRPr="00690091">
        <w:t xml:space="preserve"> </w:t>
      </w:r>
      <w:r w:rsidRPr="00D2240B">
        <w:t>health professionals</w:t>
      </w:r>
      <w:r w:rsidRPr="00690091">
        <w:t>, dentists, and dental specialists, participating midwives and participating nurse practitioners</w:t>
      </w:r>
      <w:r>
        <w:t>)</w:t>
      </w:r>
      <w:r w:rsidRPr="00690091">
        <w:t xml:space="preserve"> to be eligible to provide </w:t>
      </w:r>
      <w:r>
        <w:t xml:space="preserve">MBS-billed </w:t>
      </w:r>
      <w:r w:rsidRPr="00690091">
        <w:t xml:space="preserve">services under </w:t>
      </w:r>
      <w:r>
        <w:t xml:space="preserve">the </w:t>
      </w:r>
      <w:r w:rsidRPr="00690091">
        <w:t>MBS items 10950-10977</w:t>
      </w:r>
      <w:r>
        <w:t xml:space="preserve">, </w:t>
      </w:r>
      <w:r w:rsidRPr="00690091">
        <w:t>80000-88000</w:t>
      </w:r>
      <w:r>
        <w:t>,</w:t>
      </w:r>
      <w:r w:rsidRPr="00690091">
        <w:t xml:space="preserve"> 82100-82140</w:t>
      </w:r>
      <w:r>
        <w:t xml:space="preserve"> and 82200-82215, </w:t>
      </w:r>
      <w:r w:rsidRPr="00690091">
        <w:t>must meet both the following criteria:</w:t>
      </w:r>
    </w:p>
    <w:p w14:paraId="20DB096A" w14:textId="77777777" w:rsidR="00312B75" w:rsidRPr="00690091" w:rsidRDefault="00312B75">
      <w:pPr>
        <w:pStyle w:val="Numberloweralpha"/>
        <w:numPr>
          <w:ilvl w:val="0"/>
          <w:numId w:val="12"/>
        </w:numPr>
      </w:pPr>
      <w:r w:rsidRPr="00690091">
        <w:t>registered according to State or Territory law or, absent such law, be members of a professional association with uniform national registration requirements</w:t>
      </w:r>
      <w:r>
        <w:t>; and</w:t>
      </w:r>
    </w:p>
    <w:p w14:paraId="0E04E853" w14:textId="77777777" w:rsidR="00312B75" w:rsidRDefault="00312B75">
      <w:pPr>
        <w:pStyle w:val="Numberloweralpha"/>
        <w:numPr>
          <w:ilvl w:val="0"/>
          <w:numId w:val="12"/>
        </w:numPr>
      </w:pPr>
      <w:r w:rsidRPr="00690091">
        <w:t xml:space="preserve">registered with the </w:t>
      </w:r>
      <w:r>
        <w:t xml:space="preserve">Commonwealth </w:t>
      </w:r>
      <w:r w:rsidRPr="00690091">
        <w:t>Department of Human Services to provide these services</w:t>
      </w:r>
      <w:r>
        <w:t>.</w:t>
      </w:r>
    </w:p>
    <w:p w14:paraId="6D517032" w14:textId="77777777" w:rsidR="00312B75" w:rsidRDefault="00312B75" w:rsidP="00312B75">
      <w:pPr>
        <w:pStyle w:val="Body"/>
      </w:pPr>
      <w:r w:rsidRPr="00690091">
        <w:t>Please refer to section GN.2.4 in the MBS for more details.</w:t>
      </w:r>
    </w:p>
    <w:p w14:paraId="684A2945" w14:textId="77777777" w:rsidR="00312B75" w:rsidRPr="00F55790" w:rsidRDefault="00312B75" w:rsidP="00312B75">
      <w:pPr>
        <w:pStyle w:val="Body"/>
        <w:rPr>
          <w:b/>
          <w:bCs/>
        </w:rPr>
      </w:pPr>
      <w:r w:rsidRPr="00F55790">
        <w:rPr>
          <w:b/>
          <w:bCs/>
          <w:shd w:val="clear" w:color="auto" w:fill="FFFFFF"/>
        </w:rPr>
        <w:t>Interns, registrars and trainees</w:t>
      </w:r>
    </w:p>
    <w:p w14:paraId="001E26B2" w14:textId="77777777" w:rsidR="00312B75" w:rsidRPr="0070290F" w:rsidRDefault="00312B75" w:rsidP="00312B75">
      <w:pPr>
        <w:pStyle w:val="Body"/>
        <w:rPr>
          <w:shd w:val="clear" w:color="auto" w:fill="FFFFFF"/>
        </w:rPr>
      </w:pPr>
      <w:r w:rsidRPr="004946A5">
        <w:rPr>
          <w:shd w:val="clear" w:color="auto" w:fill="FFFFFF"/>
        </w:rPr>
        <w:t xml:space="preserve">Registrars, </w:t>
      </w:r>
      <w:r w:rsidRPr="004946A5">
        <w:t xml:space="preserve">in an approved placement under section 3GA of the </w:t>
      </w:r>
      <w:r w:rsidRPr="004946A5">
        <w:rPr>
          <w:i/>
        </w:rPr>
        <w:t>Health Insurance Act 1973</w:t>
      </w:r>
      <w:r w:rsidRPr="004946A5">
        <w:rPr>
          <w:shd w:val="clear" w:color="auto" w:fill="FFFFFF"/>
        </w:rPr>
        <w:t xml:space="preserve"> </w:t>
      </w:r>
      <w:r w:rsidRPr="004946A5">
        <w:t>are eligible to provide services which will attract Medicare benefits</w:t>
      </w:r>
      <w:r w:rsidRPr="004946A5">
        <w:rPr>
          <w:bdr w:val="none" w:sz="0" w:space="0" w:color="auto" w:frame="1"/>
        </w:rPr>
        <w:t>.</w:t>
      </w:r>
    </w:p>
    <w:p w14:paraId="1FBF19FD" w14:textId="6258FFFB" w:rsidR="00312B75" w:rsidRPr="00877E21" w:rsidRDefault="00312B75" w:rsidP="00312B75">
      <w:pPr>
        <w:pStyle w:val="Body"/>
        <w:rPr>
          <w:rStyle w:val="Hyperlink"/>
          <w:color w:val="auto"/>
          <w:u w:val="none"/>
        </w:rPr>
      </w:pPr>
      <w:r w:rsidRPr="00877E21">
        <w:lastRenderedPageBreak/>
        <w:t xml:space="preserve">For </w:t>
      </w:r>
      <w:hyperlink r:id="rId28" w:history="1">
        <w:r w:rsidRPr="002D5FB4">
          <w:rPr>
            <w:rStyle w:val="Hyperlink"/>
          </w:rPr>
          <w:t>eligibility requirements for interns and trainees to access Medicare benefits</w:t>
        </w:r>
      </w:hyperlink>
      <w:r w:rsidRPr="00877E21">
        <w:t xml:space="preserve">, please refer to: </w:t>
      </w:r>
      <w:r w:rsidR="002D5FB4">
        <w:t>&lt;</w:t>
      </w:r>
      <w:r w:rsidRPr="002D5FB4">
        <w:t>https://www.servicesaustralia.gov.au/intern-registrar-and-trainee-eligibility-requirements</w:t>
      </w:r>
      <w:r w:rsidR="002D5FB4">
        <w:t>&gt;</w:t>
      </w:r>
    </w:p>
    <w:p w14:paraId="0154AF8B" w14:textId="77777777" w:rsidR="00312B75" w:rsidRPr="00A32459" w:rsidRDefault="00312B75">
      <w:pPr>
        <w:pStyle w:val="Heading4"/>
      </w:pPr>
      <w:r w:rsidRPr="00A32459">
        <w:t xml:space="preserve">Provider numbers </w:t>
      </w:r>
    </w:p>
    <w:p w14:paraId="28DF24F0" w14:textId="77777777" w:rsidR="00312B75" w:rsidRPr="00F55790" w:rsidRDefault="00312B75" w:rsidP="00312B75">
      <w:pPr>
        <w:pStyle w:val="Body"/>
      </w:pPr>
      <w:r w:rsidRPr="00F55790">
        <w:rPr>
          <w:rStyle w:val="Hyperlink"/>
          <w:color w:val="auto"/>
          <w:u w:val="none"/>
        </w:rPr>
        <w:t>Health practitioners</w:t>
      </w:r>
      <w:r w:rsidRPr="00F55790">
        <w:t xml:space="preserve"> providing services that can be billed under the MBS must have a valid provider number for the location where the services are provided (MBS, section GN.2.5). </w:t>
      </w:r>
    </w:p>
    <w:p w14:paraId="1398E2EF" w14:textId="77777777" w:rsidR="00312B75" w:rsidRPr="008A4EE3" w:rsidRDefault="00312B75">
      <w:pPr>
        <w:pStyle w:val="Heading4"/>
      </w:pPr>
      <w:r w:rsidRPr="008A4EE3">
        <w:t>Supervision</w:t>
      </w:r>
    </w:p>
    <w:p w14:paraId="6B469E56" w14:textId="77777777" w:rsidR="00312B75" w:rsidRDefault="00312B75" w:rsidP="00312B75">
      <w:pPr>
        <w:pStyle w:val="Body"/>
      </w:pPr>
      <w:r>
        <w:t>Certain m</w:t>
      </w:r>
      <w:r w:rsidRPr="00690091">
        <w:t>edical services</w:t>
      </w:r>
      <w:r>
        <w:t xml:space="preserve"> can be billed under the MBS if the service is </w:t>
      </w:r>
      <w:r w:rsidRPr="00690091">
        <w:t>rendered on behalf of a medical practitio</w:t>
      </w:r>
      <w:r>
        <w:t xml:space="preserve">ner, where the person is either employed by or acts under the supervision of the medical practitioner. To be able to claim the Medicare benefit the service </w:t>
      </w:r>
      <w:r w:rsidRPr="00690091">
        <w:t xml:space="preserve">must be billed in the name of the medical practitioner who </w:t>
      </w:r>
      <w:r>
        <w:t xml:space="preserve">must </w:t>
      </w:r>
      <w:r w:rsidRPr="00690091">
        <w:t>accept full responsibility for the service</w:t>
      </w:r>
      <w:r>
        <w:t>.</w:t>
      </w:r>
    </w:p>
    <w:p w14:paraId="0F353195" w14:textId="77777777" w:rsidR="00312B75" w:rsidRDefault="00312B75" w:rsidP="00312B75">
      <w:pPr>
        <w:pStyle w:val="Body"/>
      </w:pPr>
      <w:r>
        <w:t>All elements of the service must be performed in accordance with accepted medical practice.</w:t>
      </w:r>
    </w:p>
    <w:p w14:paraId="06BBE564" w14:textId="77777777" w:rsidR="00312B75" w:rsidRDefault="00312B75" w:rsidP="00312B75">
      <w:pPr>
        <w:pStyle w:val="Body"/>
      </w:pPr>
      <w:r>
        <w:t xml:space="preserve">While the supervising medical practitioner </w:t>
      </w:r>
      <w:r w:rsidRPr="005143E8">
        <w:t>need</w:t>
      </w:r>
      <w:r>
        <w:t xml:space="preserve"> not be present for the entire service, they must have a direct involvement in at least part of the service. Although the supervision requirements will vary according to the service in question, they will, as a general rule, be satisfied where the medical practitioner has:</w:t>
      </w:r>
    </w:p>
    <w:p w14:paraId="715BF302" w14:textId="77777777" w:rsidR="00312B75" w:rsidRDefault="00312B75" w:rsidP="00312B75">
      <w:pPr>
        <w:pStyle w:val="Bullet1"/>
      </w:pPr>
      <w:r>
        <w:t>established consistent quality assurance procedures for the data acquisition; and</w:t>
      </w:r>
    </w:p>
    <w:p w14:paraId="6F869114" w14:textId="77777777" w:rsidR="00312B75" w:rsidRDefault="00312B75" w:rsidP="00312B75">
      <w:pPr>
        <w:pStyle w:val="Bullet1"/>
      </w:pPr>
      <w:r>
        <w:t>personally analysed the data and written the report.</w:t>
      </w:r>
    </w:p>
    <w:p w14:paraId="1878A820" w14:textId="77777777" w:rsidR="00312B75" w:rsidRDefault="00312B75" w:rsidP="00312B75">
      <w:pPr>
        <w:pStyle w:val="Bodyafterbullets"/>
      </w:pPr>
      <w:r>
        <w:t xml:space="preserve">There are, however, some medical services that can be billed under the MBS only if the medical practitioner has personally performed the service. Please refer to MBS, section </w:t>
      </w:r>
      <w:r w:rsidRPr="00690091">
        <w:t>GN.12.3</w:t>
      </w:r>
      <w:r>
        <w:t>0, for a list of these services.</w:t>
      </w:r>
    </w:p>
    <w:p w14:paraId="67D690D7" w14:textId="77777777" w:rsidR="00312B75" w:rsidRPr="00257EE4" w:rsidRDefault="00312B75" w:rsidP="00312B75">
      <w:pPr>
        <w:pStyle w:val="Body"/>
      </w:pPr>
      <w:r>
        <w:t xml:space="preserve">Please refer to sections </w:t>
      </w:r>
      <w:r w:rsidRPr="00690091">
        <w:t>GN.12.3</w:t>
      </w:r>
      <w:r>
        <w:t xml:space="preserve">0 and GN.12.31 in the MBS </w:t>
      </w:r>
      <w:r w:rsidRPr="00690091">
        <w:t>for more details.</w:t>
      </w:r>
    </w:p>
    <w:p w14:paraId="2D7F714E" w14:textId="77777777" w:rsidR="00312B75" w:rsidRPr="0030788F" w:rsidRDefault="00312B75">
      <w:pPr>
        <w:pStyle w:val="Heading4"/>
      </w:pPr>
      <w:r w:rsidRPr="0030788F">
        <w:t xml:space="preserve">Maintenance of records </w:t>
      </w:r>
    </w:p>
    <w:p w14:paraId="0D2A9814" w14:textId="77777777" w:rsidR="00312B75" w:rsidRPr="00BE42D0" w:rsidRDefault="00312B75" w:rsidP="00312B75">
      <w:pPr>
        <w:pStyle w:val="Body"/>
        <w:rPr>
          <w:rStyle w:val="Hyperlink"/>
        </w:rPr>
      </w:pPr>
      <w:r w:rsidRPr="00690091">
        <w:t>It i</w:t>
      </w:r>
      <w:r>
        <w:t xml:space="preserve">s the responsibility of </w:t>
      </w:r>
      <w:r w:rsidRPr="00690091">
        <w:t>practitioners to maintain adequate and contemporaneous recor</w:t>
      </w:r>
      <w:r>
        <w:t xml:space="preserve">ds of all services attracting </w:t>
      </w:r>
      <w:r w:rsidRPr="00690091">
        <w:t>Medicare benefit payment (</w:t>
      </w:r>
      <w:r>
        <w:t xml:space="preserve">MBS, section </w:t>
      </w:r>
      <w:r w:rsidRPr="00690091">
        <w:t>GN.15.39).</w:t>
      </w:r>
      <w:r>
        <w:t xml:space="preserve"> </w:t>
      </w:r>
      <w:r w:rsidRPr="00DF0F60">
        <w:t xml:space="preserve">For the definition of 'practitioners', please refer to the </w:t>
      </w:r>
      <w:r w:rsidRPr="00DF0F60">
        <w:rPr>
          <w:i/>
        </w:rPr>
        <w:t>Health Insurance Act 1973</w:t>
      </w:r>
      <w:r w:rsidRPr="00DF0F60">
        <w:t xml:space="preserve"> (section 81).</w:t>
      </w:r>
    </w:p>
    <w:p w14:paraId="3618E978" w14:textId="77777777" w:rsidR="00312B75" w:rsidRPr="005712C1" w:rsidRDefault="00312B75">
      <w:pPr>
        <w:pStyle w:val="Heading3"/>
      </w:pPr>
      <w:bookmarkStart w:id="124" w:name="_Toc470443733"/>
      <w:r>
        <w:t>Billing procedures</w:t>
      </w:r>
      <w:bookmarkEnd w:id="124"/>
    </w:p>
    <w:p w14:paraId="74C16EE4" w14:textId="77777777" w:rsidR="00312B75" w:rsidRDefault="00312B75" w:rsidP="00312B75">
      <w:pPr>
        <w:pStyle w:val="Body"/>
      </w:pPr>
      <w:r>
        <w:t>Hospitals may bill, collect and distribute MBS-billed revenue on behalf of and under agreement with health practitioners exercising rights of private practice. Hospitals should have timely and accurate process monitoring mechanisms that facilitate this.</w:t>
      </w:r>
    </w:p>
    <w:p w14:paraId="3BC819EA" w14:textId="258DCB50" w:rsidR="00312B75" w:rsidRPr="00703DEE" w:rsidRDefault="00312B75" w:rsidP="00312B75">
      <w:pPr>
        <w:pStyle w:val="Body"/>
        <w:rPr>
          <w:rFonts w:cs="Arial"/>
        </w:rPr>
      </w:pPr>
      <w:r w:rsidRPr="08448182">
        <w:rPr>
          <w:rFonts w:cs="Arial"/>
        </w:rPr>
        <w:t>The specific billing procedures required by Services Australia must be met. Where the responsible person (</w:t>
      </w:r>
      <w:r w:rsidR="00990F2F" w:rsidRPr="08448182">
        <w:rPr>
          <w:rFonts w:cs="Arial"/>
        </w:rPr>
        <w:t>i.e.</w:t>
      </w:r>
      <w:r w:rsidRPr="08448182">
        <w:rPr>
          <w:rFonts w:cs="Arial"/>
        </w:rPr>
        <w:t xml:space="preserve">. the patient) is not receiving the Medicare benefit, an Assignment of Medicare Benefit is required. The </w:t>
      </w:r>
      <w:r w:rsidRPr="00CF5C86">
        <w:rPr>
          <w:rFonts w:cs="Arial"/>
          <w:i/>
          <w:iCs/>
        </w:rPr>
        <w:t>Health Insurance Act 1973</w:t>
      </w:r>
      <w:r w:rsidRPr="08448182">
        <w:rPr>
          <w:rFonts w:cs="Arial"/>
        </w:rPr>
        <w:t xml:space="preserve"> (as amended by the </w:t>
      </w:r>
      <w:r w:rsidRPr="00CF5C86">
        <w:rPr>
          <w:rFonts w:cs="Arial"/>
          <w:i/>
          <w:iCs/>
        </w:rPr>
        <w:t>Health Insurance Amendment (Assignment of Medicare Benefits) Act 2024</w:t>
      </w:r>
      <w:r w:rsidRPr="08448182">
        <w:rPr>
          <w:rFonts w:cs="Arial"/>
        </w:rPr>
        <w:t>) supports two assignment-of-benefit approaches:</w:t>
      </w:r>
    </w:p>
    <w:p w14:paraId="0696EDDE" w14:textId="77777777" w:rsidR="00312B75" w:rsidRPr="00703DEE" w:rsidRDefault="00312B75" w:rsidP="00312B75">
      <w:pPr>
        <w:pStyle w:val="Bullet1"/>
      </w:pPr>
      <w:r w:rsidRPr="00703DEE">
        <w:t>bulk-billing</w:t>
      </w:r>
      <w:r>
        <w:rPr>
          <w:rStyle w:val="FootnoteReference"/>
        </w:rPr>
        <w:footnoteReference w:id="1"/>
      </w:r>
      <w:r w:rsidRPr="00703DEE">
        <w:t>, where the practitioner accepts the relevant Medicare benefit as full payment for the service and additional fees cannot be charged to the patient</w:t>
      </w:r>
      <w:r>
        <w:t>,</w:t>
      </w:r>
      <w:r w:rsidRPr="00703DEE">
        <w:t xml:space="preserve"> and</w:t>
      </w:r>
    </w:p>
    <w:p w14:paraId="6730188A" w14:textId="77777777" w:rsidR="00312B75" w:rsidRPr="00703DEE" w:rsidRDefault="00312B75" w:rsidP="00312B75">
      <w:pPr>
        <w:pStyle w:val="Bullet1"/>
      </w:pPr>
      <w:r w:rsidRPr="00703DEE">
        <w:t>simplified billing, where the patient assigns the Medicare benefit to their private health insurer or an approved billing agent and the practitioner may charge fees above the schedule fee.</w:t>
      </w:r>
    </w:p>
    <w:p w14:paraId="3B2A5D7F" w14:textId="294099E3" w:rsidR="00312B75" w:rsidRDefault="00312B75" w:rsidP="00312B75">
      <w:pPr>
        <w:pStyle w:val="Body"/>
      </w:pPr>
      <w:r>
        <w:lastRenderedPageBreak/>
        <w:t>Health practitioners must ensure they have fulfilled the service requirements as specified in the item descriptor have been met and that the services provided are eligible for Medicare benefits to be paid. It is at the health practitioner’s own risk to allow hospital administrators or any other party to claim Medicare benefits utilising their provider number (</w:t>
      </w:r>
      <w:r w:rsidR="002D5FB4">
        <w:t xml:space="preserve">for more </w:t>
      </w:r>
      <w:hyperlink r:id="rId29" w:history="1">
        <w:r w:rsidR="002D5FB4" w:rsidRPr="002D5FB4">
          <w:rPr>
            <w:rStyle w:val="Hyperlink"/>
          </w:rPr>
          <w:t>information</w:t>
        </w:r>
      </w:hyperlink>
      <w:r w:rsidR="002D5FB4">
        <w:t xml:space="preserve"> </w:t>
      </w:r>
      <w:r>
        <w:t>see</w:t>
      </w:r>
      <w:r w:rsidRPr="00ED38A9">
        <w:t xml:space="preserve"> </w:t>
      </w:r>
      <w:r w:rsidR="002D5FB4">
        <w:t>&lt;</w:t>
      </w:r>
      <w:r w:rsidRPr="002D5FB4">
        <w:t>https://www.health.gov.au/health-topics/medicare-compliance/public-hospitals</w:t>
      </w:r>
      <w:r w:rsidR="002D5FB4">
        <w:t>&gt;</w:t>
      </w:r>
      <w:r>
        <w:t>).</w:t>
      </w:r>
    </w:p>
    <w:p w14:paraId="6351922C" w14:textId="41B995DE" w:rsidR="00312B75" w:rsidRDefault="00312B75" w:rsidP="00312B75">
      <w:pPr>
        <w:pStyle w:val="Body"/>
      </w:pPr>
      <w:r>
        <w:t>Health practitioners are legally responsible for the claim made under the MBS and repayment for any incorrect billing even though the hospital may have performed the billing on the health practitioners’ behalf and/or received the Medicare benefit (</w:t>
      </w:r>
      <w:r w:rsidR="002D5FB4">
        <w:t xml:space="preserve">for more </w:t>
      </w:r>
      <w:hyperlink r:id="rId30" w:history="1">
        <w:r w:rsidR="002D5FB4" w:rsidRPr="002D5FB4">
          <w:rPr>
            <w:rStyle w:val="Hyperlink"/>
          </w:rPr>
          <w:t>information</w:t>
        </w:r>
      </w:hyperlink>
      <w:r w:rsidR="002D5FB4">
        <w:t xml:space="preserve"> </w:t>
      </w:r>
      <w:r>
        <w:t xml:space="preserve">see </w:t>
      </w:r>
      <w:r w:rsidR="002D5FB4">
        <w:t>&lt;</w:t>
      </w:r>
      <w:r w:rsidR="002D5FB4" w:rsidRPr="002D5FB4">
        <w:t>https://www.health.gov.au/health-topics/medicare-compliance/how-to-comply-with-your-medicare-obligations</w:t>
      </w:r>
      <w:r w:rsidR="002D5FB4">
        <w:t>&gt;</w:t>
      </w:r>
      <w:r>
        <w:t>).</w:t>
      </w:r>
    </w:p>
    <w:p w14:paraId="4B61954C" w14:textId="77777777" w:rsidR="00312B75" w:rsidRPr="00AB0CB7" w:rsidRDefault="00312B75" w:rsidP="00312B75">
      <w:pPr>
        <w:pStyle w:val="Body"/>
      </w:pPr>
      <w:r>
        <w:t>The specific billing procedures required by Medicare must be met. Where professional services are bulk-billed, the practitioner accepts the relevant Medicare benefit as full payment for the service and additional fees cannot be charged to the patient (</w:t>
      </w:r>
      <w:r w:rsidRPr="6CDCD6D6">
        <w:rPr>
          <w:i/>
          <w:iCs/>
        </w:rPr>
        <w:t>Health Insurance Act 1973</w:t>
      </w:r>
      <w:r>
        <w:t>, section 20A and MBS, section GN.7.17). Please refer to the MBS, section GN.7.17, for exceptions to the above.</w:t>
      </w:r>
    </w:p>
    <w:p w14:paraId="79A9735A" w14:textId="77777777" w:rsidR="00312B75" w:rsidRPr="001704A6" w:rsidRDefault="00312B75" w:rsidP="00312B75">
      <w:pPr>
        <w:pStyle w:val="Body"/>
        <w:rPr>
          <w:b/>
        </w:rPr>
      </w:pPr>
      <w:r w:rsidRPr="00456D90">
        <w:rPr>
          <w:b/>
        </w:rPr>
        <w:t>Claims rejected or incorrectly claimed under the MBS</w:t>
      </w:r>
      <w:r>
        <w:rPr>
          <w:b/>
        </w:rPr>
        <w:t xml:space="preserve"> </w:t>
      </w:r>
    </w:p>
    <w:p w14:paraId="74BB2F5D" w14:textId="24005C6F" w:rsidR="00312B75" w:rsidRDefault="00312B75" w:rsidP="00312B75">
      <w:pPr>
        <w:pStyle w:val="Body"/>
      </w:pPr>
      <w:r>
        <w:t>Where claims are rejected or incorrectly claimed under the MBS, hospitals should investigate and rectify claims. As much as possible, hospitals should prevent any error, fraud, and other irregularities. If they do occur, hospitals must investigate and promptly detect them through a systematic approach. Early notification to Medicare avoids the payment of administrative penalties in addition to refund of the debt (</w:t>
      </w:r>
      <w:r w:rsidR="002D5FB4">
        <w:t xml:space="preserve">for more </w:t>
      </w:r>
      <w:hyperlink r:id="rId31" w:history="1">
        <w:r w:rsidR="002D5FB4" w:rsidRPr="002D5FB4">
          <w:rPr>
            <w:rStyle w:val="Hyperlink"/>
          </w:rPr>
          <w:t>information</w:t>
        </w:r>
      </w:hyperlink>
      <w:r w:rsidR="002D5FB4">
        <w:t xml:space="preserve"> </w:t>
      </w:r>
      <w:r>
        <w:t xml:space="preserve">see </w:t>
      </w:r>
      <w:r w:rsidR="002D5FB4">
        <w:t>&lt;</w:t>
      </w:r>
      <w:r w:rsidRPr="002D5FB4">
        <w:t>https://www.health.gov.au/health-topics/medicare-compliance/debts-and-penalties</w:t>
      </w:r>
      <w:r w:rsidR="002D5FB4">
        <w:t>&gt;</w:t>
      </w:r>
      <w:r>
        <w:t>).</w:t>
      </w:r>
    </w:p>
    <w:p w14:paraId="4C1503BD" w14:textId="77777777" w:rsidR="00312B75" w:rsidRDefault="00312B75">
      <w:pPr>
        <w:pStyle w:val="Heading3"/>
      </w:pPr>
      <w:r>
        <w:t xml:space="preserve">Exemptions granted from section 19(2) of the </w:t>
      </w:r>
      <w:r w:rsidRPr="6CDCD6D6">
        <w:rPr>
          <w:i/>
          <w:iCs/>
        </w:rPr>
        <w:t>Health Insurance Act 1973</w:t>
      </w:r>
    </w:p>
    <w:p w14:paraId="5D3D345D" w14:textId="77777777" w:rsidR="00312B75" w:rsidRDefault="00312B75" w:rsidP="00312B75">
      <w:pPr>
        <w:pStyle w:val="Body"/>
      </w:pPr>
      <w:r>
        <w:t xml:space="preserve">The Council of Australian Government’s </w:t>
      </w:r>
      <w:r w:rsidRPr="10D82180">
        <w:rPr>
          <w:i/>
          <w:iCs/>
        </w:rPr>
        <w:t>Improving Access to Primary Care in Rural and Remote Areas (s19(2) Exemptions) Initiative</w:t>
      </w:r>
      <w:r>
        <w:t xml:space="preserve"> (Initiative) is targeted at rural and remote hospitals and health services within categories 5-7 of the Modified Monash Model Classification System. Under the Initiative, these facilities are eligible for an exemption from section 19(2) of the </w:t>
      </w:r>
      <w:r w:rsidRPr="10D82180">
        <w:rPr>
          <w:i/>
          <w:iCs/>
        </w:rPr>
        <w:t>Health Insurance Act 1973</w:t>
      </w:r>
      <w:r>
        <w:t xml:space="preserve">.  </w:t>
      </w:r>
    </w:p>
    <w:p w14:paraId="100EB14D" w14:textId="77777777" w:rsidR="00312B75" w:rsidRDefault="00312B75" w:rsidP="00312B75">
      <w:pPr>
        <w:pStyle w:val="Body"/>
      </w:pPr>
      <w:r>
        <w:t>Provided all legislative requirements are met, exempted eligible sites can claim under the MBS, meaning bulk-bill for non-admitted, non-referred professional services (including nursing, midwifery, allied health and dental services).</w:t>
      </w:r>
    </w:p>
    <w:p w14:paraId="1EB47E76" w14:textId="77777777" w:rsidR="00312B75" w:rsidRDefault="00312B75" w:rsidP="00312B75">
      <w:pPr>
        <w:pStyle w:val="Body"/>
      </w:pPr>
      <w:r>
        <w:t>Sites are responsible for ensuring that patients who receive eligible services complete Assignment of Medicare Benefit requirements for bulk billed services in accordance with Services Australia claiming requirements The requirement for the Assignment of Medicare Benefits is not unique to this initiative and applies to services bulk-billed Australia-wide under ordinary arrangements with Medicare. A separate assignment-of-benefit pathway also applies to all services billed under the Commonwealth’s simplified billing arrangements (where the benefit is assigned to the private health insurer or an approved billing agent).</w:t>
      </w:r>
    </w:p>
    <w:p w14:paraId="0D644425" w14:textId="77777777" w:rsidR="00312B75" w:rsidRDefault="00312B75">
      <w:pPr>
        <w:pStyle w:val="Heading3"/>
      </w:pPr>
      <w:r>
        <w:t>Data matching</w:t>
      </w:r>
    </w:p>
    <w:p w14:paraId="5A96F9A9" w14:textId="77777777" w:rsidR="00312B75" w:rsidRDefault="00312B75" w:rsidP="00312B75">
      <w:pPr>
        <w:pStyle w:val="Body"/>
      </w:pPr>
      <w:r>
        <w:t xml:space="preserve">The </w:t>
      </w:r>
      <w:r w:rsidRPr="6CDCD6D6">
        <w:rPr>
          <w:i/>
          <w:iCs/>
        </w:rPr>
        <w:t>Addendum to the NHRA 2026-2031</w:t>
      </w:r>
      <w:r>
        <w:t xml:space="preserve"> requires that the Administrator of the National Health Funding Pool undertake data matching. Data matching identifies instances where public hospitals may have reported a public hospital service under the NHRA and inadvertently claimed the same </w:t>
      </w:r>
      <w:r>
        <w:lastRenderedPageBreak/>
        <w:t>service (or a component of that service) under the MBS that do not fall under the exemptions of clause A218 of the Addendum to the NHRA.</w:t>
      </w:r>
    </w:p>
    <w:p w14:paraId="6CF4A767" w14:textId="77777777" w:rsidR="00312B75" w:rsidRDefault="00312B75" w:rsidP="00312B75">
      <w:pPr>
        <w:pStyle w:val="Body"/>
        <w:rPr>
          <w:lang w:eastAsia="en-AU"/>
        </w:rPr>
      </w:pPr>
      <w:r w:rsidRPr="7A422A2A">
        <w:rPr>
          <w:lang w:eastAsia="en-AU"/>
        </w:rPr>
        <w:t xml:space="preserve">Matches may include instances in which a patient has been miscoded as a public patient instead of a private patient. Where this is verified, the NHRA funding amount must be adjusted to reflect that the patient was treated as a private patient.  </w:t>
      </w:r>
    </w:p>
    <w:p w14:paraId="00C7008D" w14:textId="77777777" w:rsidR="00312B75" w:rsidRDefault="00312B75" w:rsidP="00312B75">
      <w:pPr>
        <w:pStyle w:val="Body"/>
        <w:rPr>
          <w:lang w:eastAsia="en-AU"/>
        </w:rPr>
      </w:pPr>
      <w:r w:rsidRPr="7A422A2A">
        <w:rPr>
          <w:lang w:eastAsia="en-AU"/>
        </w:rPr>
        <w:t>Where matches have been verified to have been inappropriately funded under both the NHRA and the MBS, the Administrator will refer these records to support Commonwealth MBS compliance activities.</w:t>
      </w:r>
    </w:p>
    <w:p w14:paraId="00BBC4A4" w14:textId="77777777" w:rsidR="00312B75" w:rsidRPr="008021AB" w:rsidRDefault="00312B75" w:rsidP="00312B75">
      <w:pPr>
        <w:pStyle w:val="Body"/>
      </w:pPr>
    </w:p>
    <w:p w14:paraId="3E736793" w14:textId="77777777" w:rsidR="00312B75" w:rsidRDefault="00312B75">
      <w:pPr>
        <w:pStyle w:val="Heading2"/>
      </w:pPr>
      <w:bookmarkStart w:id="125" w:name="_Toc28962372"/>
      <w:bookmarkStart w:id="126" w:name="_Toc461161151"/>
      <w:bookmarkStart w:id="127" w:name="_Toc470443734"/>
      <w:bookmarkStart w:id="128" w:name="_Toc64357205"/>
      <w:bookmarkStart w:id="129" w:name="_Toc106705619"/>
      <w:r>
        <w:t>Diagnostic imaging and pathology services</w:t>
      </w:r>
      <w:bookmarkEnd w:id="125"/>
      <w:bookmarkEnd w:id="126"/>
      <w:bookmarkEnd w:id="127"/>
      <w:bookmarkEnd w:id="128"/>
      <w:bookmarkEnd w:id="129"/>
    </w:p>
    <w:p w14:paraId="6C593B62" w14:textId="77777777" w:rsidR="00312B75" w:rsidRDefault="00312B75" w:rsidP="00312B75">
      <w:pPr>
        <w:pStyle w:val="Body"/>
      </w:pPr>
      <w:r>
        <w:t xml:space="preserve">These guidelines broadly reference diagnostic imaging and pathology services as components of a public hospital service as described by the NHRA. Principles outlined in this document extend to other diagnostic services (e.g. </w:t>
      </w:r>
      <w:proofErr w:type="spellStart"/>
      <w:r>
        <w:t>neurodiagnostics</w:t>
      </w:r>
      <w:proofErr w:type="spellEnd"/>
      <w:r>
        <w:t>, cardiology and respiratory diagnostic tests and PET-MRI) where these are also components of a public hospital service.</w:t>
      </w:r>
    </w:p>
    <w:p w14:paraId="364800C2" w14:textId="77777777" w:rsidR="00312B75" w:rsidRPr="00BE37D0" w:rsidRDefault="00312B75" w:rsidP="00312B75">
      <w:pPr>
        <w:pStyle w:val="Body"/>
        <w:rPr>
          <w:highlight w:val="yellow"/>
        </w:rPr>
      </w:pPr>
      <w:r>
        <w:t>Eligible persons may assign Medicare benefits for diagnostic imaging and pathology services provided in a public hospital provided that on the date of request:</w:t>
      </w:r>
    </w:p>
    <w:p w14:paraId="0351EA85" w14:textId="77777777" w:rsidR="00312B75" w:rsidRPr="00F565CD" w:rsidRDefault="00312B75" w:rsidP="00312B75">
      <w:pPr>
        <w:pStyle w:val="Bullet1"/>
      </w:pPr>
      <w:r w:rsidRPr="00F565CD">
        <w:t xml:space="preserve">the eligible person </w:t>
      </w:r>
      <w:r>
        <w:t xml:space="preserve">was </w:t>
      </w:r>
      <w:r w:rsidRPr="00F565CD">
        <w:t xml:space="preserve">not </w:t>
      </w:r>
      <w:r>
        <w:t xml:space="preserve">receiving care as </w:t>
      </w:r>
      <w:r w:rsidRPr="00F565CD">
        <w:t>a public patient; or</w:t>
      </w:r>
    </w:p>
    <w:p w14:paraId="789EB433" w14:textId="77777777" w:rsidR="00312B75" w:rsidRPr="00F565CD" w:rsidRDefault="00312B75" w:rsidP="00312B75">
      <w:pPr>
        <w:pStyle w:val="Bullet1"/>
      </w:pPr>
      <w:r w:rsidRPr="00F565CD">
        <w:t>the service was not related to a public admitted episode or a public non-admitted service event.</w:t>
      </w:r>
    </w:p>
    <w:p w14:paraId="7B73F818" w14:textId="77777777" w:rsidR="00312B75" w:rsidRDefault="00312B75" w:rsidP="00312B75">
      <w:pPr>
        <w:pStyle w:val="Bodyafterbullets"/>
      </w:pPr>
      <w:r>
        <w:t>Please refer to the NHRA, clause J23, for more details.</w:t>
      </w:r>
    </w:p>
    <w:p w14:paraId="2B01B352" w14:textId="77777777" w:rsidR="00312B75" w:rsidRPr="003164AB" w:rsidRDefault="00312B75" w:rsidP="00312B75">
      <w:pPr>
        <w:pStyle w:val="Body"/>
      </w:pPr>
      <w:r>
        <w:t>A request for any public hospital diagnostic imaging or pathology service must be in written form (including electronic).</w:t>
      </w:r>
    </w:p>
    <w:p w14:paraId="7B491B57" w14:textId="77777777" w:rsidR="00312B75" w:rsidRPr="00E50807" w:rsidRDefault="00312B75">
      <w:pPr>
        <w:pStyle w:val="Heading3"/>
      </w:pPr>
      <w:bookmarkStart w:id="130" w:name="_Toc470443735"/>
      <w:r w:rsidRPr="00E50807">
        <w:t>Type of provider</w:t>
      </w:r>
      <w:bookmarkEnd w:id="130"/>
    </w:p>
    <w:p w14:paraId="3EAACE8B" w14:textId="77777777" w:rsidR="00312B75" w:rsidRDefault="00312B75" w:rsidP="00312B75">
      <w:pPr>
        <w:pStyle w:val="Body"/>
      </w:pPr>
      <w:r>
        <w:t>Public hospital d</w:t>
      </w:r>
      <w:r w:rsidRPr="005808D3">
        <w:t xml:space="preserve">iagnostic imaging and pathology services may be provided ‘in-house’ or through a third-party provider </w:t>
      </w:r>
      <w:r>
        <w:t>who is either contracted or not contracted to the public hospital</w:t>
      </w:r>
      <w:r w:rsidRPr="005808D3">
        <w:t xml:space="preserve">. </w:t>
      </w:r>
    </w:p>
    <w:p w14:paraId="39C280BD" w14:textId="77777777" w:rsidR="00312B75" w:rsidRPr="00582FD0" w:rsidRDefault="00312B75">
      <w:pPr>
        <w:pStyle w:val="Heading3"/>
      </w:pPr>
      <w:bookmarkStart w:id="131" w:name="_Toc470443736"/>
      <w:r>
        <w:t>Request form</w:t>
      </w:r>
      <w:bookmarkEnd w:id="131"/>
    </w:p>
    <w:p w14:paraId="75D1AF1E" w14:textId="77777777" w:rsidR="00312B75" w:rsidRPr="00B3018E" w:rsidRDefault="00312B75" w:rsidP="00312B75">
      <w:pPr>
        <w:pStyle w:val="Body"/>
        <w:rPr>
          <w:b/>
          <w:bCs/>
        </w:rPr>
      </w:pPr>
      <w:r w:rsidRPr="00B3018E">
        <w:rPr>
          <w:b/>
          <w:bCs/>
        </w:rPr>
        <w:t xml:space="preserve">Public hospitals must comply with the requirements stated in the </w:t>
      </w:r>
      <w:r w:rsidRPr="00B3018E">
        <w:rPr>
          <w:b/>
          <w:bCs/>
          <w:i/>
          <w:iCs/>
        </w:rPr>
        <w:t>Health Insurance Regulations 2018</w:t>
      </w:r>
      <w:r w:rsidRPr="00B3018E">
        <w:rPr>
          <w:b/>
          <w:bCs/>
        </w:rPr>
        <w:t xml:space="preserve"> and MBS on the information that must be included in the request form for diagnostic imaging and pathology services.</w:t>
      </w:r>
    </w:p>
    <w:p w14:paraId="083817A6" w14:textId="77777777" w:rsidR="00312B75" w:rsidRDefault="00312B75" w:rsidP="00312B75">
      <w:pPr>
        <w:pStyle w:val="Bullet1"/>
      </w:pPr>
      <w:r>
        <w:t xml:space="preserve">The </w:t>
      </w:r>
      <w:r w:rsidRPr="6CDCD6D6">
        <w:rPr>
          <w:i/>
          <w:iCs/>
        </w:rPr>
        <w:t>Health Insurance Regulations 2018</w:t>
      </w:r>
      <w:r>
        <w:t xml:space="preserve"> (sections 32 to 37 and 70) and the MBS (sections IN.0.6, PN.2.1 and PN.2.2) require requests for diagnostic imaging and pathology service comprise certain information. The request must include the date of the request, description of the service requested, details of the requesting health practitioner and any other information required to substantiate the claim. </w:t>
      </w:r>
    </w:p>
    <w:p w14:paraId="6AEFF79F" w14:textId="77777777" w:rsidR="00312B75" w:rsidRPr="00E37C0B" w:rsidRDefault="00312B75" w:rsidP="00312B75">
      <w:pPr>
        <w:pStyle w:val="Bullet1"/>
      </w:pPr>
      <w:r>
        <w:t xml:space="preserve">To avoid being inappropriately funded by the MBS, the request regardless as to what is required under the </w:t>
      </w:r>
      <w:r w:rsidRPr="1E82E36A">
        <w:rPr>
          <w:i/>
          <w:iCs/>
        </w:rPr>
        <w:t>Health Insurance Regulations 2018</w:t>
      </w:r>
      <w:r>
        <w:t xml:space="preserve"> </w:t>
      </w:r>
      <w:r w:rsidRPr="00E37C0B">
        <w:t xml:space="preserve">must also state if the eligible person was a public or private patient on the date of request. </w:t>
      </w:r>
    </w:p>
    <w:p w14:paraId="12FB7112" w14:textId="77777777" w:rsidR="00312B75" w:rsidRDefault="00312B75" w:rsidP="00312B75">
      <w:pPr>
        <w:pStyle w:val="Bullet1"/>
      </w:pPr>
      <w:r>
        <w:t>A request for any public hospital diagnostic imaging or pathology service must be in written form (including electronic).</w:t>
      </w:r>
    </w:p>
    <w:p w14:paraId="532D7F01" w14:textId="77777777" w:rsidR="00312B75" w:rsidRDefault="00312B75" w:rsidP="00312B75">
      <w:pPr>
        <w:pStyle w:val="Bullet1"/>
      </w:pPr>
      <w:r w:rsidRPr="00550B40">
        <w:t>Further details on</w:t>
      </w:r>
      <w:r>
        <w:t xml:space="preserve"> requesting for diagnostic imaging and pathology services can be accessed at:</w:t>
      </w:r>
    </w:p>
    <w:p w14:paraId="136E1D70" w14:textId="644CF4DE" w:rsidR="00312B75" w:rsidRDefault="00977FC5" w:rsidP="00312B75">
      <w:pPr>
        <w:pStyle w:val="Bullet2"/>
      </w:pPr>
      <w:hyperlink r:id="rId32" w:history="1">
        <w:r w:rsidRPr="00977FC5">
          <w:rPr>
            <w:rStyle w:val="Hyperlink"/>
          </w:rPr>
          <w:t>Medicare compliance</w:t>
        </w:r>
      </w:hyperlink>
      <w:r>
        <w:t xml:space="preserve"> &lt;</w:t>
      </w:r>
      <w:r w:rsidRPr="00977FC5">
        <w:t>https://www.health.gov.au/health-topics/medicare-compliance/public-hospitals</w:t>
      </w:r>
    </w:p>
    <w:p w14:paraId="026BFD86" w14:textId="1BA10949" w:rsidR="00312B75" w:rsidRDefault="00977FC5" w:rsidP="00312B75">
      <w:pPr>
        <w:pStyle w:val="Bullet2"/>
      </w:pPr>
      <w:hyperlink r:id="rId33" w:history="1">
        <w:r w:rsidRPr="00977FC5">
          <w:rPr>
            <w:rStyle w:val="Hyperlink"/>
          </w:rPr>
          <w:t>Requesting Medicare services</w:t>
        </w:r>
      </w:hyperlink>
      <w:r>
        <w:t xml:space="preserve"> &lt;</w:t>
      </w:r>
      <w:r w:rsidRPr="00977FC5">
        <w:t>https://www.servicesaustralia.gov.au/referring-and-requesting-medicare-services</w:t>
      </w:r>
      <w:r>
        <w:t>&gt;</w:t>
      </w:r>
    </w:p>
    <w:p w14:paraId="03E9BB20" w14:textId="43F3F44D" w:rsidR="00312B75" w:rsidRDefault="008872FE" w:rsidP="00312B75">
      <w:pPr>
        <w:pStyle w:val="Bullet2"/>
      </w:pPr>
      <w:hyperlink r:id="rId34" w:history="1">
        <w:r w:rsidRPr="008872FE">
          <w:rPr>
            <w:rStyle w:val="Hyperlink"/>
          </w:rPr>
          <w:t>Health professional guidelines</w:t>
        </w:r>
      </w:hyperlink>
      <w:r>
        <w:t xml:space="preserve"> &lt;</w:t>
      </w:r>
      <w:r w:rsidRPr="008872FE">
        <w:t>https://www.health.gov.au/resources/collections/health-professional-guidelines</w:t>
      </w:r>
      <w:r>
        <w:t>&gt;</w:t>
      </w:r>
    </w:p>
    <w:p w14:paraId="38BC6C01" w14:textId="77777777" w:rsidR="00312B75" w:rsidRPr="001069CD" w:rsidRDefault="00312B75" w:rsidP="00312B75">
      <w:pPr>
        <w:pStyle w:val="Bullet1"/>
      </w:pPr>
      <w:r w:rsidRPr="001069CD">
        <w:t>Also refer to the following:</w:t>
      </w:r>
    </w:p>
    <w:bookmarkStart w:id="132" w:name="_Toc470443737"/>
    <w:p w14:paraId="2F8847BC" w14:textId="72B8547D" w:rsidR="00312B75" w:rsidRPr="001069CD" w:rsidRDefault="00E37C0B" w:rsidP="00312B75">
      <w:pPr>
        <w:pStyle w:val="Bullet2"/>
        <w:rPr>
          <w:rStyle w:val="Hyperlink"/>
          <w:color w:val="auto"/>
          <w:u w:val="none"/>
        </w:rPr>
      </w:pPr>
      <w:r>
        <w:fldChar w:fldCharType="begin"/>
      </w:r>
      <w:r>
        <w:instrText>HYPERLINK "https://www.legislation.gov.au/Series/F2020L00713"</w:instrText>
      </w:r>
      <w:r>
        <w:fldChar w:fldCharType="separate"/>
      </w:r>
      <w:r w:rsidR="00312B75" w:rsidRPr="00E37C0B">
        <w:rPr>
          <w:rStyle w:val="Hyperlink"/>
        </w:rPr>
        <w:t>Health Insurance (Diagnostic Imaging Services Table) Regulations 2020</w:t>
      </w:r>
      <w:r>
        <w:fldChar w:fldCharType="end"/>
      </w:r>
      <w:r w:rsidR="00312B75">
        <w:t xml:space="preserve"> </w:t>
      </w:r>
      <w:r>
        <w:t>&lt;</w:t>
      </w:r>
      <w:r w:rsidRPr="00E37C0B">
        <w:t>https://www.legislation.gov.au/Series/F2020L00713</w:t>
      </w:r>
      <w:r>
        <w:t>&gt;</w:t>
      </w:r>
    </w:p>
    <w:p w14:paraId="1A34B8A3" w14:textId="74E67A2B" w:rsidR="00312B75" w:rsidRPr="001069CD" w:rsidRDefault="00E37C0B" w:rsidP="00312B75">
      <w:pPr>
        <w:pStyle w:val="Bullet2"/>
        <w:rPr>
          <w:rStyle w:val="Hyperlink"/>
          <w:color w:val="auto"/>
          <w:u w:val="none"/>
        </w:rPr>
      </w:pPr>
      <w:hyperlink r:id="rId35" w:history="1">
        <w:r w:rsidR="00312B75" w:rsidRPr="00E37C0B">
          <w:rPr>
            <w:rStyle w:val="Hyperlink"/>
          </w:rPr>
          <w:t>Health Insurance (Pathology Services Table) Regulations 2020</w:t>
        </w:r>
      </w:hyperlink>
      <w:r w:rsidR="00312B75">
        <w:t xml:space="preserve"> </w:t>
      </w:r>
      <w:r>
        <w:t>&lt;</w:t>
      </w:r>
      <w:r w:rsidR="00312B75" w:rsidRPr="00E37C0B">
        <w:t>https://www.legislation.gov.au/Series/F2020L00460</w:t>
      </w:r>
      <w:r>
        <w:t>&gt;</w:t>
      </w:r>
    </w:p>
    <w:p w14:paraId="739C07AC" w14:textId="77777777" w:rsidR="00312B75" w:rsidRPr="00E46084" w:rsidRDefault="00312B75">
      <w:pPr>
        <w:pStyle w:val="Heading3"/>
      </w:pPr>
      <w:r>
        <w:t xml:space="preserve">Request from </w:t>
      </w:r>
      <w:r w:rsidRPr="00E46084">
        <w:t>GP in a private clinic</w:t>
      </w:r>
      <w:bookmarkEnd w:id="132"/>
    </w:p>
    <w:p w14:paraId="43DF561C" w14:textId="77777777" w:rsidR="00312B75" w:rsidRPr="00420F2E" w:rsidRDefault="00312B75" w:rsidP="00312B75">
      <w:pPr>
        <w:pStyle w:val="Body"/>
      </w:pPr>
      <w:r>
        <w:t xml:space="preserve">Where a request is made by a GP in a private clinic that is not associated with a public hospital, this is considered separate and not during an emergency presentation, admitted episode or outpatient appointment in a public hospital. A new patient election point arises in relation to that diagnostic imaging or pathology service and the service may be bulk-billed against the MBS if the following conditions are met: </w:t>
      </w:r>
    </w:p>
    <w:p w14:paraId="69F73720" w14:textId="77777777" w:rsidR="00312B75" w:rsidRPr="00420F2E" w:rsidRDefault="00312B75" w:rsidP="00312B75">
      <w:pPr>
        <w:pStyle w:val="Bullet1"/>
      </w:pPr>
      <w:r w:rsidRPr="00420F2E">
        <w:t>the patient has provided informed financial consent and elected to assign their Medicare benefit; and</w:t>
      </w:r>
    </w:p>
    <w:p w14:paraId="4C0AC75A" w14:textId="77777777" w:rsidR="00312B75" w:rsidRPr="00420F2E" w:rsidRDefault="00312B75" w:rsidP="00312B75">
      <w:pPr>
        <w:pStyle w:val="Bullet1"/>
      </w:pPr>
      <w:r>
        <w:t>evidence of the patient’s election for separate MBS-billed services must be recorded on all occasions.</w:t>
      </w:r>
    </w:p>
    <w:p w14:paraId="548EA3C8" w14:textId="77777777" w:rsidR="00312B75" w:rsidRPr="0067760E" w:rsidRDefault="00312B75">
      <w:pPr>
        <w:pStyle w:val="Heading3"/>
      </w:pPr>
      <w:r w:rsidRPr="0067760E">
        <w:t xml:space="preserve"> </w:t>
      </w:r>
      <w:bookmarkStart w:id="133" w:name="_Toc470443738"/>
      <w:r w:rsidRPr="0067760E">
        <w:t>Request from emergency, admit</w:t>
      </w:r>
      <w:r>
        <w:t>ted or non-admitted service</w:t>
      </w:r>
      <w:bookmarkEnd w:id="133"/>
    </w:p>
    <w:tbl>
      <w:tblPr>
        <w:tblStyle w:val="TableGrid"/>
        <w:tblW w:w="9241" w:type="dxa"/>
        <w:jc w:val="center"/>
        <w:shd w:val="clear" w:color="auto" w:fill="D2E691"/>
        <w:tblLook w:val="04A0" w:firstRow="1" w:lastRow="0" w:firstColumn="1" w:lastColumn="0" w:noHBand="0" w:noVBand="1"/>
      </w:tblPr>
      <w:tblGrid>
        <w:gridCol w:w="9241"/>
      </w:tblGrid>
      <w:tr w:rsidR="00312B75" w14:paraId="258AEF29" w14:textId="77777777" w:rsidTr="32521E4D">
        <w:trPr>
          <w:trHeight w:val="457"/>
          <w:jc w:val="center"/>
        </w:trPr>
        <w:tc>
          <w:tcPr>
            <w:tcW w:w="9241" w:type="dxa"/>
            <w:tcBorders>
              <w:bottom w:val="single" w:sz="4" w:space="0" w:color="auto"/>
            </w:tcBorders>
            <w:shd w:val="clear" w:color="auto" w:fill="FFFFFF" w:themeFill="background1"/>
          </w:tcPr>
          <w:p w14:paraId="7F2E128F" w14:textId="77777777" w:rsidR="00312B75" w:rsidRPr="00D14ADC" w:rsidRDefault="00312B75" w:rsidP="004811FD">
            <w:pPr>
              <w:pStyle w:val="Tablecolhead"/>
            </w:pPr>
            <w:r>
              <w:t>D</w:t>
            </w:r>
            <w:r w:rsidRPr="00BA08AF">
              <w:t xml:space="preserve">iagnostic imaging and pathology </w:t>
            </w:r>
            <w:r>
              <w:t>services may be MBS billable</w:t>
            </w:r>
          </w:p>
        </w:tc>
      </w:tr>
      <w:tr w:rsidR="00312B75" w14:paraId="62685DEB" w14:textId="77777777" w:rsidTr="00F8186B">
        <w:trPr>
          <w:trHeight w:val="1845"/>
          <w:jc w:val="center"/>
        </w:trPr>
        <w:tc>
          <w:tcPr>
            <w:tcW w:w="9241" w:type="dxa"/>
            <w:shd w:val="clear" w:color="auto" w:fill="92D050"/>
          </w:tcPr>
          <w:p w14:paraId="5E05D16F" w14:textId="77777777" w:rsidR="00312B75" w:rsidRPr="00420F2E" w:rsidRDefault="00312B75" w:rsidP="004811FD">
            <w:pPr>
              <w:pStyle w:val="Tablecaption"/>
            </w:pPr>
            <w:r w:rsidRPr="00420F2E">
              <w:t>if the request is provided during:</w:t>
            </w:r>
          </w:p>
          <w:p w14:paraId="20406B7D" w14:textId="77777777" w:rsidR="00312B75" w:rsidRPr="00BE37D0" w:rsidRDefault="00312B75">
            <w:pPr>
              <w:pStyle w:val="Numberloweralpha"/>
              <w:numPr>
                <w:ilvl w:val="0"/>
                <w:numId w:val="33"/>
              </w:numPr>
            </w:pPr>
            <w:r>
              <w:t>a private admitted episode or an MBS-billable non-admitted service event.</w:t>
            </w:r>
          </w:p>
        </w:tc>
      </w:tr>
    </w:tbl>
    <w:p w14:paraId="5573CFB5" w14:textId="6F1CC495" w:rsidR="00312B75" w:rsidRPr="00E4543E" w:rsidRDefault="00312B75" w:rsidP="004F7125">
      <w:pPr>
        <w:pStyle w:val="Bodyaftertablefigure"/>
      </w:pPr>
      <w:r w:rsidRPr="00E4543E">
        <w:t xml:space="preserve">Diagnostic imaging and pathology services described under: </w:t>
      </w:r>
    </w:p>
    <w:p w14:paraId="56F4246D" w14:textId="6921941C" w:rsidR="00312B75" w:rsidRPr="00E4543E" w:rsidRDefault="00312B75" w:rsidP="00312B75">
      <w:pPr>
        <w:pStyle w:val="Bullet1"/>
      </w:pPr>
      <w:r w:rsidRPr="00E4543E">
        <w:t>(</w:t>
      </w:r>
      <w:r w:rsidR="004F7125" w:rsidRPr="00E4543E">
        <w:t>a</w:t>
      </w:r>
      <w:r w:rsidRPr="00E4543E">
        <w:t>) is a component of the private admitted or MBS-billable non-admitted service.</w:t>
      </w:r>
    </w:p>
    <w:p w14:paraId="6F2642FC" w14:textId="77777777" w:rsidR="00312B75" w:rsidRDefault="00312B75" w:rsidP="00312B75">
      <w:pPr>
        <w:pStyle w:val="Bodyafterbullets"/>
      </w:pPr>
      <w:r>
        <w:t xml:space="preserve">Therefore, these diagnostic imaging and pathology services are not funded under the NHRA but are </w:t>
      </w:r>
      <w:r w:rsidRPr="000A5175">
        <w:t>eligible for Medicare benefits, regardless of the type of provider.</w:t>
      </w:r>
      <w:r>
        <w:t xml:space="preserve"> If it is a third-party provider (contracted or not contracted), eligible persons </w:t>
      </w:r>
      <w:r w:rsidRPr="00C15A7B">
        <w:t xml:space="preserve">are private patients of the third-party provider and may </w:t>
      </w:r>
      <w:r w:rsidRPr="00C74EF8">
        <w:t>be billed under MBS and</w:t>
      </w:r>
      <w:r>
        <w:t xml:space="preserve"> may also</w:t>
      </w:r>
      <w:r w:rsidRPr="00C74EF8">
        <w:t xml:space="preserve"> incur an out-of-pocket fee.</w:t>
      </w:r>
    </w:p>
    <w:p w14:paraId="29E4B223" w14:textId="77777777" w:rsidR="00312B75" w:rsidRDefault="00312B75" w:rsidP="00312B75">
      <w:pPr>
        <w:pStyle w:val="Body"/>
      </w:pPr>
      <w:r>
        <w:t xml:space="preserve">The Independent Hospital Pricing Authority’s resource linking counting rule using the date the service was provided (which is also a requirement in the Australian Costing Standards) to link unmatched diagnostic imaging and pathology services with the appropriate admitted episode or non-admitted service event is irrelevant as to whether the service being provided is a component of a public hospital service, or as a separate service. The timing of the request will determine whether </w:t>
      </w:r>
      <w:r>
        <w:lastRenderedPageBreak/>
        <w:t xml:space="preserve">the service is being provided as a component of a public hospital service or as a separate service and whether it is able to be billed under the MBS. </w:t>
      </w:r>
    </w:p>
    <w:tbl>
      <w:tblPr>
        <w:tblStyle w:val="TableGrid"/>
        <w:tblW w:w="9253" w:type="dxa"/>
        <w:jc w:val="center"/>
        <w:shd w:val="clear" w:color="auto" w:fill="FFB0A5"/>
        <w:tblLook w:val="04A0" w:firstRow="1" w:lastRow="0" w:firstColumn="1" w:lastColumn="0" w:noHBand="0" w:noVBand="1"/>
      </w:tblPr>
      <w:tblGrid>
        <w:gridCol w:w="9253"/>
      </w:tblGrid>
      <w:tr w:rsidR="00312B75" w14:paraId="28222B93" w14:textId="77777777" w:rsidTr="08448182">
        <w:trPr>
          <w:trHeight w:val="393"/>
          <w:jc w:val="center"/>
        </w:trPr>
        <w:tc>
          <w:tcPr>
            <w:tcW w:w="9253" w:type="dxa"/>
            <w:tcBorders>
              <w:bottom w:val="single" w:sz="4" w:space="0" w:color="auto"/>
            </w:tcBorders>
            <w:shd w:val="clear" w:color="auto" w:fill="FFFFFF" w:themeFill="background1"/>
          </w:tcPr>
          <w:p w14:paraId="4592B478" w14:textId="77777777" w:rsidR="00312B75" w:rsidRPr="00D14ADC" w:rsidRDefault="00312B75" w:rsidP="004811FD">
            <w:pPr>
              <w:pStyle w:val="Tablecolhead"/>
            </w:pPr>
            <w:r>
              <w:t>D</w:t>
            </w:r>
            <w:r w:rsidRPr="00BA08AF">
              <w:t xml:space="preserve">iagnostic imaging and pathology </w:t>
            </w:r>
            <w:r>
              <w:t>services are not MBS billable</w:t>
            </w:r>
          </w:p>
        </w:tc>
      </w:tr>
      <w:tr w:rsidR="00312B75" w14:paraId="2C853822" w14:textId="77777777" w:rsidTr="006540FB">
        <w:trPr>
          <w:trHeight w:val="2434"/>
          <w:jc w:val="center"/>
        </w:trPr>
        <w:tc>
          <w:tcPr>
            <w:tcW w:w="9253" w:type="dxa"/>
            <w:shd w:val="clear" w:color="auto" w:fill="E35205"/>
          </w:tcPr>
          <w:p w14:paraId="41EE60EC" w14:textId="77777777" w:rsidR="00312B75" w:rsidRPr="0067760E" w:rsidRDefault="00312B75">
            <w:pPr>
              <w:pStyle w:val="Tablecaption"/>
              <w:numPr>
                <w:ilvl w:val="0"/>
                <w:numId w:val="13"/>
              </w:numPr>
              <w:rPr>
                <w:b w:val="0"/>
              </w:rPr>
            </w:pPr>
            <w:r>
              <w:rPr>
                <w:b w:val="0"/>
              </w:rPr>
              <w:t>if the request is provided during an emergency department (ED) presentation.</w:t>
            </w:r>
          </w:p>
          <w:p w14:paraId="71091240" w14:textId="77777777" w:rsidR="00312B75" w:rsidRPr="0067760E" w:rsidRDefault="00312B75" w:rsidP="004811FD">
            <w:pPr>
              <w:pStyle w:val="Tablecaption"/>
            </w:pPr>
            <w:r w:rsidRPr="0067760E">
              <w:t xml:space="preserve">if </w:t>
            </w:r>
            <w:r>
              <w:t xml:space="preserve">the </w:t>
            </w:r>
            <w:r w:rsidRPr="0067760E">
              <w:t xml:space="preserve">request is </w:t>
            </w:r>
            <w:r>
              <w:t>provided during</w:t>
            </w:r>
            <w:r w:rsidRPr="0067760E">
              <w:t>:</w:t>
            </w:r>
          </w:p>
          <w:p w14:paraId="040E1D43" w14:textId="77777777" w:rsidR="00312B75" w:rsidRDefault="00312B75">
            <w:pPr>
              <w:pStyle w:val="Numberloweralpha"/>
              <w:numPr>
                <w:ilvl w:val="0"/>
                <w:numId w:val="27"/>
              </w:numPr>
            </w:pPr>
            <w:r>
              <w:t>a public admitted episode or public non-admitted service event.</w:t>
            </w:r>
          </w:p>
        </w:tc>
      </w:tr>
    </w:tbl>
    <w:p w14:paraId="0DC72AF3" w14:textId="77777777" w:rsidR="00312B75" w:rsidRDefault="00312B75" w:rsidP="00312B75">
      <w:pPr>
        <w:pStyle w:val="DHHSbodyaftertablefigure"/>
      </w:pPr>
      <w:r>
        <w:t xml:space="preserve">Diagnostic imaging and pathology services described under: </w:t>
      </w:r>
    </w:p>
    <w:p w14:paraId="2CC76167" w14:textId="77777777" w:rsidR="00312B75" w:rsidRDefault="00312B75" w:rsidP="00312B75">
      <w:pPr>
        <w:pStyle w:val="Bullet1"/>
      </w:pPr>
      <w:r>
        <w:t>(a) are considered a component of the ED service.</w:t>
      </w:r>
    </w:p>
    <w:p w14:paraId="77F07DF0" w14:textId="77777777" w:rsidR="00312B75" w:rsidRDefault="00312B75" w:rsidP="00312B75">
      <w:pPr>
        <w:pStyle w:val="Bullet1"/>
      </w:pPr>
      <w:r>
        <w:t xml:space="preserve">(d) </w:t>
      </w:r>
      <w:r w:rsidRPr="00C21735">
        <w:t>is</w:t>
      </w:r>
      <w:r>
        <w:t xml:space="preserve"> a component of the public admitted or public non-admitted service.</w:t>
      </w:r>
    </w:p>
    <w:p w14:paraId="601C5200" w14:textId="77777777" w:rsidR="00312B75" w:rsidRDefault="00312B75" w:rsidP="00312B75">
      <w:pPr>
        <w:pStyle w:val="Bodyafterbullets"/>
      </w:pPr>
      <w:r>
        <w:t>The Commonwealth contributes funding for the cost of these diagnostic imaging and pathology services through the NHRA, hence they must be provided free of charge. This is regardless of the type of provider. If it is a third-party provider (contracted or not contracted), the public hospital is responsible for paying the third-party provider for requested diagnostic imaging and pathology services. Public patients must not be billed to the MBS by the third-party provider.</w:t>
      </w:r>
    </w:p>
    <w:p w14:paraId="3982C6E8" w14:textId="77777777" w:rsidR="00312B75" w:rsidRPr="004F2797" w:rsidRDefault="00312B75" w:rsidP="00312B75">
      <w:pPr>
        <w:pStyle w:val="Tablecaption"/>
      </w:pPr>
      <w:r w:rsidRPr="004F2797">
        <w:t>Case Study 1</w:t>
      </w:r>
    </w:p>
    <w:tbl>
      <w:tblPr>
        <w:tblStyle w:val="TableGrid"/>
        <w:tblW w:w="0" w:type="auto"/>
        <w:tblLook w:val="04A0" w:firstRow="1" w:lastRow="0" w:firstColumn="1" w:lastColumn="0" w:noHBand="0" w:noVBand="1"/>
      </w:tblPr>
      <w:tblGrid>
        <w:gridCol w:w="9288"/>
      </w:tblGrid>
      <w:tr w:rsidR="00312B75" w14:paraId="63560087" w14:textId="77777777" w:rsidTr="00AE6929">
        <w:tc>
          <w:tcPr>
            <w:tcW w:w="9514" w:type="dxa"/>
            <w:shd w:val="clear" w:color="auto" w:fill="F2F2F2" w:themeFill="background1" w:themeFillShade="F2"/>
          </w:tcPr>
          <w:p w14:paraId="69158440" w14:textId="77777777" w:rsidR="00312B75" w:rsidRPr="009551B4" w:rsidRDefault="00312B75" w:rsidP="004811FD">
            <w:pPr>
              <w:pStyle w:val="Tabletext"/>
              <w:rPr>
                <w:i/>
                <w:iCs/>
              </w:rPr>
            </w:pPr>
            <w:r w:rsidRPr="009551B4">
              <w:rPr>
                <w:i/>
                <w:iCs/>
              </w:rPr>
              <w:t>Ms S is treated for a fracture on her arm at the emergency department (ED). During her treatment, Ms S mentions to the ED doctor that she is feeling anaemic and that her iron level may be low. The ED doctor then provides a request for a blood test to be taken after discharge.</w:t>
            </w:r>
          </w:p>
          <w:p w14:paraId="797F8082" w14:textId="77777777" w:rsidR="00312B75" w:rsidRDefault="00312B75" w:rsidP="004811FD">
            <w:pPr>
              <w:pStyle w:val="Tabletext"/>
            </w:pPr>
          </w:p>
          <w:p w14:paraId="2B7205B2" w14:textId="77777777" w:rsidR="00312B75" w:rsidRPr="00707904" w:rsidRDefault="00312B75" w:rsidP="004811FD">
            <w:pPr>
              <w:pStyle w:val="Tabletext"/>
            </w:pPr>
            <w:r w:rsidRPr="00707904">
              <w:t>Can Ms S’s blood test be claimed under the MBS?</w:t>
            </w:r>
          </w:p>
          <w:p w14:paraId="50514AEA" w14:textId="77777777" w:rsidR="00312B75" w:rsidRDefault="00312B75" w:rsidP="004811FD">
            <w:pPr>
              <w:pStyle w:val="Tabletext"/>
            </w:pPr>
            <w:r w:rsidRPr="1E82E36A">
              <w:rPr>
                <w:b/>
                <w:bCs/>
              </w:rPr>
              <w:t>No.</w:t>
            </w:r>
            <w:r>
              <w:t xml:space="preserve"> The request for the blood test was provided during the ED treatment. Regardless of the test being provided after discharge, it is still considered as a component of the ED service and must not be claimed under the MBS, regardless of the type of provider.</w:t>
            </w:r>
          </w:p>
          <w:p w14:paraId="59B3D743" w14:textId="77777777" w:rsidR="00312B75" w:rsidRDefault="00312B75" w:rsidP="004811FD">
            <w:pPr>
              <w:pStyle w:val="DHHStabletext"/>
            </w:pPr>
            <w:r>
              <w:t xml:space="preserve">  </w:t>
            </w:r>
          </w:p>
        </w:tc>
      </w:tr>
    </w:tbl>
    <w:p w14:paraId="755F170D" w14:textId="77777777" w:rsidR="00312B75" w:rsidRPr="004F2797" w:rsidRDefault="00312B75" w:rsidP="00312B75">
      <w:pPr>
        <w:pStyle w:val="Tablecaption"/>
      </w:pPr>
      <w:r w:rsidRPr="004F2797">
        <w:t xml:space="preserve">Case Study </w:t>
      </w:r>
      <w:r>
        <w:t>2</w:t>
      </w:r>
    </w:p>
    <w:tbl>
      <w:tblPr>
        <w:tblStyle w:val="TableGrid"/>
        <w:tblW w:w="0" w:type="auto"/>
        <w:tblLook w:val="04A0" w:firstRow="1" w:lastRow="0" w:firstColumn="1" w:lastColumn="0" w:noHBand="0" w:noVBand="1"/>
      </w:tblPr>
      <w:tblGrid>
        <w:gridCol w:w="9288"/>
      </w:tblGrid>
      <w:tr w:rsidR="00312B75" w14:paraId="4C784E2A" w14:textId="77777777" w:rsidTr="08448182">
        <w:tc>
          <w:tcPr>
            <w:tcW w:w="9514" w:type="dxa"/>
            <w:shd w:val="clear" w:color="auto" w:fill="F2F2F2" w:themeFill="background1" w:themeFillShade="F2"/>
          </w:tcPr>
          <w:p w14:paraId="5C045006" w14:textId="77777777" w:rsidR="00312B75" w:rsidRPr="009551B4" w:rsidRDefault="00312B75" w:rsidP="004811FD">
            <w:pPr>
              <w:pStyle w:val="Tabletext"/>
              <w:rPr>
                <w:i/>
                <w:iCs/>
              </w:rPr>
            </w:pPr>
            <w:r w:rsidRPr="009551B4">
              <w:rPr>
                <w:i/>
                <w:iCs/>
              </w:rPr>
              <w:t>Mr D has accidentally cut his hand deeply after breaking a glass while washing it. Mr D attends the emergency department (ED). Mr D is asked and provides informed financial consent to be treated as a private inpatient if he needs to be admitted. He is triaged and sent to have his hand X-rayed to ensure there are no fragments of glass embedded in the cut. The X-ray is clear, and Mr D’s hand is stitched and then sent home.</w:t>
            </w:r>
          </w:p>
          <w:p w14:paraId="2C7ECB3A" w14:textId="77777777" w:rsidR="00312B75" w:rsidRDefault="00312B75" w:rsidP="004811FD">
            <w:pPr>
              <w:pStyle w:val="Tabletext"/>
            </w:pPr>
          </w:p>
          <w:p w14:paraId="174729C5" w14:textId="77777777" w:rsidR="00312B75" w:rsidRPr="00707904" w:rsidRDefault="00312B75" w:rsidP="004811FD">
            <w:pPr>
              <w:pStyle w:val="Tabletext"/>
            </w:pPr>
            <w:r w:rsidRPr="00707904">
              <w:t>Can Mr D’s X-ray be claimed under the MBS?</w:t>
            </w:r>
          </w:p>
          <w:p w14:paraId="201A18CD" w14:textId="77777777" w:rsidR="00312B75" w:rsidRDefault="00312B75" w:rsidP="004811FD">
            <w:pPr>
              <w:pStyle w:val="Tabletext"/>
            </w:pPr>
            <w:r w:rsidRPr="08448182">
              <w:rPr>
                <w:b/>
                <w:bCs/>
              </w:rPr>
              <w:t>No.</w:t>
            </w:r>
            <w:r>
              <w:t xml:space="preserve"> Even though Mr D has provided informed financial consent to be treated as a private inpatient, he remains a public patient during the ED presentation. Mr D’s X-ray was requested during an ED presentation and is therefore not MBS billable.</w:t>
            </w:r>
          </w:p>
          <w:p w14:paraId="243626B9" w14:textId="77777777" w:rsidR="00312B75" w:rsidRDefault="00312B75" w:rsidP="004811FD">
            <w:pPr>
              <w:pStyle w:val="DHHStabletext"/>
            </w:pPr>
          </w:p>
        </w:tc>
      </w:tr>
    </w:tbl>
    <w:p w14:paraId="3E5B7B9F" w14:textId="77777777" w:rsidR="00312B75" w:rsidRPr="004F2797" w:rsidRDefault="00312B75" w:rsidP="00312B75">
      <w:pPr>
        <w:pStyle w:val="Tablecaption"/>
      </w:pPr>
      <w:r>
        <w:lastRenderedPageBreak/>
        <w:t>Case Study 3</w:t>
      </w:r>
    </w:p>
    <w:tbl>
      <w:tblPr>
        <w:tblStyle w:val="TableGrid"/>
        <w:tblW w:w="0" w:type="auto"/>
        <w:tblLook w:val="04A0" w:firstRow="1" w:lastRow="0" w:firstColumn="1" w:lastColumn="0" w:noHBand="0" w:noVBand="1"/>
      </w:tblPr>
      <w:tblGrid>
        <w:gridCol w:w="9288"/>
      </w:tblGrid>
      <w:tr w:rsidR="00312B75" w14:paraId="54549EC4" w14:textId="77777777" w:rsidTr="00AE6929">
        <w:tc>
          <w:tcPr>
            <w:tcW w:w="9514" w:type="dxa"/>
            <w:shd w:val="clear" w:color="auto" w:fill="F2F2F2" w:themeFill="background1" w:themeFillShade="F2"/>
          </w:tcPr>
          <w:p w14:paraId="56A25ED9" w14:textId="77777777" w:rsidR="00312B75" w:rsidRPr="009551B4" w:rsidRDefault="00312B75" w:rsidP="004811FD">
            <w:pPr>
              <w:pStyle w:val="Tabletext"/>
              <w:rPr>
                <w:i/>
                <w:iCs/>
              </w:rPr>
            </w:pPr>
            <w:r w:rsidRPr="009551B4">
              <w:rPr>
                <w:i/>
                <w:iCs/>
              </w:rPr>
              <w:t>Ms K attends her outpatient appointment as a public patient with a specialist. Ms K is given a request during her appointment for her to have pathology tests done prior to her next appointment. Ms K returns to the hospital a week prior to her appointment to have her tests performed and is asked if she agrees to have her tests billed to the MBS. Ms K agrees.</w:t>
            </w:r>
          </w:p>
          <w:p w14:paraId="2E1D8DBD" w14:textId="77777777" w:rsidR="00312B75" w:rsidRDefault="00312B75" w:rsidP="004811FD">
            <w:pPr>
              <w:pStyle w:val="Tabletext"/>
            </w:pPr>
          </w:p>
          <w:p w14:paraId="3ED35C82" w14:textId="77777777" w:rsidR="00312B75" w:rsidRPr="00CF4699" w:rsidRDefault="00312B75" w:rsidP="004811FD">
            <w:pPr>
              <w:pStyle w:val="Tabletext"/>
            </w:pPr>
            <w:r w:rsidRPr="00CF4699">
              <w:t>Can Ms K’s pathology tests be claimed under the MBS?</w:t>
            </w:r>
          </w:p>
          <w:p w14:paraId="4D90C0B1" w14:textId="77777777" w:rsidR="00312B75" w:rsidRDefault="00312B75" w:rsidP="004811FD">
            <w:pPr>
              <w:pStyle w:val="Tabletext"/>
            </w:pPr>
            <w:r w:rsidRPr="00AC2769">
              <w:rPr>
                <w:b/>
                <w:bCs/>
              </w:rPr>
              <w:t>No.</w:t>
            </w:r>
            <w:r w:rsidRPr="00AC2769">
              <w:t xml:space="preserve"> Regardless of when the test was performed, the request was made during a public outpatient appointment. The request </w:t>
            </w:r>
            <w:r>
              <w:t>must</w:t>
            </w:r>
            <w:r w:rsidRPr="00AC2769">
              <w:t xml:space="preserve"> also have clearly stated that Ms K was receiving services </w:t>
            </w:r>
            <w:r>
              <w:t xml:space="preserve">as </w:t>
            </w:r>
            <w:r w:rsidRPr="00AC2769">
              <w:t>a public patient.</w:t>
            </w:r>
          </w:p>
          <w:p w14:paraId="453D1B7F" w14:textId="77777777" w:rsidR="00312B75" w:rsidRDefault="00312B75" w:rsidP="004811FD">
            <w:pPr>
              <w:pStyle w:val="DHHStabletext"/>
            </w:pPr>
          </w:p>
        </w:tc>
      </w:tr>
    </w:tbl>
    <w:p w14:paraId="4D5BB7EB" w14:textId="77777777" w:rsidR="00312B75" w:rsidRPr="00FB7551" w:rsidRDefault="00312B75">
      <w:pPr>
        <w:pStyle w:val="Heading3"/>
      </w:pPr>
      <w:bookmarkStart w:id="134" w:name="_Toc470443739"/>
      <w:r>
        <w:t>Request from urgent care centre</w:t>
      </w:r>
      <w:bookmarkEnd w:id="134"/>
    </w:p>
    <w:p w14:paraId="52AB8FBB" w14:textId="77777777" w:rsidR="00312B75" w:rsidRDefault="00312B75" w:rsidP="00312B75">
      <w:pPr>
        <w:pStyle w:val="Bodyafterbullets"/>
      </w:pPr>
      <w:bookmarkStart w:id="135" w:name="_Hlk64443858"/>
      <w:r>
        <w:t>Requests for diagnostic imaging and pathology services from UCCs by health practitioners employed and/or paid by the hospital to provide the UCC service must not be billed under the MBS because the patients are treated as public patients. This is regardless of the type of diagnostic and/or imaging provider. If it is a third-party provider (contracted or not contracted), the public hospital is responsible for paying the third-party provider for requested diagnostic imaging and pathology services. Public patients must not be billed to the MBS by the third-party provider.</w:t>
      </w:r>
    </w:p>
    <w:p w14:paraId="1AB5DF37" w14:textId="77777777" w:rsidR="00312B75" w:rsidRDefault="00312B75" w:rsidP="00312B75">
      <w:pPr>
        <w:pStyle w:val="Body"/>
      </w:pPr>
      <w:r>
        <w:t xml:space="preserve">In contrast, requests from health practitioners contracted by the UCC (not paid by the hospital to provide the UCC service), exercising rights of private practice, are providing a private service. Therefore, the diagnostic imaging and pathology services may be billed under the MBS because the patients are treated as private patients of the health practitioner. This is </w:t>
      </w:r>
      <w:r w:rsidRPr="000A5175">
        <w:t xml:space="preserve">regardless of the type of </w:t>
      </w:r>
      <w:r>
        <w:t xml:space="preserve">diagnostic and/or imaging </w:t>
      </w:r>
      <w:r w:rsidRPr="000A5175">
        <w:t>provider.</w:t>
      </w:r>
      <w:r>
        <w:t xml:space="preserve"> If it is a third-party provider (contracted or not contracted), eligible persons </w:t>
      </w:r>
      <w:r w:rsidRPr="00C15A7B">
        <w:t xml:space="preserve">are private patients of the third-party provider and may </w:t>
      </w:r>
      <w:r w:rsidRPr="00C74EF8">
        <w:t>be billed under MBS and</w:t>
      </w:r>
      <w:r>
        <w:t xml:space="preserve"> may also</w:t>
      </w:r>
      <w:r w:rsidRPr="00C74EF8">
        <w:t xml:space="preserve"> incur an out-of-pocket fee.</w:t>
      </w:r>
    </w:p>
    <w:bookmarkEnd w:id="135"/>
    <w:p w14:paraId="4E40F222" w14:textId="77777777" w:rsidR="00312B75" w:rsidRPr="00A60226" w:rsidRDefault="00312B75" w:rsidP="00312B75">
      <w:pPr>
        <w:pStyle w:val="Body"/>
      </w:pPr>
      <w:r>
        <w:t xml:space="preserve">For telehealth consultations, please refer to the MBS and other relevant documents.  </w:t>
      </w:r>
    </w:p>
    <w:p w14:paraId="2C95E230" w14:textId="77777777" w:rsidR="00312B75" w:rsidRDefault="00312B75" w:rsidP="00312B75">
      <w:pPr>
        <w:pStyle w:val="DHHSbody"/>
      </w:pPr>
      <w:r>
        <w:br w:type="page"/>
      </w:r>
    </w:p>
    <w:p w14:paraId="0D130B21" w14:textId="77777777" w:rsidR="00312B75" w:rsidRDefault="00312B75">
      <w:pPr>
        <w:pStyle w:val="Heading1"/>
        <w:numPr>
          <w:ilvl w:val="0"/>
          <w:numId w:val="38"/>
        </w:numPr>
      </w:pPr>
      <w:bookmarkStart w:id="136" w:name="_Toc461161152"/>
      <w:bookmarkStart w:id="137" w:name="_Toc470443740"/>
      <w:bookmarkStart w:id="138" w:name="_Toc64357206"/>
      <w:bookmarkStart w:id="139" w:name="_Toc106705620"/>
      <w:bookmarkStart w:id="140" w:name="_Hlk64367968"/>
      <w:r>
        <w:lastRenderedPageBreak/>
        <w:t>Rights of Private Practice</w:t>
      </w:r>
      <w:bookmarkEnd w:id="136"/>
      <w:bookmarkEnd w:id="137"/>
      <w:bookmarkEnd w:id="138"/>
      <w:bookmarkEnd w:id="139"/>
    </w:p>
    <w:p w14:paraId="2E9EB39A" w14:textId="77777777" w:rsidR="00312B75" w:rsidRPr="00550B40" w:rsidRDefault="00312B75" w:rsidP="00312B75">
      <w:pPr>
        <w:pStyle w:val="Body"/>
        <w:rPr>
          <w:rStyle w:val="Hyperlink"/>
          <w:color w:val="auto"/>
          <w:u w:val="none"/>
        </w:rPr>
      </w:pPr>
      <w:r w:rsidRPr="00550B40">
        <w:rPr>
          <w:rStyle w:val="Hyperlink"/>
          <w:color w:val="auto"/>
          <w:u w:val="none"/>
        </w:rPr>
        <w:t xml:space="preserve">Rights of Private Practice (RoPP) is a governing body prerogative which is granted to health practitioners upon appointment or application for same. </w:t>
      </w:r>
    </w:p>
    <w:p w14:paraId="195CE0C8" w14:textId="77777777" w:rsidR="00312B75" w:rsidRDefault="00312B75" w:rsidP="00312B75">
      <w:pPr>
        <w:pStyle w:val="Body"/>
        <w:rPr>
          <w:rStyle w:val="Hyperlink"/>
          <w:color w:val="auto"/>
          <w:u w:val="none"/>
        </w:rPr>
      </w:pPr>
      <w:r w:rsidRPr="00550B40">
        <w:rPr>
          <w:rStyle w:val="Hyperlink"/>
          <w:color w:val="auto"/>
          <w:u w:val="none"/>
        </w:rPr>
        <w:t xml:space="preserve">Employment of any kind by the public hospital is not a pre-requisite to billing under the MBS. Where a practitioner is employed or engaged by the public hospital, section 19(2) of the </w:t>
      </w:r>
      <w:r w:rsidRPr="001069CD">
        <w:rPr>
          <w:rStyle w:val="Hyperlink"/>
          <w:i/>
          <w:iCs/>
          <w:color w:val="auto"/>
          <w:u w:val="none"/>
        </w:rPr>
        <w:t>Health Insurance Act 1973</w:t>
      </w:r>
      <w:r w:rsidRPr="00550B40">
        <w:rPr>
          <w:rStyle w:val="Hyperlink"/>
          <w:color w:val="auto"/>
          <w:u w:val="none"/>
        </w:rPr>
        <w:t xml:space="preserve"> requires that the practitioner only provide Medicare services in the course of the practitioner providing services pursuant to their right of private practice. </w:t>
      </w:r>
    </w:p>
    <w:p w14:paraId="1B281739" w14:textId="77777777" w:rsidR="00312B75" w:rsidRPr="00550B40" w:rsidRDefault="00312B75" w:rsidP="00312B75">
      <w:pPr>
        <w:pStyle w:val="Body"/>
        <w:rPr>
          <w:rStyle w:val="Hyperlink"/>
          <w:color w:val="auto"/>
          <w:u w:val="none"/>
        </w:rPr>
      </w:pPr>
      <w:r w:rsidRPr="00550B40">
        <w:rPr>
          <w:rStyle w:val="Hyperlink"/>
          <w:color w:val="auto"/>
          <w:u w:val="none"/>
        </w:rPr>
        <w:t>T</w:t>
      </w:r>
      <w:r w:rsidRPr="00550B40">
        <w:t xml:space="preserve">he relevance of employment is to ensure </w:t>
      </w:r>
      <w:r w:rsidRPr="00550B40">
        <w:rPr>
          <w:rStyle w:val="Hyperlink"/>
          <w:color w:val="auto"/>
          <w:u w:val="none"/>
        </w:rPr>
        <w:t xml:space="preserve">that if professional services are funded by the State or by the public hospital to health practitioners who are either employed or contracted by the hospital, then a Medicare benefit must not be claimed for these services, unless the Minister otherwise directs. The aim of this policy is to prevent professional services from being claimed under Medicare that are already obtaining public funding.  </w:t>
      </w:r>
    </w:p>
    <w:p w14:paraId="6C0FB2E1" w14:textId="77777777" w:rsidR="00312B75" w:rsidRPr="00550B40" w:rsidRDefault="00312B75" w:rsidP="00312B75">
      <w:pPr>
        <w:pStyle w:val="Body"/>
        <w:rPr>
          <w:rStyle w:val="Hyperlink"/>
          <w:color w:val="auto"/>
          <w:u w:val="none"/>
        </w:rPr>
      </w:pPr>
      <w:r w:rsidRPr="00550B40">
        <w:rPr>
          <w:rStyle w:val="Hyperlink"/>
          <w:color w:val="auto"/>
          <w:u w:val="none"/>
        </w:rPr>
        <w:t>Further, the department notes advice from the Commonwealth Department of Health and Ageing which states that professional services rendered by a practitioner pursuant to his or her right of private practice would be rendered under a contract between the practitioner and the patient, and not by, for, or on behalf of or under an arrangement with the government or statutory authority that has conferred or agreed to the right of private practice. Therefore, practitioners exercising rights of private practice in public hospitals and providing professional services, as defined in the Act, do not constitute a breach of section 19(2) of the Act.</w:t>
      </w:r>
      <w:bookmarkStart w:id="141" w:name="_Toc461161153"/>
    </w:p>
    <w:p w14:paraId="314E6563" w14:textId="77777777" w:rsidR="00312B75" w:rsidRPr="00CB74F9" w:rsidRDefault="00312B75">
      <w:pPr>
        <w:pStyle w:val="Heading2"/>
      </w:pPr>
      <w:bookmarkStart w:id="142" w:name="_Toc470443741"/>
      <w:bookmarkStart w:id="143" w:name="_Toc64357207"/>
      <w:bookmarkStart w:id="144" w:name="_Toc106705621"/>
      <w:r>
        <w:t>Referral to a medical specialist exercising a right of private practice</w:t>
      </w:r>
      <w:bookmarkEnd w:id="141"/>
      <w:bookmarkEnd w:id="142"/>
      <w:bookmarkEnd w:id="143"/>
      <w:bookmarkEnd w:id="144"/>
    </w:p>
    <w:p w14:paraId="2794665A" w14:textId="77777777" w:rsidR="00312B75" w:rsidRDefault="00312B75" w:rsidP="00312B75">
      <w:pPr>
        <w:pStyle w:val="Body"/>
      </w:pPr>
      <w:r>
        <w:t xml:space="preserve">The NHRA (clauses 29, J20 and J22) allows eligible persons to assign Medicare benefits for outpatient services provided at public hospital if the patient has been referred to a </w:t>
      </w:r>
      <w:r w:rsidRPr="00007041">
        <w:rPr>
          <w:u w:val="single"/>
        </w:rPr>
        <w:t>named medical specialist exercising a right of private practice</w:t>
      </w:r>
      <w:r>
        <w:t>. This is provided:</w:t>
      </w:r>
    </w:p>
    <w:p w14:paraId="032746F1" w14:textId="77777777" w:rsidR="00312B75" w:rsidRDefault="00312B75" w:rsidP="00312B75">
      <w:pPr>
        <w:pStyle w:val="Bullet1"/>
      </w:pPr>
      <w:r>
        <w:t>the public hospital provides the same service for public and private (MBS-billable) patients;</w:t>
      </w:r>
    </w:p>
    <w:p w14:paraId="14D94087" w14:textId="77777777" w:rsidR="00312B75" w:rsidRDefault="00312B75" w:rsidP="00312B75">
      <w:pPr>
        <w:pStyle w:val="Bullet1"/>
      </w:pPr>
      <w:r>
        <w:t>referral to a named medical specialist is not a prerequisite for access to outpatient services;</w:t>
      </w:r>
    </w:p>
    <w:p w14:paraId="6D8D3EA1" w14:textId="77777777" w:rsidR="00312B75" w:rsidRDefault="00312B75" w:rsidP="00312B75">
      <w:pPr>
        <w:pStyle w:val="Bullet1"/>
      </w:pPr>
      <w:r>
        <w:t>referral pathways have not been controlled to prevent patients from accessing a free public hospital service; and</w:t>
      </w:r>
    </w:p>
    <w:p w14:paraId="5EA8912F" w14:textId="77777777" w:rsidR="00312B75" w:rsidRDefault="00312B75" w:rsidP="00312B75">
      <w:pPr>
        <w:pStyle w:val="Bullet1"/>
      </w:pPr>
      <w:r>
        <w:t xml:space="preserve">the eligible person has provided informed financial consent to be treated as an MBS-billable patient.  </w:t>
      </w:r>
    </w:p>
    <w:p w14:paraId="03D6AB18" w14:textId="77777777" w:rsidR="00312B75" w:rsidRPr="00277BC0" w:rsidRDefault="00312B75" w:rsidP="00312B75">
      <w:pPr>
        <w:pStyle w:val="Bodyafterbullets"/>
      </w:pPr>
      <w:r>
        <w:t xml:space="preserve">A named referral must be to a named medical specialist. </w:t>
      </w:r>
      <w:r w:rsidRPr="08448182">
        <w:rPr>
          <w:rStyle w:val="Hyperlink"/>
          <w:color w:val="auto"/>
          <w:u w:val="none"/>
        </w:rPr>
        <w:t xml:space="preserve">This demonstrates that a medical specialist is providing services pursuant to their right of private practice and therefore not in breach of section 19(2) of the </w:t>
      </w:r>
      <w:r w:rsidRPr="08448182">
        <w:rPr>
          <w:rStyle w:val="Hyperlink"/>
          <w:i/>
          <w:iCs/>
          <w:color w:val="auto"/>
          <w:u w:val="none"/>
        </w:rPr>
        <w:t>Health Insurance Act 1973</w:t>
      </w:r>
      <w:r w:rsidRPr="08448182">
        <w:rPr>
          <w:rStyle w:val="Hyperlink"/>
          <w:color w:val="auto"/>
          <w:u w:val="none"/>
        </w:rPr>
        <w:t xml:space="preserve">. </w:t>
      </w:r>
      <w:r w:rsidRPr="00277BC0">
        <w:t xml:space="preserve">For the purposes of charging the MBS, the medical specialist providing the service does not need to be the named individual but must be of the same speciality and has a right of private practice. MBS will be charged under the name of medical specialist providing the service. </w:t>
      </w:r>
    </w:p>
    <w:p w14:paraId="5D6E643A" w14:textId="77777777" w:rsidR="00312B75" w:rsidRPr="00277BC0" w:rsidRDefault="00312B75" w:rsidP="00312B75">
      <w:pPr>
        <w:pStyle w:val="Bodyafterbullets"/>
      </w:pPr>
      <w:r w:rsidRPr="00277BC0">
        <w:t>With respect to the Assignment of Medicare Benefit, if the rendering practitioner differs from the practitioner listed in the pre-assignment agreement, it is necessary to complete an updated pre-service assignment before the service (if known), or a post-service assignment agreement with the details of the practitioner who did deliver the service. Details of the ‘data set’ are outlined in subsection 65C(4) of the Health Insurance Amendment (Assignment of Medicare Benefits and Other Measures) Regulations 2025. If the information in the Assignment of Medicare Benefit agreement does not match the claim, it does not meet legal requirements for that claim.</w:t>
      </w:r>
    </w:p>
    <w:p w14:paraId="6F07DADC" w14:textId="77777777" w:rsidR="00312B75" w:rsidRDefault="00312B75">
      <w:pPr>
        <w:pStyle w:val="Heading3"/>
      </w:pPr>
      <w:bookmarkStart w:id="145" w:name="_Toc470443742"/>
      <w:r>
        <w:lastRenderedPageBreak/>
        <w:t>Patients attending specialist clinics without a named referral</w:t>
      </w:r>
      <w:bookmarkEnd w:id="145"/>
    </w:p>
    <w:p w14:paraId="1B64294D" w14:textId="77777777" w:rsidR="00312B75" w:rsidRDefault="00312B75" w:rsidP="00312B75">
      <w:pPr>
        <w:pStyle w:val="Body"/>
      </w:pPr>
      <w:r>
        <w:t>A patient receiving outpatient services without a named referral is a public patient and funded through the Commonwealth’s contribution to the NHRA. These services should not generate charges under the MBS.</w:t>
      </w:r>
    </w:p>
    <w:p w14:paraId="6C9140B8" w14:textId="77777777" w:rsidR="00312B75" w:rsidRDefault="00312B75" w:rsidP="00312B75">
      <w:pPr>
        <w:pStyle w:val="Body"/>
      </w:pPr>
      <w:r>
        <w:t>A patient may choose to assign Medicare benefits at subsequent appointments and be referred by an outpatient practitioner who has referral rights for the service, to a named practitioner when it is clinically appropriate to do so. Public hospitals must ensure that they have appropriate policies and protocols to govern this process.</w:t>
      </w:r>
    </w:p>
    <w:p w14:paraId="1B6CB334" w14:textId="77777777" w:rsidR="00312B75" w:rsidRPr="006F37B2" w:rsidRDefault="00312B75" w:rsidP="00312B75">
      <w:pPr>
        <w:pStyle w:val="Body"/>
        <w:rPr>
          <w:rStyle w:val="Hyperlink"/>
          <w:noProof/>
          <w:lang w:val="en-US"/>
        </w:rPr>
      </w:pPr>
      <w:r>
        <w:t>Please refer to the MBS, section GN.6.16, for a summary of referral requirements.</w:t>
      </w:r>
      <w:r w:rsidRPr="6CDCD6D6">
        <w:rPr>
          <w:noProof/>
          <w:lang w:val="en-US"/>
        </w:rPr>
        <w:t xml:space="preserve"> </w:t>
      </w:r>
    </w:p>
    <w:p w14:paraId="34239C25" w14:textId="77777777" w:rsidR="00312B75" w:rsidRDefault="00312B75">
      <w:pPr>
        <w:pStyle w:val="Heading3"/>
      </w:pPr>
      <w:bookmarkStart w:id="146" w:name="_Toc470443743"/>
      <w:r>
        <w:t>Providing information to GPs and other referrers</w:t>
      </w:r>
      <w:bookmarkEnd w:id="146"/>
    </w:p>
    <w:p w14:paraId="552A1181" w14:textId="77777777" w:rsidR="00312B75" w:rsidRPr="00A129E9" w:rsidRDefault="00312B75" w:rsidP="00312B75">
      <w:pPr>
        <w:pStyle w:val="Body"/>
      </w:pPr>
      <w:r w:rsidRPr="001711FD">
        <w:t>Public hospitals should make information accessible to GPs and other referrers via appropriate means that state the requirements for referring patients for services provided by the public hospital. Where the public hospital offers MBS-billed services t</w:t>
      </w:r>
      <w:r w:rsidRPr="00A129E9">
        <w:t>he following information should be provided:</w:t>
      </w:r>
    </w:p>
    <w:p w14:paraId="49EE6871" w14:textId="77777777" w:rsidR="00312B75" w:rsidRPr="008F7A50" w:rsidRDefault="00312B75" w:rsidP="00312B75">
      <w:pPr>
        <w:pStyle w:val="Bullet1"/>
      </w:pPr>
      <w:r>
        <w:t>the specialty areas that offer both public and private (MBS-billed) services; and</w:t>
      </w:r>
    </w:p>
    <w:p w14:paraId="5A298413" w14:textId="77777777" w:rsidR="00312B75" w:rsidRPr="00A129E9" w:rsidRDefault="00312B75" w:rsidP="00312B75">
      <w:pPr>
        <w:pStyle w:val="Bullet1"/>
        <w:rPr>
          <w:rStyle w:val="Hyperlink"/>
          <w:rFonts w:ascii="Times New Roman" w:hAnsi="Times New Roman"/>
          <w:lang w:eastAsia="en-AU"/>
        </w:rPr>
      </w:pPr>
      <w:r>
        <w:t>the names of medical specialists exercising rights of private practice in each speciality.</w:t>
      </w:r>
    </w:p>
    <w:p w14:paraId="05BCC29E" w14:textId="77777777" w:rsidR="00312B75" w:rsidRPr="00166279" w:rsidRDefault="00312B75">
      <w:pPr>
        <w:pStyle w:val="Heading2"/>
      </w:pPr>
      <w:bookmarkStart w:id="147" w:name="_Toc461161155"/>
      <w:bookmarkStart w:id="148" w:name="_Toc470443744"/>
      <w:bookmarkStart w:id="149" w:name="_Toc64357208"/>
      <w:bookmarkStart w:id="150" w:name="_Toc106705622"/>
      <w:r>
        <w:t>R</w:t>
      </w:r>
      <w:r w:rsidRPr="00166279">
        <w:t xml:space="preserve">eferrals within a </w:t>
      </w:r>
      <w:r>
        <w:t xml:space="preserve">public </w:t>
      </w:r>
      <w:r w:rsidRPr="00166279">
        <w:t>hospital</w:t>
      </w:r>
      <w:bookmarkEnd w:id="147"/>
      <w:bookmarkEnd w:id="148"/>
      <w:bookmarkEnd w:id="149"/>
      <w:bookmarkEnd w:id="150"/>
    </w:p>
    <w:p w14:paraId="3582E896" w14:textId="77777777" w:rsidR="00312B75" w:rsidRPr="00FD08F8" w:rsidRDefault="00312B75" w:rsidP="00312B75">
      <w:pPr>
        <w:pStyle w:val="Body"/>
      </w:pPr>
      <w:r>
        <w:t>Referrals of patients between and within different departments in a public hospital are acceptable for MBS billing if the patient has chosen to be treated as a private (or MBS-billable) patient based on informed financial consent and the practitioner making the referral has referral rights for the service. Please refer to the MBS, section GN.6.16, for details on who can refer. Referrals in this section do not refer to ‘requests’ made for diagnostic imaging and pathology services. These are discussed in Section 3.2.</w:t>
      </w:r>
    </w:p>
    <w:p w14:paraId="7A219D61" w14:textId="77777777" w:rsidR="00312B75" w:rsidRDefault="00312B75">
      <w:pPr>
        <w:pStyle w:val="Heading3"/>
      </w:pPr>
      <w:bookmarkStart w:id="151" w:name="_Toc28962311"/>
      <w:bookmarkStart w:id="152" w:name="_Toc470443745"/>
      <w:r>
        <w:t>Referring patients from emergency department to admitted services</w:t>
      </w:r>
      <w:bookmarkEnd w:id="151"/>
      <w:bookmarkEnd w:id="152"/>
    </w:p>
    <w:tbl>
      <w:tblPr>
        <w:tblStyle w:val="TableGrid"/>
        <w:tblW w:w="0" w:type="auto"/>
        <w:jc w:val="center"/>
        <w:tblLook w:val="04A0" w:firstRow="1" w:lastRow="0" w:firstColumn="1" w:lastColumn="0" w:noHBand="0" w:noVBand="1"/>
      </w:tblPr>
      <w:tblGrid>
        <w:gridCol w:w="9241"/>
      </w:tblGrid>
      <w:tr w:rsidR="00312B75" w14:paraId="5EE7D714" w14:textId="77777777" w:rsidTr="08448182">
        <w:trPr>
          <w:trHeight w:val="457"/>
          <w:jc w:val="center"/>
        </w:trPr>
        <w:tc>
          <w:tcPr>
            <w:tcW w:w="9241" w:type="dxa"/>
            <w:tcBorders>
              <w:bottom w:val="single" w:sz="4" w:space="0" w:color="auto"/>
            </w:tcBorders>
          </w:tcPr>
          <w:p w14:paraId="769F78BD" w14:textId="77777777" w:rsidR="00312B75" w:rsidRDefault="00312B75" w:rsidP="004811FD">
            <w:pPr>
              <w:pStyle w:val="Tablecolhead"/>
            </w:pPr>
            <w:r>
              <w:t>Admitted services may be MBS billable</w:t>
            </w:r>
          </w:p>
        </w:tc>
      </w:tr>
      <w:tr w:rsidR="00312B75" w14:paraId="6599CA21" w14:textId="77777777" w:rsidTr="00115401">
        <w:trPr>
          <w:trHeight w:val="765"/>
          <w:jc w:val="center"/>
        </w:trPr>
        <w:tc>
          <w:tcPr>
            <w:tcW w:w="9241" w:type="dxa"/>
            <w:shd w:val="clear" w:color="auto" w:fill="92D050"/>
          </w:tcPr>
          <w:p w14:paraId="7F33142C" w14:textId="77777777" w:rsidR="00312B75" w:rsidRDefault="00312B75" w:rsidP="004811FD">
            <w:pPr>
              <w:pStyle w:val="Tabletext"/>
              <w:spacing w:line="259" w:lineRule="auto"/>
              <w:rPr>
                <w:rFonts w:eastAsia="Arial" w:cs="Arial"/>
              </w:rPr>
            </w:pPr>
            <w:r>
              <w:t>when an ED practitioner has made a clinical decision to admit, the eligible person has elected to be a private inpatient, and is physically admitted in the ward.</w:t>
            </w:r>
          </w:p>
        </w:tc>
      </w:tr>
    </w:tbl>
    <w:p w14:paraId="57EC2E6D" w14:textId="77777777" w:rsidR="00312B75" w:rsidRPr="00560843" w:rsidRDefault="00312B75" w:rsidP="00312B75">
      <w:pPr>
        <w:pStyle w:val="DHHSbody"/>
      </w:pPr>
    </w:p>
    <w:tbl>
      <w:tblPr>
        <w:tblStyle w:val="TableGrid"/>
        <w:tblW w:w="0" w:type="auto"/>
        <w:jc w:val="center"/>
        <w:tblLook w:val="04A0" w:firstRow="1" w:lastRow="0" w:firstColumn="1" w:lastColumn="0" w:noHBand="0" w:noVBand="1"/>
      </w:tblPr>
      <w:tblGrid>
        <w:gridCol w:w="9253"/>
      </w:tblGrid>
      <w:tr w:rsidR="00312B75" w14:paraId="03795B75" w14:textId="77777777" w:rsidTr="08448182">
        <w:trPr>
          <w:trHeight w:val="393"/>
          <w:jc w:val="center"/>
        </w:trPr>
        <w:tc>
          <w:tcPr>
            <w:tcW w:w="9253" w:type="dxa"/>
            <w:tcBorders>
              <w:bottom w:val="single" w:sz="4" w:space="0" w:color="auto"/>
            </w:tcBorders>
          </w:tcPr>
          <w:p w14:paraId="1ABDEEA8" w14:textId="77777777" w:rsidR="00312B75" w:rsidRDefault="00312B75" w:rsidP="004811FD">
            <w:pPr>
              <w:pStyle w:val="Tablecolhead"/>
            </w:pPr>
            <w:r>
              <w:t>Admitted services are not MBS billable</w:t>
            </w:r>
          </w:p>
        </w:tc>
      </w:tr>
      <w:tr w:rsidR="00312B75" w14:paraId="71F42985" w14:textId="77777777" w:rsidTr="006E6F46">
        <w:trPr>
          <w:trHeight w:val="731"/>
          <w:jc w:val="center"/>
        </w:trPr>
        <w:tc>
          <w:tcPr>
            <w:tcW w:w="9253" w:type="dxa"/>
            <w:shd w:val="clear" w:color="auto" w:fill="E35205"/>
          </w:tcPr>
          <w:p w14:paraId="61B6425C" w14:textId="77777777" w:rsidR="00312B75" w:rsidRPr="009551B4" w:rsidRDefault="00312B75">
            <w:pPr>
              <w:pStyle w:val="Tabletext"/>
              <w:numPr>
                <w:ilvl w:val="0"/>
                <w:numId w:val="8"/>
              </w:numPr>
            </w:pPr>
            <w:r>
              <w:t>When an ED practitioner has made a clinical decision to admit but the eligible person has not yet been admitted to the ward</w:t>
            </w:r>
          </w:p>
          <w:p w14:paraId="281CBFBB" w14:textId="77777777" w:rsidR="00312B75" w:rsidRPr="009551B4" w:rsidRDefault="00312B75">
            <w:pPr>
              <w:pStyle w:val="Tabletext"/>
              <w:numPr>
                <w:ilvl w:val="0"/>
                <w:numId w:val="8"/>
              </w:numPr>
            </w:pPr>
            <w:r>
              <w:t>when an ED practitioner has made a clinical decision to admit and the eligible person has elected to be a public inpatient.</w:t>
            </w:r>
          </w:p>
        </w:tc>
      </w:tr>
    </w:tbl>
    <w:p w14:paraId="3EE9C32F" w14:textId="77777777" w:rsidR="00312B75" w:rsidRDefault="00312B75" w:rsidP="00312B75">
      <w:pPr>
        <w:pStyle w:val="Bodyaftertablefigure"/>
      </w:pPr>
      <w:r>
        <w:t xml:space="preserve">Patients must elect to be a public or private inpatient via the patient election form before, at the time of, or as soon as possible after admission. Admitted patient election will apply for the whole course of treatment, commencing from admission, unless unforeseen circumstances apply. Where admitted patients or their legally authorised representatives, for whatever reason, do not make a valid election, or actual election, these patients will be treated as public patients. </w:t>
      </w:r>
    </w:p>
    <w:p w14:paraId="28F1C342" w14:textId="77777777" w:rsidR="00312B75" w:rsidRDefault="00312B75" w:rsidP="00312B75">
      <w:pPr>
        <w:pStyle w:val="Body"/>
      </w:pPr>
      <w:r>
        <w:lastRenderedPageBreak/>
        <w:t>Refer to the NHRA, clauses J16, J21 and J30</w:t>
      </w:r>
      <w:r w:rsidRPr="00730F96">
        <w:t>l</w:t>
      </w:r>
      <w:r>
        <w:t>.</w:t>
      </w:r>
    </w:p>
    <w:p w14:paraId="5DDC8501" w14:textId="77777777" w:rsidR="00312B75" w:rsidRPr="00730F96" w:rsidRDefault="00312B75" w:rsidP="00312B75">
      <w:pPr>
        <w:pStyle w:val="Body"/>
      </w:pPr>
    </w:p>
    <w:p w14:paraId="6FE762E2" w14:textId="77777777" w:rsidR="00312B75" w:rsidRPr="004F2797" w:rsidRDefault="00312B75" w:rsidP="00312B75">
      <w:pPr>
        <w:pStyle w:val="Tablecaption"/>
      </w:pPr>
      <w:r>
        <w:t>Case Study 4</w:t>
      </w:r>
    </w:p>
    <w:tbl>
      <w:tblPr>
        <w:tblStyle w:val="TableGrid"/>
        <w:tblW w:w="0" w:type="auto"/>
        <w:tblLook w:val="04A0" w:firstRow="1" w:lastRow="0" w:firstColumn="1" w:lastColumn="0" w:noHBand="0" w:noVBand="1"/>
      </w:tblPr>
      <w:tblGrid>
        <w:gridCol w:w="9288"/>
      </w:tblGrid>
      <w:tr w:rsidR="00312B75" w14:paraId="005AA07A" w14:textId="77777777" w:rsidTr="00AE6929">
        <w:tc>
          <w:tcPr>
            <w:tcW w:w="9514" w:type="dxa"/>
            <w:shd w:val="clear" w:color="auto" w:fill="F2F2F2" w:themeFill="background1" w:themeFillShade="F2"/>
          </w:tcPr>
          <w:p w14:paraId="1AC96B0B" w14:textId="77777777" w:rsidR="00312B75" w:rsidRPr="00051B43" w:rsidRDefault="00312B75" w:rsidP="004811FD">
            <w:pPr>
              <w:pStyle w:val="Tabletext"/>
              <w:rPr>
                <w:i/>
                <w:iCs/>
              </w:rPr>
            </w:pPr>
            <w:r w:rsidRPr="00051B43">
              <w:rPr>
                <w:i/>
                <w:iCs/>
              </w:rPr>
              <w:t>Mr D has accidentally cut his hand deeply after breaking a glass while washing it. Mr D attends the emergency department (ED) at 8:15am. Mr D is asked and provides informed financial consent to be treated as a private inpatient if he needs to be admitted. He is triaged and sent to have his hand X-rayed at 8:30am to ensure there are no fragments of glass embedded in the cut. After Mr D has received his X-ray, he is seen by a medical specialist and it is determined that Mr D has severed a nerve and requires surgery. At 9.17am a clinical decision is made to admit Mr D. While waiting in the ED for a bed to become available, Mr D is transferred from the ED to an admitted ward at 9.45am when a bed becomes available.</w:t>
            </w:r>
          </w:p>
          <w:p w14:paraId="3C1C510D" w14:textId="77777777" w:rsidR="00312B75" w:rsidRDefault="00312B75" w:rsidP="004811FD">
            <w:pPr>
              <w:pStyle w:val="Tabletext"/>
            </w:pPr>
          </w:p>
          <w:p w14:paraId="255E2136" w14:textId="77777777" w:rsidR="00312B75" w:rsidRPr="00CF4699" w:rsidRDefault="00312B75" w:rsidP="004811FD">
            <w:pPr>
              <w:pStyle w:val="Tabletext"/>
            </w:pPr>
            <w:r w:rsidRPr="00CF4699">
              <w:t>When can Mr D’s treatment be claimed under the MBS?</w:t>
            </w:r>
          </w:p>
          <w:p w14:paraId="272CE504" w14:textId="77777777" w:rsidR="00312B75" w:rsidRPr="003F3483" w:rsidRDefault="00312B75" w:rsidP="004811FD">
            <w:pPr>
              <w:pStyle w:val="Tabletext"/>
              <w:spacing w:line="259" w:lineRule="auto"/>
              <w:rPr>
                <w:b/>
                <w:bCs/>
              </w:rPr>
            </w:pPr>
            <w:r w:rsidRPr="003F3483">
              <w:rPr>
                <w:b/>
                <w:bCs/>
              </w:rPr>
              <w:t xml:space="preserve">All treatment provided to Mr D prior to </w:t>
            </w:r>
            <w:r w:rsidRPr="1DE27C37">
              <w:rPr>
                <w:b/>
                <w:bCs/>
              </w:rPr>
              <w:t>his admission to the ward,</w:t>
            </w:r>
            <w:r w:rsidRPr="003F3483">
              <w:rPr>
                <w:b/>
                <w:bCs/>
              </w:rPr>
              <w:t xml:space="preserve"> including his X-ray, is provided free of charge as a public patient. All treatment provided to Mr D after </w:t>
            </w:r>
            <w:r w:rsidRPr="1DE27C37">
              <w:rPr>
                <w:b/>
                <w:bCs/>
              </w:rPr>
              <w:t>admission to the ward</w:t>
            </w:r>
            <w:r w:rsidRPr="003F3483">
              <w:rPr>
                <w:b/>
                <w:bCs/>
              </w:rPr>
              <w:t xml:space="preserve"> is provided to Mr D as a private patient.</w:t>
            </w:r>
          </w:p>
        </w:tc>
      </w:tr>
    </w:tbl>
    <w:p w14:paraId="2FCB0984" w14:textId="77777777" w:rsidR="00312B75" w:rsidRPr="00310D78" w:rsidRDefault="00312B75">
      <w:pPr>
        <w:pStyle w:val="Heading3"/>
      </w:pPr>
      <w:bookmarkStart w:id="153" w:name="_Toc28962312"/>
      <w:bookmarkStart w:id="154" w:name="_Toc470443746"/>
      <w:r>
        <w:t>Referring patients from emergency department to non-admitted services</w:t>
      </w:r>
      <w:bookmarkEnd w:id="153"/>
      <w:bookmarkEnd w:id="154"/>
    </w:p>
    <w:tbl>
      <w:tblPr>
        <w:tblStyle w:val="TableGrid"/>
        <w:tblW w:w="0" w:type="auto"/>
        <w:jc w:val="center"/>
        <w:tblLook w:val="04A0" w:firstRow="1" w:lastRow="0" w:firstColumn="1" w:lastColumn="0" w:noHBand="0" w:noVBand="1"/>
      </w:tblPr>
      <w:tblGrid>
        <w:gridCol w:w="9241"/>
      </w:tblGrid>
      <w:tr w:rsidR="00312B75" w14:paraId="6DEA1D1C" w14:textId="77777777" w:rsidTr="00AE6929">
        <w:trPr>
          <w:trHeight w:val="457"/>
          <w:jc w:val="center"/>
        </w:trPr>
        <w:tc>
          <w:tcPr>
            <w:tcW w:w="9241" w:type="dxa"/>
            <w:tcBorders>
              <w:bottom w:val="single" w:sz="4" w:space="0" w:color="auto"/>
            </w:tcBorders>
          </w:tcPr>
          <w:p w14:paraId="1B38D257" w14:textId="77777777" w:rsidR="00312B75" w:rsidRDefault="00312B75" w:rsidP="004811FD">
            <w:pPr>
              <w:pStyle w:val="Tablecolhead"/>
            </w:pPr>
            <w:r>
              <w:t>Non-admitted services may be MBS billable</w:t>
            </w:r>
          </w:p>
        </w:tc>
      </w:tr>
      <w:tr w:rsidR="00312B75" w14:paraId="46EEC604" w14:textId="77777777" w:rsidTr="00C1404C">
        <w:trPr>
          <w:trHeight w:val="2258"/>
          <w:jc w:val="center"/>
        </w:trPr>
        <w:tc>
          <w:tcPr>
            <w:tcW w:w="9241" w:type="dxa"/>
            <w:shd w:val="clear" w:color="auto" w:fill="92D050"/>
          </w:tcPr>
          <w:p w14:paraId="496B9C47" w14:textId="77777777" w:rsidR="00312B75" w:rsidRDefault="00312B75" w:rsidP="004811FD">
            <w:pPr>
              <w:pStyle w:val="Tablecaption"/>
            </w:pPr>
            <w:r>
              <w:t>for the first outpatient appointment:</w:t>
            </w:r>
          </w:p>
          <w:p w14:paraId="40573938" w14:textId="77777777" w:rsidR="00312B75" w:rsidRPr="00870D8F" w:rsidRDefault="00312B75">
            <w:pPr>
              <w:pStyle w:val="Numberloweralpha"/>
              <w:numPr>
                <w:ilvl w:val="0"/>
                <w:numId w:val="21"/>
              </w:numPr>
              <w:rPr>
                <w:noProof/>
                <w:lang w:val="en-US"/>
              </w:rPr>
            </w:pPr>
            <w:r w:rsidRPr="00870D8F">
              <w:rPr>
                <w:noProof/>
                <w:lang w:val="en-US"/>
              </w:rPr>
              <w:t>if an eligible person independently chooses to obtain a named referral from a GP to be treated as an MBS-billable oupatient, following discharge from the ED.</w:t>
            </w:r>
          </w:p>
          <w:p w14:paraId="6D3AE29F" w14:textId="77777777" w:rsidR="00312B75" w:rsidRDefault="00312B75" w:rsidP="004811FD">
            <w:pPr>
              <w:pStyle w:val="Tablecaption"/>
            </w:pPr>
            <w:r>
              <w:t>for the subsequent outpatient appointments:</w:t>
            </w:r>
          </w:p>
          <w:p w14:paraId="0714E055" w14:textId="77777777" w:rsidR="00312B75" w:rsidRDefault="00312B75">
            <w:pPr>
              <w:pStyle w:val="Numberloweralpha"/>
              <w:numPr>
                <w:ilvl w:val="0"/>
                <w:numId w:val="27"/>
              </w:numPr>
              <w:rPr>
                <w:rFonts w:eastAsia="Arial" w:cs="Arial"/>
                <w:lang w:val="en-US"/>
              </w:rPr>
            </w:pPr>
            <w:r w:rsidRPr="1F61FD23">
              <w:rPr>
                <w:lang w:val="en-US"/>
              </w:rPr>
              <w:t>if</w:t>
            </w:r>
            <w:r w:rsidRPr="1BA8F381">
              <w:rPr>
                <w:lang w:val="en-US"/>
              </w:rPr>
              <w:t xml:space="preserve"> an</w:t>
            </w:r>
            <w:r w:rsidRPr="748EF5E5">
              <w:rPr>
                <w:lang w:val="en-US"/>
              </w:rPr>
              <w:t xml:space="preserve"> eligible patient independently </w:t>
            </w:r>
            <w:r w:rsidRPr="1BA8F381">
              <w:rPr>
                <w:lang w:val="en-US"/>
              </w:rPr>
              <w:t>chooses</w:t>
            </w:r>
            <w:r w:rsidRPr="748EF5E5">
              <w:rPr>
                <w:lang w:val="en-US"/>
              </w:rPr>
              <w:t xml:space="preserve"> to </w:t>
            </w:r>
            <w:r w:rsidRPr="748EF5E5">
              <w:rPr>
                <w:noProof/>
                <w:lang w:val="en-US"/>
              </w:rPr>
              <w:t>be treated as a</w:t>
            </w:r>
            <w:r>
              <w:rPr>
                <w:noProof/>
                <w:lang w:val="en-US"/>
              </w:rPr>
              <w:t>n</w:t>
            </w:r>
            <w:r w:rsidRPr="748EF5E5">
              <w:rPr>
                <w:noProof/>
                <w:lang w:val="en-US"/>
              </w:rPr>
              <w:t xml:space="preserve"> MBS-billable </w:t>
            </w:r>
            <w:r w:rsidRPr="72EEB384">
              <w:rPr>
                <w:noProof/>
                <w:lang w:val="en-US"/>
              </w:rPr>
              <w:t>outpatient</w:t>
            </w:r>
            <w:r w:rsidRPr="748EF5E5">
              <w:rPr>
                <w:lang w:val="en-US"/>
              </w:rPr>
              <w:t xml:space="preserve"> and subject to a named referral</w:t>
            </w:r>
            <w:r w:rsidRPr="235FFEAF">
              <w:rPr>
                <w:lang w:val="en-US"/>
              </w:rPr>
              <w:t>.</w:t>
            </w:r>
          </w:p>
        </w:tc>
      </w:tr>
    </w:tbl>
    <w:p w14:paraId="512F5694" w14:textId="77777777" w:rsidR="00312B75" w:rsidRPr="001B1D36" w:rsidRDefault="00312B75" w:rsidP="00312B75">
      <w:pPr>
        <w:pStyle w:val="Body"/>
      </w:pPr>
    </w:p>
    <w:tbl>
      <w:tblPr>
        <w:tblStyle w:val="TableGrid"/>
        <w:tblW w:w="0" w:type="auto"/>
        <w:jc w:val="center"/>
        <w:tblLook w:val="04A0" w:firstRow="1" w:lastRow="0" w:firstColumn="1" w:lastColumn="0" w:noHBand="0" w:noVBand="1"/>
      </w:tblPr>
      <w:tblGrid>
        <w:gridCol w:w="9253"/>
      </w:tblGrid>
      <w:tr w:rsidR="00312B75" w14:paraId="037C2966" w14:textId="77777777" w:rsidTr="08448182">
        <w:trPr>
          <w:trHeight w:val="393"/>
          <w:jc w:val="center"/>
        </w:trPr>
        <w:tc>
          <w:tcPr>
            <w:tcW w:w="9253" w:type="dxa"/>
            <w:tcBorders>
              <w:bottom w:val="single" w:sz="4" w:space="0" w:color="auto"/>
            </w:tcBorders>
          </w:tcPr>
          <w:p w14:paraId="20193E6A" w14:textId="77777777" w:rsidR="00312B75" w:rsidRDefault="00312B75" w:rsidP="004811FD">
            <w:pPr>
              <w:pStyle w:val="Tablecolhead"/>
            </w:pPr>
            <w:r>
              <w:t>Non-admitted services are not MBS billable</w:t>
            </w:r>
          </w:p>
        </w:tc>
      </w:tr>
      <w:tr w:rsidR="00312B75" w14:paraId="431CDF81" w14:textId="77777777" w:rsidTr="00C1404C">
        <w:trPr>
          <w:trHeight w:val="2258"/>
          <w:jc w:val="center"/>
        </w:trPr>
        <w:tc>
          <w:tcPr>
            <w:tcW w:w="9253" w:type="dxa"/>
            <w:shd w:val="clear" w:color="auto" w:fill="E35205"/>
          </w:tcPr>
          <w:p w14:paraId="4D4CED12" w14:textId="77777777" w:rsidR="00312B75" w:rsidRPr="005E3760" w:rsidRDefault="00312B75" w:rsidP="004811FD">
            <w:pPr>
              <w:pStyle w:val="Tablecaption"/>
            </w:pPr>
            <w:r>
              <w:t>for the first outpatient appointment:</w:t>
            </w:r>
          </w:p>
          <w:p w14:paraId="1B2F9C2A" w14:textId="77777777" w:rsidR="00312B75" w:rsidRPr="00E9092F" w:rsidRDefault="00312B75">
            <w:pPr>
              <w:pStyle w:val="Numberloweralpha"/>
              <w:numPr>
                <w:ilvl w:val="0"/>
                <w:numId w:val="39"/>
              </w:numPr>
              <w:rPr>
                <w:rFonts w:eastAsia="Arial" w:cs="Arial"/>
                <w:lang w:val="en-US"/>
              </w:rPr>
            </w:pPr>
            <w:r w:rsidRPr="00E9092F">
              <w:rPr>
                <w:noProof/>
                <w:lang w:val="en-US"/>
              </w:rPr>
              <w:t>if an eligible person is referred from the ED ; or</w:t>
            </w:r>
          </w:p>
          <w:p w14:paraId="0C86BBD2" w14:textId="77777777" w:rsidR="00312B75" w:rsidRPr="00E9092F" w:rsidRDefault="00312B75">
            <w:pPr>
              <w:pStyle w:val="Numberloweralpha"/>
              <w:numPr>
                <w:ilvl w:val="0"/>
                <w:numId w:val="39"/>
              </w:numPr>
              <w:rPr>
                <w:rFonts w:eastAsia="Arial" w:cs="Arial"/>
                <w:lang w:val="en-US"/>
              </w:rPr>
            </w:pPr>
            <w:r w:rsidRPr="00E9092F">
              <w:rPr>
                <w:noProof/>
                <w:lang w:val="en-US"/>
              </w:rPr>
              <w:t>if an eligible person independently chooses to obtain a referral from a GP but chooses to be treated as a public oupatient, following discharge from the ED.</w:t>
            </w:r>
          </w:p>
          <w:p w14:paraId="27E0227C" w14:textId="77777777" w:rsidR="00312B75" w:rsidRDefault="00312B75" w:rsidP="004811FD">
            <w:pPr>
              <w:pStyle w:val="Tablecaption"/>
            </w:pPr>
            <w:r>
              <w:t>for the subsequent outpatient appointments:</w:t>
            </w:r>
          </w:p>
          <w:p w14:paraId="5C97B58E" w14:textId="77777777" w:rsidR="00312B75" w:rsidRDefault="00312B75">
            <w:pPr>
              <w:pStyle w:val="Numberloweralpha"/>
              <w:numPr>
                <w:ilvl w:val="0"/>
                <w:numId w:val="27"/>
              </w:numPr>
              <w:rPr>
                <w:rFonts w:eastAsia="Arial" w:cs="Arial"/>
                <w:lang w:val="en-US"/>
              </w:rPr>
            </w:pPr>
            <w:r w:rsidRPr="11373F6C">
              <w:rPr>
                <w:lang w:val="en-US"/>
              </w:rPr>
              <w:t xml:space="preserve">if an eligible patient independently chooses to </w:t>
            </w:r>
            <w:r w:rsidRPr="11373F6C">
              <w:rPr>
                <w:noProof/>
                <w:lang w:val="en-US"/>
              </w:rPr>
              <w:t xml:space="preserve">be treated as a public </w:t>
            </w:r>
            <w:r w:rsidRPr="72EEB384">
              <w:rPr>
                <w:noProof/>
                <w:lang w:val="en-US"/>
              </w:rPr>
              <w:t>outpatient</w:t>
            </w:r>
            <w:r w:rsidRPr="11373F6C">
              <w:rPr>
                <w:lang w:val="en-US"/>
              </w:rPr>
              <w:t>.</w:t>
            </w:r>
          </w:p>
        </w:tc>
      </w:tr>
    </w:tbl>
    <w:p w14:paraId="45B72650" w14:textId="77777777" w:rsidR="00312B75" w:rsidRPr="004F2797" w:rsidRDefault="00312B75" w:rsidP="00312B75">
      <w:pPr>
        <w:pStyle w:val="Tablecaption"/>
      </w:pPr>
      <w:r w:rsidRPr="004F2797">
        <w:t xml:space="preserve">Case Study </w:t>
      </w:r>
      <w:r>
        <w:t>5</w:t>
      </w:r>
    </w:p>
    <w:tbl>
      <w:tblPr>
        <w:tblStyle w:val="TableGrid"/>
        <w:tblW w:w="0" w:type="auto"/>
        <w:tblLook w:val="04A0" w:firstRow="1" w:lastRow="0" w:firstColumn="1" w:lastColumn="0" w:noHBand="0" w:noVBand="1"/>
      </w:tblPr>
      <w:tblGrid>
        <w:gridCol w:w="9288"/>
      </w:tblGrid>
      <w:tr w:rsidR="00312B75" w14:paraId="70156EDD" w14:textId="77777777" w:rsidTr="00AE6929">
        <w:tc>
          <w:tcPr>
            <w:tcW w:w="9514" w:type="dxa"/>
            <w:shd w:val="clear" w:color="auto" w:fill="F2F2F2" w:themeFill="background1" w:themeFillShade="F2"/>
          </w:tcPr>
          <w:p w14:paraId="1E45ABB9" w14:textId="77777777" w:rsidR="00312B75" w:rsidRPr="001D6BD6" w:rsidRDefault="00312B75" w:rsidP="004811FD">
            <w:pPr>
              <w:pStyle w:val="Tabletext"/>
              <w:rPr>
                <w:rFonts w:eastAsia="Times"/>
                <w:i/>
                <w:iCs/>
              </w:rPr>
            </w:pPr>
            <w:r w:rsidRPr="001D6BD6">
              <w:rPr>
                <w:rFonts w:eastAsia="Times"/>
                <w:i/>
                <w:iCs/>
              </w:rPr>
              <w:t xml:space="preserve">Ms U, an eligible patient, attended the emergency department (ED) and was treated by Dr A. During her treatment at the ED, Dr A advised her that after her discharge from the ED she needs to be seen by a specialist for after-care consultations and refers her as a public outpatient. Prior </w:t>
            </w:r>
            <w:r w:rsidRPr="001D6BD6">
              <w:rPr>
                <w:rFonts w:eastAsia="Times"/>
                <w:i/>
                <w:iCs/>
              </w:rPr>
              <w:lastRenderedPageBreak/>
              <w:t>to her appointment, her friend recommends that she see Dr B, who is working at the same public hospital, and treated her for a similar condition. Ms U makes an appointment with her GP and receives a named referral to see Dr B and advises the public hospital that she has a named referral to see Dr B. Ms U also provides informed financial consent and elects to be treated as an MBS-billable outpatient. Ms U sees Dr B on the date of her scheduled appointment.</w:t>
            </w:r>
          </w:p>
          <w:p w14:paraId="71D997D2" w14:textId="77777777" w:rsidR="00312B75" w:rsidRDefault="00312B75" w:rsidP="004811FD">
            <w:pPr>
              <w:pStyle w:val="Tabletext"/>
            </w:pPr>
          </w:p>
          <w:p w14:paraId="43A2354C" w14:textId="77777777" w:rsidR="00312B75" w:rsidRPr="001768F7" w:rsidRDefault="00312B75" w:rsidP="004811FD">
            <w:pPr>
              <w:pStyle w:val="Tabletext"/>
            </w:pPr>
            <w:r>
              <w:t>Can Ms U’s outpatient appointment be claimed under the MBS?</w:t>
            </w:r>
          </w:p>
          <w:p w14:paraId="40E36E90" w14:textId="77777777" w:rsidR="00312B75" w:rsidRPr="00FA0245" w:rsidRDefault="00312B75" w:rsidP="004811FD">
            <w:pPr>
              <w:pStyle w:val="Tabletext"/>
            </w:pPr>
            <w:r w:rsidRPr="1E82E36A">
              <w:rPr>
                <w:rFonts w:eastAsia="Times"/>
                <w:b/>
                <w:bCs/>
              </w:rPr>
              <w:t>Yes.</w:t>
            </w:r>
            <w:r w:rsidRPr="1E82E36A">
              <w:rPr>
                <w:rFonts w:eastAsia="Times"/>
              </w:rPr>
              <w:t xml:space="preserve"> Ms U has independently chosen to see Dr B for her outpatient appointments. </w:t>
            </w:r>
            <w:r>
              <w:t xml:space="preserve">Provided Dr B has rights of private practice and Ms U provided informed financial consent and elects to be an </w:t>
            </w:r>
            <w:r w:rsidRPr="00B9013A">
              <w:t xml:space="preserve">MBS-billable outpatient </w:t>
            </w:r>
            <w:r>
              <w:t>prior to the first outpatient appointment, MBS may be billed.</w:t>
            </w:r>
          </w:p>
        </w:tc>
      </w:tr>
    </w:tbl>
    <w:p w14:paraId="014B0B5A" w14:textId="77777777" w:rsidR="00312B75" w:rsidRPr="00044F1E" w:rsidRDefault="00312B75">
      <w:pPr>
        <w:pStyle w:val="Heading3"/>
      </w:pPr>
      <w:bookmarkStart w:id="155" w:name="_Toc28962317"/>
      <w:bookmarkStart w:id="156" w:name="_Toc470443747"/>
      <w:r>
        <w:lastRenderedPageBreak/>
        <w:t>Referring patients from admitted to non-admitted services</w:t>
      </w:r>
      <w:bookmarkStart w:id="157" w:name="_Toc28693344"/>
      <w:bookmarkStart w:id="158" w:name="_Toc28694322"/>
      <w:bookmarkStart w:id="159" w:name="_Toc28694405"/>
      <w:bookmarkStart w:id="160" w:name="_Toc28696455"/>
      <w:bookmarkStart w:id="161" w:name="_Toc28858653"/>
      <w:bookmarkStart w:id="162" w:name="_Toc28858734"/>
      <w:bookmarkStart w:id="163" w:name="_Toc28859163"/>
      <w:bookmarkStart w:id="164" w:name="_Toc28859550"/>
      <w:bookmarkStart w:id="165" w:name="_Toc28859692"/>
      <w:bookmarkEnd w:id="155"/>
      <w:bookmarkEnd w:id="156"/>
      <w:bookmarkEnd w:id="157"/>
      <w:bookmarkEnd w:id="158"/>
      <w:bookmarkEnd w:id="159"/>
      <w:bookmarkEnd w:id="160"/>
      <w:bookmarkEnd w:id="161"/>
      <w:bookmarkEnd w:id="162"/>
      <w:bookmarkEnd w:id="163"/>
      <w:bookmarkEnd w:id="164"/>
      <w:bookmarkEnd w:id="165"/>
    </w:p>
    <w:tbl>
      <w:tblPr>
        <w:tblStyle w:val="TableGrid"/>
        <w:tblW w:w="0" w:type="auto"/>
        <w:jc w:val="center"/>
        <w:tblLook w:val="04A0" w:firstRow="1" w:lastRow="0" w:firstColumn="1" w:lastColumn="0" w:noHBand="0" w:noVBand="1"/>
      </w:tblPr>
      <w:tblGrid>
        <w:gridCol w:w="9241"/>
      </w:tblGrid>
      <w:tr w:rsidR="00312B75" w14:paraId="749F553A" w14:textId="77777777" w:rsidTr="00AE6929">
        <w:trPr>
          <w:trHeight w:val="457"/>
          <w:jc w:val="center"/>
        </w:trPr>
        <w:tc>
          <w:tcPr>
            <w:tcW w:w="9241" w:type="dxa"/>
            <w:tcBorders>
              <w:bottom w:val="single" w:sz="4" w:space="0" w:color="auto"/>
            </w:tcBorders>
          </w:tcPr>
          <w:p w14:paraId="36FF20F0" w14:textId="77777777" w:rsidR="00312B75" w:rsidRDefault="00312B75" w:rsidP="004811FD">
            <w:pPr>
              <w:pStyle w:val="Tablecolhead"/>
            </w:pPr>
            <w:bookmarkStart w:id="166" w:name="_Hlk64447322"/>
            <w:r>
              <w:t>Non-admitted after-care services may be MBS billable</w:t>
            </w:r>
          </w:p>
        </w:tc>
      </w:tr>
      <w:tr w:rsidR="00312B75" w14:paraId="0FA87DA8" w14:textId="77777777" w:rsidTr="00C1404C">
        <w:trPr>
          <w:trHeight w:val="2258"/>
          <w:jc w:val="center"/>
        </w:trPr>
        <w:tc>
          <w:tcPr>
            <w:tcW w:w="9241" w:type="dxa"/>
            <w:shd w:val="clear" w:color="auto" w:fill="92D050"/>
          </w:tcPr>
          <w:p w14:paraId="1F9586A9" w14:textId="77777777" w:rsidR="00312B75" w:rsidRPr="00D90360" w:rsidRDefault="00312B75" w:rsidP="004811FD">
            <w:pPr>
              <w:pStyle w:val="Tablecaption"/>
            </w:pPr>
            <w:r>
              <w:t>if the patient is admitted for surgery and the post-operative treatment:</w:t>
            </w:r>
          </w:p>
          <w:p w14:paraId="465BCD26" w14:textId="77777777" w:rsidR="00312B75" w:rsidRPr="00870D8F" w:rsidRDefault="00312B75">
            <w:pPr>
              <w:pStyle w:val="Numberloweralpha"/>
              <w:numPr>
                <w:ilvl w:val="0"/>
                <w:numId w:val="23"/>
              </w:numPr>
              <w:rPr>
                <w:rFonts w:eastAsia="Arial" w:cs="Arial"/>
              </w:rPr>
            </w:pPr>
            <w:r>
              <w:t>is not included in the benefit paid for the admitted service and patient elects to be an MBS-billable outpatient and has a named referral.</w:t>
            </w:r>
          </w:p>
          <w:p w14:paraId="4AD9F6C8" w14:textId="77777777" w:rsidR="00312B75" w:rsidRDefault="00312B75" w:rsidP="004811FD">
            <w:pPr>
              <w:pStyle w:val="Tablecaption"/>
            </w:pPr>
            <w:r>
              <w:t>if patient is admitted for non-surgery:</w:t>
            </w:r>
          </w:p>
          <w:p w14:paraId="26DD378A" w14:textId="77777777" w:rsidR="00312B75" w:rsidRDefault="00312B75">
            <w:pPr>
              <w:pStyle w:val="Numberloweralpha"/>
              <w:numPr>
                <w:ilvl w:val="0"/>
                <w:numId w:val="27"/>
              </w:numPr>
              <w:rPr>
                <w:lang w:val="en-US"/>
              </w:rPr>
            </w:pPr>
            <w:r>
              <w:t>and elects to be an MBS-billable outpatient and has a named referral.</w:t>
            </w:r>
          </w:p>
        </w:tc>
      </w:tr>
      <w:bookmarkEnd w:id="166"/>
    </w:tbl>
    <w:p w14:paraId="4DE9454F" w14:textId="77777777" w:rsidR="00312B75" w:rsidRDefault="00312B75" w:rsidP="00312B75">
      <w:pPr>
        <w:rPr>
          <w:rFonts w:eastAsia="Times"/>
          <w:b/>
          <w:bCs/>
        </w:rPr>
      </w:pPr>
    </w:p>
    <w:tbl>
      <w:tblPr>
        <w:tblStyle w:val="TableGrid"/>
        <w:tblW w:w="0" w:type="auto"/>
        <w:jc w:val="center"/>
        <w:tblLook w:val="04A0" w:firstRow="1" w:lastRow="0" w:firstColumn="1" w:lastColumn="0" w:noHBand="0" w:noVBand="1"/>
      </w:tblPr>
      <w:tblGrid>
        <w:gridCol w:w="9253"/>
      </w:tblGrid>
      <w:tr w:rsidR="00312B75" w14:paraId="7FDB1410" w14:textId="77777777" w:rsidTr="00AE6929">
        <w:trPr>
          <w:trHeight w:val="393"/>
          <w:jc w:val="center"/>
        </w:trPr>
        <w:tc>
          <w:tcPr>
            <w:tcW w:w="9253" w:type="dxa"/>
            <w:tcBorders>
              <w:bottom w:val="single" w:sz="4" w:space="0" w:color="auto"/>
            </w:tcBorders>
          </w:tcPr>
          <w:p w14:paraId="0914D925" w14:textId="77777777" w:rsidR="00312B75" w:rsidRDefault="00312B75" w:rsidP="004811FD">
            <w:pPr>
              <w:pStyle w:val="Tablecolhead"/>
            </w:pPr>
            <w:bookmarkStart w:id="167" w:name="_Hlk64447336"/>
            <w:r>
              <w:t>Non-admitted after-care services are not MBS billable</w:t>
            </w:r>
          </w:p>
        </w:tc>
      </w:tr>
      <w:tr w:rsidR="00312B75" w14:paraId="3BAA4A60" w14:textId="77777777" w:rsidTr="00C1404C">
        <w:trPr>
          <w:trHeight w:val="2258"/>
          <w:jc w:val="center"/>
        </w:trPr>
        <w:tc>
          <w:tcPr>
            <w:tcW w:w="9253" w:type="dxa"/>
            <w:shd w:val="clear" w:color="auto" w:fill="E35205"/>
          </w:tcPr>
          <w:p w14:paraId="129DAFCA" w14:textId="77777777" w:rsidR="00312B75" w:rsidRDefault="00312B75" w:rsidP="004811FD">
            <w:pPr>
              <w:pStyle w:val="Tablecaption"/>
            </w:pPr>
            <w:r>
              <w:t>if patient is admitted for surgery and the post-operative treatment:</w:t>
            </w:r>
          </w:p>
          <w:p w14:paraId="466D832B" w14:textId="77777777" w:rsidR="00312B75" w:rsidRPr="00870D8F" w:rsidRDefault="00312B75">
            <w:pPr>
              <w:pStyle w:val="Numberloweralpha"/>
              <w:numPr>
                <w:ilvl w:val="0"/>
                <w:numId w:val="22"/>
              </w:numPr>
              <w:rPr>
                <w:rFonts w:eastAsia="Arial" w:cs="Arial"/>
              </w:rPr>
            </w:pPr>
            <w:r>
              <w:t>is included in the benefit paid for the admitted service; or</w:t>
            </w:r>
          </w:p>
          <w:p w14:paraId="724DD798" w14:textId="77777777" w:rsidR="00312B75" w:rsidRPr="00870D8F" w:rsidRDefault="00312B75">
            <w:pPr>
              <w:pStyle w:val="Numberloweralpha"/>
              <w:numPr>
                <w:ilvl w:val="0"/>
                <w:numId w:val="22"/>
              </w:numPr>
              <w:rPr>
                <w:rFonts w:eastAsia="Arial" w:cs="Arial"/>
              </w:rPr>
            </w:pPr>
            <w:r>
              <w:t>is not included in the benefit paid for the admitted service and the patient elects to be a public outpatient.</w:t>
            </w:r>
          </w:p>
          <w:p w14:paraId="2F54CD4B" w14:textId="77777777" w:rsidR="00312B75" w:rsidRDefault="00312B75" w:rsidP="004811FD">
            <w:pPr>
              <w:pStyle w:val="Tablecaption"/>
            </w:pPr>
            <w:r>
              <w:t>if patient is admitted for non-surgery:</w:t>
            </w:r>
          </w:p>
          <w:p w14:paraId="63547F73" w14:textId="77777777" w:rsidR="00312B75" w:rsidRDefault="00312B75">
            <w:pPr>
              <w:pStyle w:val="Numberloweralpha"/>
              <w:numPr>
                <w:ilvl w:val="0"/>
                <w:numId w:val="27"/>
              </w:numPr>
              <w:rPr>
                <w:lang w:val="en-US"/>
              </w:rPr>
            </w:pPr>
            <w:r>
              <w:t>and elects to be a public outpatient.</w:t>
            </w:r>
          </w:p>
        </w:tc>
      </w:tr>
    </w:tbl>
    <w:bookmarkEnd w:id="167"/>
    <w:p w14:paraId="0EF4186C" w14:textId="32CE3008" w:rsidR="00312B75" w:rsidRPr="008E4340" w:rsidRDefault="00312B75" w:rsidP="00312B75">
      <w:pPr>
        <w:pStyle w:val="Bodyaftertablefigure"/>
        <w:rPr>
          <w:noProof/>
          <w:lang w:val="en-US"/>
        </w:rPr>
      </w:pPr>
      <w:r>
        <w:t xml:space="preserve">An eligible person admitted as a public patient should be able to access after-care as a non-admitted public patient where that care is a continuation of, and directly related to the admitted episode (NHRA, clause J19). </w:t>
      </w:r>
      <w:r w:rsidRPr="08448182">
        <w:rPr>
          <w:lang w:val="en-US"/>
        </w:rPr>
        <w:t>However, there are clear election points where a patient may choose to receive services outside this public pathway. Where a public admitted patient independently chooses to be an MBS-billable outpatient, this represents a separate episode of care rather than a continuation of the inpatient admission. In these circumstances, the service may be billed under the MBS, subject to the usual requirement, including a valid</w:t>
      </w:r>
      <w:r w:rsidR="00990F2F">
        <w:rPr>
          <w:lang w:val="en-US"/>
        </w:rPr>
        <w:t xml:space="preserve"> </w:t>
      </w:r>
      <w:r w:rsidRPr="08448182">
        <w:rPr>
          <w:lang w:val="en-US"/>
        </w:rPr>
        <w:t>named referral</w:t>
      </w:r>
      <w:r w:rsidRPr="08448182">
        <w:rPr>
          <w:noProof/>
          <w:lang w:val="en-US"/>
        </w:rPr>
        <w:t>.</w:t>
      </w:r>
    </w:p>
    <w:p w14:paraId="4559AF04" w14:textId="77777777" w:rsidR="00312B75" w:rsidRPr="001D66E1" w:rsidRDefault="00312B75" w:rsidP="00312B75">
      <w:pPr>
        <w:pStyle w:val="Body"/>
      </w:pPr>
      <w:r>
        <w:t>When an eligible person has elected to have surgery as a private inpatient in a public hospital, each of the operations listed in the MBS, unless otherwise indicated, contains a component for the consequential after</w:t>
      </w:r>
      <w:r w:rsidRPr="683D6C07">
        <w:rPr>
          <w:rFonts w:ascii="Cambria Math" w:hAnsi="Cambria Math" w:cs="Cambria Math"/>
        </w:rPr>
        <w:t xml:space="preserve"> </w:t>
      </w:r>
      <w:r>
        <w:t>care customarily provided. After</w:t>
      </w:r>
      <w:r w:rsidRPr="683D6C07">
        <w:rPr>
          <w:rFonts w:ascii="Cambria Math" w:hAnsi="Cambria Math" w:cs="Cambria Math"/>
        </w:rPr>
        <w:t xml:space="preserve"> </w:t>
      </w:r>
      <w:r>
        <w:t>care is deemed to include all post-operative treatment rendered by health practitioners and is included in the admitted service cost</w:t>
      </w:r>
      <w:bookmarkStart w:id="168" w:name="_Hlk31291160"/>
      <w:r>
        <w:t xml:space="preserve">. </w:t>
      </w:r>
      <w:r w:rsidRPr="001D66E1">
        <w:t>This means that outpatient appointments related to private inpatient post-operative treatment should not be billed to the MBS. However, these are still reported to the department as MBS</w:t>
      </w:r>
      <w:r w:rsidRPr="001D66E1">
        <w:noBreakHyphen/>
        <w:t>bill</w:t>
      </w:r>
      <w:r>
        <w:t>able</w:t>
      </w:r>
      <w:r w:rsidRPr="001D66E1">
        <w:t xml:space="preserve"> service events.</w:t>
      </w:r>
    </w:p>
    <w:p w14:paraId="1C9C06BF" w14:textId="77777777" w:rsidR="00312B75" w:rsidRPr="004F2797" w:rsidRDefault="00312B75" w:rsidP="00312B75">
      <w:pPr>
        <w:pStyle w:val="Tablecaption"/>
      </w:pPr>
      <w:r w:rsidRPr="004F2797">
        <w:lastRenderedPageBreak/>
        <w:t xml:space="preserve">Case Study </w:t>
      </w:r>
      <w:r>
        <w:t>6</w:t>
      </w:r>
    </w:p>
    <w:tbl>
      <w:tblPr>
        <w:tblStyle w:val="TableGrid"/>
        <w:tblW w:w="0" w:type="auto"/>
        <w:tblInd w:w="-5" w:type="dxa"/>
        <w:tblLook w:val="04A0" w:firstRow="1" w:lastRow="0" w:firstColumn="1" w:lastColumn="0" w:noHBand="0" w:noVBand="1"/>
      </w:tblPr>
      <w:tblGrid>
        <w:gridCol w:w="9293"/>
      </w:tblGrid>
      <w:tr w:rsidR="00312B75" w14:paraId="72CC6DE0" w14:textId="77777777" w:rsidTr="00AE6929">
        <w:tc>
          <w:tcPr>
            <w:tcW w:w="9293" w:type="dxa"/>
            <w:shd w:val="clear" w:color="auto" w:fill="F2F2F2" w:themeFill="background1" w:themeFillShade="F2"/>
          </w:tcPr>
          <w:p w14:paraId="28BB7C25" w14:textId="77777777" w:rsidR="00312B75" w:rsidRPr="001D6BD6" w:rsidRDefault="00312B75" w:rsidP="004811FD">
            <w:pPr>
              <w:pStyle w:val="Tabletext"/>
              <w:rPr>
                <w:i/>
                <w:iCs/>
              </w:rPr>
            </w:pPr>
            <w:r w:rsidRPr="001D6BD6">
              <w:rPr>
                <w:i/>
                <w:iCs/>
              </w:rPr>
              <w:t xml:space="preserve">Ms V has admitted care (non-surgery) at one campus of a health service as a public patient and is referred to a service at another campus of the same health service for the after-care outpatient appointment. </w:t>
            </w:r>
          </w:p>
          <w:p w14:paraId="3B96581B" w14:textId="77777777" w:rsidR="00312B75" w:rsidRDefault="00312B75" w:rsidP="004811FD">
            <w:pPr>
              <w:pStyle w:val="Tabletext"/>
            </w:pPr>
          </w:p>
          <w:p w14:paraId="11BED449" w14:textId="77777777" w:rsidR="00312B75" w:rsidRPr="001768F7" w:rsidRDefault="00312B75" w:rsidP="004811FD">
            <w:pPr>
              <w:pStyle w:val="Tabletext"/>
            </w:pPr>
            <w:r>
              <w:t>Can</w:t>
            </w:r>
            <w:r w:rsidRPr="001768F7">
              <w:t xml:space="preserve"> </w:t>
            </w:r>
            <w:r>
              <w:t>Ms</w:t>
            </w:r>
            <w:r w:rsidRPr="001768F7">
              <w:t xml:space="preserve"> </w:t>
            </w:r>
            <w:r>
              <w:t>V</w:t>
            </w:r>
            <w:r w:rsidRPr="001768F7">
              <w:t xml:space="preserve">’s </w:t>
            </w:r>
            <w:r>
              <w:t>outpatient appointment be claimed under the</w:t>
            </w:r>
            <w:r w:rsidRPr="001768F7">
              <w:t xml:space="preserve"> MBS?</w:t>
            </w:r>
          </w:p>
          <w:p w14:paraId="60E2AB24" w14:textId="77777777" w:rsidR="00312B75" w:rsidRPr="001768F7" w:rsidRDefault="00312B75" w:rsidP="004811FD">
            <w:pPr>
              <w:pStyle w:val="Tabletext"/>
              <w:rPr>
                <w:b/>
                <w:bCs/>
              </w:rPr>
            </w:pPr>
            <w:r w:rsidRPr="1E82E36A">
              <w:rPr>
                <w:b/>
                <w:bCs/>
              </w:rPr>
              <w:t xml:space="preserve">No. </w:t>
            </w:r>
            <w:r>
              <w:t>As the outpatient appointment is directly related to the admitted care, Ms V should be treated as a public patient for her outpatient appointments unless she independently chooses to consult a practitioner exercising rights of private practice for after-care, elects to be treated as an MBS-billable outpatient, provides informed financial consent and has a valid named referral.</w:t>
            </w:r>
          </w:p>
        </w:tc>
      </w:tr>
    </w:tbl>
    <w:p w14:paraId="27A01680" w14:textId="77777777" w:rsidR="00312B75" w:rsidRPr="004F2797" w:rsidRDefault="00312B75" w:rsidP="00312B75">
      <w:pPr>
        <w:pStyle w:val="Tablecaption"/>
      </w:pPr>
      <w:r>
        <w:t>Case Study 7</w:t>
      </w:r>
    </w:p>
    <w:tbl>
      <w:tblPr>
        <w:tblStyle w:val="TableGrid"/>
        <w:tblW w:w="0" w:type="auto"/>
        <w:tblInd w:w="-5" w:type="dxa"/>
        <w:tblLook w:val="04A0" w:firstRow="1" w:lastRow="0" w:firstColumn="1" w:lastColumn="0" w:noHBand="0" w:noVBand="1"/>
      </w:tblPr>
      <w:tblGrid>
        <w:gridCol w:w="9293"/>
      </w:tblGrid>
      <w:tr w:rsidR="00312B75" w14:paraId="6C12DC76" w14:textId="77777777" w:rsidTr="00AE6929">
        <w:tc>
          <w:tcPr>
            <w:tcW w:w="9293" w:type="dxa"/>
            <w:shd w:val="clear" w:color="auto" w:fill="F2F2F2" w:themeFill="background1" w:themeFillShade="F2"/>
          </w:tcPr>
          <w:p w14:paraId="438BE42C" w14:textId="77777777" w:rsidR="00312B75" w:rsidRPr="001D6BD6" w:rsidRDefault="00312B75" w:rsidP="004811FD">
            <w:pPr>
              <w:pStyle w:val="Tabletext"/>
              <w:rPr>
                <w:i/>
                <w:iCs/>
              </w:rPr>
            </w:pPr>
            <w:r w:rsidRPr="001D6BD6">
              <w:rPr>
                <w:i/>
                <w:iCs/>
              </w:rPr>
              <w:t xml:space="preserve">Mr W had admitted care (non-surgery) provided at one health service as a private patient. Mr W is referred to another health service for the outpatient appointment. </w:t>
            </w:r>
          </w:p>
          <w:p w14:paraId="68BD443F" w14:textId="77777777" w:rsidR="00312B75" w:rsidRDefault="00312B75" w:rsidP="004811FD">
            <w:pPr>
              <w:pStyle w:val="Tabletext"/>
            </w:pPr>
          </w:p>
          <w:p w14:paraId="3FF0240A" w14:textId="77777777" w:rsidR="00312B75" w:rsidRDefault="00312B75" w:rsidP="004811FD">
            <w:pPr>
              <w:pStyle w:val="Tabletext"/>
            </w:pPr>
            <w:r>
              <w:t>Can Mr W’s outpatient appointment be claimed under the MBS?</w:t>
            </w:r>
          </w:p>
          <w:p w14:paraId="7AA376D6" w14:textId="77777777" w:rsidR="00312B75" w:rsidRPr="00676D06" w:rsidRDefault="00312B75" w:rsidP="004811FD">
            <w:pPr>
              <w:pStyle w:val="Tabletext"/>
            </w:pPr>
            <w:r w:rsidRPr="1E82E36A">
              <w:rPr>
                <w:b/>
                <w:bCs/>
              </w:rPr>
              <w:t>Yes.</w:t>
            </w:r>
            <w:r>
              <w:t xml:space="preserve"> If Mr W elects to be treated as an MBS-billable outpatient at the other health service, provides informed financial consent and has a valid named referral.</w:t>
            </w:r>
          </w:p>
        </w:tc>
      </w:tr>
    </w:tbl>
    <w:p w14:paraId="2AA08A4A" w14:textId="77777777" w:rsidR="00312B75" w:rsidRDefault="00312B75" w:rsidP="00312B75">
      <w:pPr>
        <w:pStyle w:val="Body"/>
      </w:pPr>
      <w:bookmarkStart w:id="169" w:name="_Hlk57988562"/>
    </w:p>
    <w:p w14:paraId="6BE5F041" w14:textId="77777777" w:rsidR="00312B75" w:rsidRPr="004F2797" w:rsidRDefault="00312B75" w:rsidP="00312B75">
      <w:pPr>
        <w:pStyle w:val="Tablecaption"/>
      </w:pPr>
      <w:r>
        <w:t>Case Study 8</w:t>
      </w:r>
    </w:p>
    <w:tbl>
      <w:tblPr>
        <w:tblStyle w:val="TableGrid"/>
        <w:tblW w:w="0" w:type="auto"/>
        <w:tblInd w:w="-5" w:type="dxa"/>
        <w:tblLook w:val="04A0" w:firstRow="1" w:lastRow="0" w:firstColumn="1" w:lastColumn="0" w:noHBand="0" w:noVBand="1"/>
      </w:tblPr>
      <w:tblGrid>
        <w:gridCol w:w="9293"/>
      </w:tblGrid>
      <w:tr w:rsidR="00312B75" w14:paraId="46F7F79C" w14:textId="77777777" w:rsidTr="00AE6929">
        <w:tc>
          <w:tcPr>
            <w:tcW w:w="9293" w:type="dxa"/>
            <w:shd w:val="clear" w:color="auto" w:fill="F2F2F2" w:themeFill="background1" w:themeFillShade="F2"/>
          </w:tcPr>
          <w:p w14:paraId="6F3ED05E" w14:textId="77777777" w:rsidR="00312B75" w:rsidRPr="001D6BD6" w:rsidRDefault="00312B75" w:rsidP="004811FD">
            <w:pPr>
              <w:pStyle w:val="Tabletext"/>
              <w:rPr>
                <w:i/>
                <w:iCs/>
              </w:rPr>
            </w:pPr>
            <w:r w:rsidRPr="001D6BD6">
              <w:rPr>
                <w:i/>
                <w:iCs/>
              </w:rPr>
              <w:t>Ms X has elected to be treated as a private patient at a health service for elective surgery. Following surgery, Ms X attends two post-operative care outpatient appointments.</w:t>
            </w:r>
          </w:p>
          <w:p w14:paraId="57CC8F92" w14:textId="77777777" w:rsidR="00312B75" w:rsidRDefault="00312B75" w:rsidP="004811FD">
            <w:pPr>
              <w:pStyle w:val="Tabletext"/>
            </w:pPr>
          </w:p>
          <w:p w14:paraId="5DACC3C1" w14:textId="77777777" w:rsidR="00312B75" w:rsidRPr="001768F7" w:rsidRDefault="00312B75" w:rsidP="004811FD">
            <w:pPr>
              <w:pStyle w:val="Tabletext"/>
            </w:pPr>
            <w:r>
              <w:t>Can Ms X’s post-operative care outpatient appointments be claimed under the MBS?</w:t>
            </w:r>
          </w:p>
          <w:p w14:paraId="47DEBCA6" w14:textId="77777777" w:rsidR="00312B75" w:rsidRPr="00032241" w:rsidRDefault="00312B75" w:rsidP="004811FD">
            <w:pPr>
              <w:pStyle w:val="Tabletext"/>
            </w:pPr>
            <w:r w:rsidRPr="1E82E36A">
              <w:rPr>
                <w:b/>
                <w:bCs/>
              </w:rPr>
              <w:t>No.</w:t>
            </w:r>
            <w:r>
              <w:t xml:space="preserve"> The Medicare benefit claimed for the elective surgery includes the post-operative care. The first and subsequent post-operative care appointments are not able to be claimed separately from the MBS because it has already been included in the Medicare benefit paid for surgery. These appointments are still reported to the department as MBS-billable service events.</w:t>
            </w:r>
          </w:p>
        </w:tc>
      </w:tr>
    </w:tbl>
    <w:bookmarkEnd w:id="169"/>
    <w:p w14:paraId="31E2E434" w14:textId="77777777" w:rsidR="00312B75" w:rsidRPr="004F2797" w:rsidRDefault="00312B75" w:rsidP="00312B75">
      <w:pPr>
        <w:pStyle w:val="Tablecaption"/>
      </w:pPr>
      <w:r>
        <w:t>Case Study 9</w:t>
      </w:r>
    </w:p>
    <w:tbl>
      <w:tblPr>
        <w:tblStyle w:val="TableGrid"/>
        <w:tblW w:w="0" w:type="auto"/>
        <w:tblInd w:w="-5" w:type="dxa"/>
        <w:tblLook w:val="04A0" w:firstRow="1" w:lastRow="0" w:firstColumn="1" w:lastColumn="0" w:noHBand="0" w:noVBand="1"/>
      </w:tblPr>
      <w:tblGrid>
        <w:gridCol w:w="9293"/>
      </w:tblGrid>
      <w:tr w:rsidR="00312B75" w14:paraId="068913E6" w14:textId="77777777" w:rsidTr="00AE6929">
        <w:tc>
          <w:tcPr>
            <w:tcW w:w="9293" w:type="dxa"/>
            <w:shd w:val="clear" w:color="auto" w:fill="F2F2F2" w:themeFill="background1" w:themeFillShade="F2"/>
          </w:tcPr>
          <w:p w14:paraId="68597222" w14:textId="77777777" w:rsidR="00312B75" w:rsidRPr="001D6BD6" w:rsidRDefault="00312B75" w:rsidP="004811FD">
            <w:pPr>
              <w:pStyle w:val="Tabletext"/>
              <w:rPr>
                <w:i/>
                <w:iCs/>
              </w:rPr>
            </w:pPr>
            <w:r w:rsidRPr="001D6BD6">
              <w:rPr>
                <w:i/>
                <w:iCs/>
              </w:rPr>
              <w:t>Ms Y has elected to be a public patient and been admitted to a public hospital following a heart surgery. During her admission she noticed a skin rash, which was not directly related to her surgery.</w:t>
            </w:r>
          </w:p>
          <w:p w14:paraId="4A7C7AFC" w14:textId="77777777" w:rsidR="00312B75" w:rsidRDefault="00312B75" w:rsidP="004811FD">
            <w:pPr>
              <w:pStyle w:val="Tabletext"/>
            </w:pPr>
            <w:r w:rsidRPr="1E82E36A">
              <w:t xml:space="preserve"> </w:t>
            </w:r>
          </w:p>
          <w:p w14:paraId="24870052" w14:textId="77777777" w:rsidR="00312B75" w:rsidRPr="001768F7" w:rsidRDefault="00312B75" w:rsidP="004811FD">
            <w:pPr>
              <w:pStyle w:val="Tabletext"/>
            </w:pPr>
            <w:r>
              <w:t>Can Ms Y’s outpatient appointment for her skin condition be claimed under the MBS?</w:t>
            </w:r>
          </w:p>
          <w:p w14:paraId="6A241D68" w14:textId="77777777" w:rsidR="00312B75" w:rsidRPr="001768F7" w:rsidRDefault="00312B75" w:rsidP="004811FD">
            <w:pPr>
              <w:pStyle w:val="Tabletext"/>
              <w:rPr>
                <w:b/>
                <w:bCs/>
              </w:rPr>
            </w:pPr>
            <w:r w:rsidRPr="1E82E36A">
              <w:rPr>
                <w:b/>
                <w:bCs/>
              </w:rPr>
              <w:t>Yes. I</w:t>
            </w:r>
            <w:r>
              <w:t xml:space="preserve">f Ms Y elects to be treated as an MBS-billable outpatient for her skin condition, provides informed financial consent and has a valid named referral. </w:t>
            </w:r>
          </w:p>
        </w:tc>
      </w:tr>
    </w:tbl>
    <w:p w14:paraId="53CD0E5C" w14:textId="77777777" w:rsidR="00312B75" w:rsidRPr="004F2797" w:rsidRDefault="00312B75" w:rsidP="00312B75">
      <w:pPr>
        <w:pStyle w:val="Tablecaption"/>
      </w:pPr>
      <w:r>
        <w:t>Case Study 10</w:t>
      </w:r>
    </w:p>
    <w:tbl>
      <w:tblPr>
        <w:tblStyle w:val="TableGrid"/>
        <w:tblW w:w="0" w:type="auto"/>
        <w:tblInd w:w="-5" w:type="dxa"/>
        <w:tblLook w:val="04A0" w:firstRow="1" w:lastRow="0" w:firstColumn="1" w:lastColumn="0" w:noHBand="0" w:noVBand="1"/>
      </w:tblPr>
      <w:tblGrid>
        <w:gridCol w:w="9293"/>
      </w:tblGrid>
      <w:tr w:rsidR="00312B75" w14:paraId="7950B7FE" w14:textId="77777777" w:rsidTr="08448182">
        <w:tc>
          <w:tcPr>
            <w:tcW w:w="9293" w:type="dxa"/>
            <w:shd w:val="clear" w:color="auto" w:fill="F2F2F2" w:themeFill="background1" w:themeFillShade="F2"/>
          </w:tcPr>
          <w:p w14:paraId="7CACB4E9" w14:textId="77777777" w:rsidR="00312B75" w:rsidRPr="001D6BD6" w:rsidRDefault="00312B75" w:rsidP="004811FD">
            <w:pPr>
              <w:pStyle w:val="Tabletext"/>
              <w:rPr>
                <w:i/>
                <w:iCs/>
              </w:rPr>
            </w:pPr>
            <w:r w:rsidRPr="001D6BD6">
              <w:rPr>
                <w:i/>
                <w:iCs/>
              </w:rPr>
              <w:t xml:space="preserve">Ms Z has been admitted to a hospital after being diagnosed with cancer. She has elected to be a public admitted patient for the whole episode of care. After admission Ms Z is referred to a chemotherapy treatment specialist clinic and a radiation therapy treatment clinic.  </w:t>
            </w:r>
          </w:p>
          <w:p w14:paraId="08A55884" w14:textId="77777777" w:rsidR="00312B75" w:rsidRDefault="00312B75" w:rsidP="004811FD">
            <w:pPr>
              <w:pStyle w:val="Tabletext"/>
            </w:pPr>
          </w:p>
          <w:p w14:paraId="4A417BD2" w14:textId="77777777" w:rsidR="00312B75" w:rsidRDefault="00312B75" w:rsidP="004811FD">
            <w:pPr>
              <w:pStyle w:val="Tabletext"/>
            </w:pPr>
            <w:r>
              <w:t>Can Ms Z be treated as an MBS-billable patient at either clinic?</w:t>
            </w:r>
          </w:p>
          <w:p w14:paraId="4D380626" w14:textId="77777777" w:rsidR="00312B75" w:rsidRPr="00C43473" w:rsidRDefault="00312B75" w:rsidP="004811FD">
            <w:pPr>
              <w:pStyle w:val="Tabletext"/>
            </w:pPr>
            <w:r w:rsidRPr="08448182">
              <w:rPr>
                <w:b/>
                <w:bCs/>
              </w:rPr>
              <w:lastRenderedPageBreak/>
              <w:t>Yes.</w:t>
            </w:r>
            <w:r>
              <w:t xml:space="preserve"> If she independently chooses to consult a practitioner exercising rights of private practice for after-care, elects to be treated as an MBS-billable outpatient, provides informed financial consent and has a valid named referral. </w:t>
            </w:r>
          </w:p>
        </w:tc>
      </w:tr>
    </w:tbl>
    <w:p w14:paraId="28AF8376" w14:textId="77777777" w:rsidR="00312B75" w:rsidRPr="004F2797" w:rsidRDefault="00312B75" w:rsidP="00312B75">
      <w:pPr>
        <w:pStyle w:val="Tablecaption"/>
      </w:pPr>
      <w:r w:rsidRPr="004F2797">
        <w:lastRenderedPageBreak/>
        <w:t xml:space="preserve">Case Study </w:t>
      </w:r>
      <w:r>
        <w:t>11</w:t>
      </w:r>
    </w:p>
    <w:tbl>
      <w:tblPr>
        <w:tblStyle w:val="TableGrid"/>
        <w:tblW w:w="0" w:type="auto"/>
        <w:tblInd w:w="-5" w:type="dxa"/>
        <w:tblLook w:val="04A0" w:firstRow="1" w:lastRow="0" w:firstColumn="1" w:lastColumn="0" w:noHBand="0" w:noVBand="1"/>
      </w:tblPr>
      <w:tblGrid>
        <w:gridCol w:w="9293"/>
      </w:tblGrid>
      <w:tr w:rsidR="00312B75" w14:paraId="530889BE" w14:textId="77777777" w:rsidTr="08448182">
        <w:tc>
          <w:tcPr>
            <w:tcW w:w="9293" w:type="dxa"/>
            <w:shd w:val="clear" w:color="auto" w:fill="F2F2F2" w:themeFill="background1" w:themeFillShade="F2"/>
          </w:tcPr>
          <w:p w14:paraId="705306D4" w14:textId="77777777" w:rsidR="00312B75" w:rsidRPr="001D6BD6" w:rsidRDefault="00312B75" w:rsidP="004811FD">
            <w:pPr>
              <w:pStyle w:val="Tabletext"/>
              <w:rPr>
                <w:i/>
                <w:iCs/>
              </w:rPr>
            </w:pPr>
            <w:r w:rsidRPr="001D6BD6">
              <w:rPr>
                <w:i/>
                <w:iCs/>
              </w:rPr>
              <w:t xml:space="preserve">Mr Y is an MBS-billable outpatient and following the consultation, he is admitted to the hospital for a surgery. He chooses to be a public inpatient. After being discharged, he is provided a valid referral to receive after-care. </w:t>
            </w:r>
          </w:p>
          <w:p w14:paraId="3C39DF5D" w14:textId="77777777" w:rsidR="00312B75" w:rsidRDefault="00312B75" w:rsidP="004811FD">
            <w:pPr>
              <w:pStyle w:val="Tabletext"/>
              <w:rPr>
                <w:iCs/>
              </w:rPr>
            </w:pPr>
          </w:p>
          <w:p w14:paraId="133ABF71" w14:textId="77777777" w:rsidR="00312B75" w:rsidRPr="00707DC1" w:rsidRDefault="00312B75" w:rsidP="004811FD">
            <w:pPr>
              <w:pStyle w:val="Tabletext"/>
              <w:rPr>
                <w:iCs/>
              </w:rPr>
            </w:pPr>
            <w:r>
              <w:rPr>
                <w:iCs/>
              </w:rPr>
              <w:t>Can the appointments related to Mr Y’s after-care b</w:t>
            </w:r>
            <w:r w:rsidRPr="001768F7">
              <w:rPr>
                <w:iCs/>
              </w:rPr>
              <w:t>e claimed under the MBS?</w:t>
            </w:r>
          </w:p>
          <w:p w14:paraId="4FCEFE8F" w14:textId="77777777" w:rsidR="00312B75" w:rsidRPr="006465F4" w:rsidRDefault="00312B75" w:rsidP="004811FD">
            <w:pPr>
              <w:pStyle w:val="Tabletext"/>
              <w:rPr>
                <w:b/>
                <w:bCs/>
              </w:rPr>
            </w:pPr>
            <w:r w:rsidRPr="08448182">
              <w:rPr>
                <w:b/>
                <w:bCs/>
              </w:rPr>
              <w:t>Yes.</w:t>
            </w:r>
            <w:r>
              <w:t xml:space="preserve"> Mr Y may elect to be an MBS-billable outpatient if he independently chooses to consult a practitioner exercising rights of private practice for after-care, provides informed financial consent and has a valid named referral.</w:t>
            </w:r>
          </w:p>
        </w:tc>
      </w:tr>
    </w:tbl>
    <w:p w14:paraId="0999170B" w14:textId="77777777" w:rsidR="00312B75" w:rsidRDefault="00312B75" w:rsidP="00312B75">
      <w:pPr>
        <w:pStyle w:val="Body"/>
      </w:pPr>
    </w:p>
    <w:p w14:paraId="5115AC61" w14:textId="77777777" w:rsidR="00312B75" w:rsidRPr="004F2797" w:rsidRDefault="00312B75" w:rsidP="00312B75">
      <w:pPr>
        <w:pStyle w:val="Tablecaption"/>
      </w:pPr>
      <w:r>
        <w:t>Case Study 12</w:t>
      </w:r>
    </w:p>
    <w:tbl>
      <w:tblPr>
        <w:tblStyle w:val="TableGrid"/>
        <w:tblW w:w="0" w:type="auto"/>
        <w:tblInd w:w="-5" w:type="dxa"/>
        <w:tblLook w:val="04A0" w:firstRow="1" w:lastRow="0" w:firstColumn="1" w:lastColumn="0" w:noHBand="0" w:noVBand="1"/>
      </w:tblPr>
      <w:tblGrid>
        <w:gridCol w:w="9293"/>
      </w:tblGrid>
      <w:tr w:rsidR="00312B75" w14:paraId="3716AB21" w14:textId="77777777" w:rsidTr="00AE6929">
        <w:tc>
          <w:tcPr>
            <w:tcW w:w="9293" w:type="dxa"/>
            <w:shd w:val="clear" w:color="auto" w:fill="F2F2F2" w:themeFill="background1" w:themeFillShade="F2"/>
          </w:tcPr>
          <w:p w14:paraId="4782E599" w14:textId="77777777" w:rsidR="00312B75" w:rsidRPr="001D6BD6" w:rsidRDefault="00312B75" w:rsidP="004811FD">
            <w:pPr>
              <w:pStyle w:val="Tabletext"/>
              <w:rPr>
                <w:i/>
                <w:iCs/>
              </w:rPr>
            </w:pPr>
            <w:r w:rsidRPr="001D6BD6">
              <w:rPr>
                <w:i/>
                <w:iCs/>
              </w:rPr>
              <w:t xml:space="preserve">Ms Z is an MBS-billable outpatient for her obstetrics consultations. During her consultations, she is admitted in the hospital for nausea. </w:t>
            </w:r>
          </w:p>
          <w:p w14:paraId="03AEE8B1" w14:textId="77777777" w:rsidR="00312B75" w:rsidRDefault="00312B75" w:rsidP="004811FD">
            <w:pPr>
              <w:pStyle w:val="Tabletext"/>
            </w:pPr>
          </w:p>
          <w:p w14:paraId="68217410" w14:textId="77777777" w:rsidR="00312B75" w:rsidRDefault="00312B75" w:rsidP="004811FD">
            <w:pPr>
              <w:pStyle w:val="Tabletext"/>
            </w:pPr>
            <w:r>
              <w:t>Can Ms Z be admitted as a private patient?</w:t>
            </w:r>
          </w:p>
          <w:p w14:paraId="666E78A1" w14:textId="77777777" w:rsidR="00312B75" w:rsidRPr="001768F7" w:rsidRDefault="00312B75" w:rsidP="004811FD">
            <w:pPr>
              <w:pStyle w:val="Tabletext"/>
            </w:pPr>
            <w:r w:rsidRPr="1E82E36A">
              <w:rPr>
                <w:b/>
                <w:bCs/>
              </w:rPr>
              <w:t>Yes.</w:t>
            </w:r>
            <w:r>
              <w:t xml:space="preserve"> Ms Z can elect to be either a public or a private inpatient on admission. For her subsequent obstetrics consultations, she is still an MBS-billable patient provided her referral is valid.</w:t>
            </w:r>
          </w:p>
        </w:tc>
      </w:tr>
    </w:tbl>
    <w:p w14:paraId="7BAFE761" w14:textId="77777777" w:rsidR="00312B75" w:rsidRDefault="00312B75">
      <w:pPr>
        <w:pStyle w:val="Heading3"/>
      </w:pPr>
      <w:bookmarkStart w:id="170" w:name="_Toc470443748"/>
      <w:r>
        <w:t>Referring patients from urgent care centres to admitted and non-admitted services</w:t>
      </w:r>
      <w:bookmarkEnd w:id="170"/>
    </w:p>
    <w:p w14:paraId="264C5EA3" w14:textId="77777777" w:rsidR="00312B75" w:rsidRDefault="00312B75" w:rsidP="00312B75">
      <w:pPr>
        <w:pStyle w:val="Body"/>
      </w:pPr>
      <w:r>
        <w:t>Health practitioners employed and/or paid by the hospital to provide the UCC service, referring patients to admitted and non</w:t>
      </w:r>
      <w:r>
        <w:noBreakHyphen/>
        <w:t xml:space="preserve">admitted services, operate under the same principles as referrals from emergency department practitioners. </w:t>
      </w:r>
    </w:p>
    <w:p w14:paraId="5AD76A5B" w14:textId="77777777" w:rsidR="00312B75" w:rsidRDefault="00312B75" w:rsidP="00312B75">
      <w:pPr>
        <w:pStyle w:val="Body"/>
      </w:pPr>
      <w:r>
        <w:t>Health practitioners contracted by the UCC, exercising rights of private practice and not paid by the hospital to provide the UCC service, are providing a private service. Consequently, referring patients to admitted and non-admitted services operate under the same principles as a practitioner in a private clinic providing referrals to a public hospital service.</w:t>
      </w:r>
    </w:p>
    <w:p w14:paraId="1518086B" w14:textId="77777777" w:rsidR="00312B75" w:rsidRPr="006144DF" w:rsidRDefault="00312B75">
      <w:pPr>
        <w:pStyle w:val="Heading2"/>
      </w:pPr>
      <w:bookmarkStart w:id="171" w:name="_Toc461161154"/>
      <w:bookmarkStart w:id="172" w:name="_Toc470443749"/>
      <w:bookmarkStart w:id="173" w:name="_Toc64357209"/>
      <w:bookmarkStart w:id="174" w:name="_Toc106705623"/>
      <w:bookmarkEnd w:id="168"/>
      <w:r>
        <w:t>Valid referrals</w:t>
      </w:r>
      <w:bookmarkEnd w:id="171"/>
      <w:bookmarkEnd w:id="172"/>
      <w:bookmarkEnd w:id="173"/>
      <w:bookmarkEnd w:id="174"/>
    </w:p>
    <w:p w14:paraId="56079ECD" w14:textId="77777777" w:rsidR="00312B75" w:rsidRDefault="00312B75" w:rsidP="00312B75">
      <w:pPr>
        <w:pStyle w:val="Body"/>
        <w:rPr>
          <w:noProof/>
          <w:lang w:val="en-US"/>
        </w:rPr>
      </w:pPr>
      <w:r>
        <w:t>When making a claim under the MBS, the referral must be valid. The MBS, section GN.6.16, provides the requirements of a valid referral and the period for which the referral is valid. In the claim form, the practitioner under whom the claim is made must be the person who rendered the services to the patient. If patients are seen by locum tenens, the arrangements for claim are also stated in the MBS, section GN.6.16.</w:t>
      </w:r>
      <w:r w:rsidRPr="6CDCD6D6">
        <w:rPr>
          <w:noProof/>
          <w:lang w:val="en-US"/>
        </w:rPr>
        <w:t xml:space="preserve"> </w:t>
      </w:r>
    </w:p>
    <w:p w14:paraId="7D640592" w14:textId="77777777" w:rsidR="00312B75" w:rsidRDefault="00312B75">
      <w:pPr>
        <w:pStyle w:val="Heading2"/>
      </w:pPr>
      <w:bookmarkStart w:id="175" w:name="_Toc28693359"/>
      <w:bookmarkStart w:id="176" w:name="_Toc28694337"/>
      <w:bookmarkStart w:id="177" w:name="_Toc470443750"/>
      <w:bookmarkStart w:id="178" w:name="_Toc64357210"/>
      <w:bookmarkStart w:id="179" w:name="_Toc106705624"/>
      <w:bookmarkEnd w:id="175"/>
      <w:bookmarkEnd w:id="176"/>
      <w:r>
        <w:t>Remuneration</w:t>
      </w:r>
      <w:bookmarkEnd w:id="177"/>
      <w:bookmarkEnd w:id="178"/>
      <w:bookmarkEnd w:id="179"/>
    </w:p>
    <w:p w14:paraId="0136AFD9" w14:textId="77777777" w:rsidR="00312B75" w:rsidRDefault="00312B75" w:rsidP="00312B75">
      <w:pPr>
        <w:pStyle w:val="Body"/>
      </w:pPr>
      <w:r w:rsidRPr="009C4E15">
        <w:t>Public hospitals must grant</w:t>
      </w:r>
      <w:r>
        <w:t xml:space="preserve"> health</w:t>
      </w:r>
      <w:r w:rsidRPr="009C4E15">
        <w:t xml:space="preserve"> practitioners right of private practice (RoPP) for them to provide MBS-billable services in the hospital. </w:t>
      </w:r>
    </w:p>
    <w:p w14:paraId="2A04CA69" w14:textId="77777777" w:rsidR="00312B75" w:rsidRDefault="00312B75" w:rsidP="00312B75">
      <w:pPr>
        <w:pStyle w:val="Body"/>
      </w:pPr>
      <w:r w:rsidRPr="009C4E15">
        <w:lastRenderedPageBreak/>
        <w:t xml:space="preserve">There must be a </w:t>
      </w:r>
      <w:r w:rsidRPr="0002326D">
        <w:t xml:space="preserve">formal </w:t>
      </w:r>
      <w:r>
        <w:t>Private Practice Arrangement (PPA)</w:t>
      </w:r>
      <w:r w:rsidRPr="009C4E15">
        <w:t xml:space="preserve"> between the practitioner and the public hospital, which clearly states the RoPP and terms of remuneration. </w:t>
      </w:r>
      <w:r>
        <w:t>These may be offered when a practitioner is predominantly employed to treat public patients. Public hospitals and practitioners must ensure that the arrangements under a private practice model will be compliant with other relevant departmental policies.</w:t>
      </w:r>
    </w:p>
    <w:p w14:paraId="14D5E8ED" w14:textId="77777777" w:rsidR="00312B75" w:rsidRDefault="00312B75" w:rsidP="00312B75">
      <w:pPr>
        <w:pStyle w:val="Body"/>
      </w:pPr>
      <w:r>
        <w:t>Where a practitioner is not predominantly employed to treat public patients, they are not eligible to enter a PPA. In this instance the practitioner should be offered a rental agreement.</w:t>
      </w:r>
    </w:p>
    <w:p w14:paraId="6D5595B6" w14:textId="77777777" w:rsidR="00312B75" w:rsidRDefault="00312B75" w:rsidP="00312B75">
      <w:pPr>
        <w:pStyle w:val="Body"/>
      </w:pPr>
      <w:r>
        <w:t>Public hospital arrangements with practitioners must be documented in a formal contract and agreed as between the practitioner and public hospital.</w:t>
      </w:r>
    </w:p>
    <w:p w14:paraId="075D65DD" w14:textId="77777777" w:rsidR="00312B75" w:rsidRPr="002663E5" w:rsidRDefault="00312B75">
      <w:pPr>
        <w:pStyle w:val="Heading3"/>
      </w:pPr>
      <w:bookmarkStart w:id="180" w:name="_Toc470443751"/>
      <w:r>
        <w:t>Private practice arrangements</w:t>
      </w:r>
      <w:bookmarkEnd w:id="180"/>
    </w:p>
    <w:p w14:paraId="25197906" w14:textId="77777777" w:rsidR="00312B75" w:rsidRDefault="00312B75" w:rsidP="00312B75">
      <w:pPr>
        <w:pStyle w:val="Body"/>
      </w:pPr>
      <w:r w:rsidRPr="009C4E15">
        <w:t xml:space="preserve">There are different types of </w:t>
      </w:r>
      <w:r>
        <w:t>PPAs</w:t>
      </w:r>
      <w:r w:rsidRPr="009C4E15">
        <w:t xml:space="preserve"> and p</w:t>
      </w:r>
      <w:r w:rsidRPr="009C4E15" w:rsidDel="00CE7CE2">
        <w:t>ubli</w:t>
      </w:r>
      <w:r w:rsidRPr="009C4E15">
        <w:t xml:space="preserve">c hospitals and </w:t>
      </w:r>
      <w:r w:rsidRPr="009C4E15" w:rsidDel="00CE7CE2">
        <w:t>practitioners should seek their own legal, financial and industrial advice before entering a</w:t>
      </w:r>
      <w:r w:rsidRPr="009C4E15">
        <w:t xml:space="preserve"> formal </w:t>
      </w:r>
      <w:r>
        <w:t>PPA</w:t>
      </w:r>
      <w:r w:rsidRPr="009C4E15" w:rsidDel="00CE7CE2">
        <w:t>.</w:t>
      </w:r>
    </w:p>
    <w:p w14:paraId="5D449553" w14:textId="77777777" w:rsidR="00312B75" w:rsidRDefault="00312B75" w:rsidP="00312B75">
      <w:pPr>
        <w:pStyle w:val="Body"/>
      </w:pPr>
      <w:r>
        <w:t xml:space="preserve">These may be used where: </w:t>
      </w:r>
    </w:p>
    <w:p w14:paraId="2B216932" w14:textId="77777777" w:rsidR="00312B75" w:rsidRDefault="00312B75" w:rsidP="00312B75">
      <w:pPr>
        <w:pStyle w:val="Bullet1"/>
      </w:pPr>
      <w:r>
        <w:t xml:space="preserve">An employment contract grants RoPP to a practitioner on a full-time or part-time basis to see patients who have provided informed financial consent to be treated as private (or MBS-billable) patients. </w:t>
      </w:r>
    </w:p>
    <w:p w14:paraId="3BCD670D" w14:textId="77777777" w:rsidR="00312B75" w:rsidRDefault="00312B75" w:rsidP="00312B75">
      <w:pPr>
        <w:pStyle w:val="Bullet1"/>
      </w:pPr>
      <w:r>
        <w:t>A practitioner who has a facility fee arrangement where the practitioner is employed or contracted by the hospital is not paid a salary but retains all private practice income.</w:t>
      </w:r>
    </w:p>
    <w:p w14:paraId="51F726ED" w14:textId="77777777" w:rsidR="00312B75" w:rsidRDefault="00312B75" w:rsidP="00312B75">
      <w:pPr>
        <w:pStyle w:val="Bullet1"/>
      </w:pPr>
      <w:r>
        <w:t xml:space="preserve">A Visiting Medical Officer (VMO) who is employed or contracted by the public hospital, providing services to both public patients and private (or MBS-billable) patients. </w:t>
      </w:r>
    </w:p>
    <w:p w14:paraId="119D3DB3" w14:textId="77777777" w:rsidR="00312B75" w:rsidRDefault="00312B75" w:rsidP="00312B75">
      <w:pPr>
        <w:pStyle w:val="Bodyafterbullets"/>
      </w:pPr>
      <w:r>
        <w:t xml:space="preserve">And provided: </w:t>
      </w:r>
    </w:p>
    <w:p w14:paraId="5854A935" w14:textId="77777777" w:rsidR="00312B75" w:rsidRDefault="00312B75" w:rsidP="00312B75">
      <w:pPr>
        <w:pStyle w:val="Bullet1"/>
      </w:pPr>
      <w:r>
        <w:t xml:space="preserve">Private (or MBS-billable) patients are seen during the practitioner’s employed or contracted paid hours of work, as per their agreement with the public hospital. </w:t>
      </w:r>
    </w:p>
    <w:p w14:paraId="42EC4466" w14:textId="77777777" w:rsidR="00312B75" w:rsidRDefault="00312B75" w:rsidP="00312B75">
      <w:pPr>
        <w:pStyle w:val="Bullet1"/>
      </w:pPr>
      <w:r>
        <w:t xml:space="preserve">The practitioner authorises their employer to act as an agent for the purposes of billing services to Medicare. </w:t>
      </w:r>
    </w:p>
    <w:p w14:paraId="7D08D757" w14:textId="77777777" w:rsidR="00312B75" w:rsidRDefault="00312B75" w:rsidP="00312B75">
      <w:pPr>
        <w:pStyle w:val="Bullet1"/>
      </w:pPr>
      <w:r>
        <w:t xml:space="preserve">All private practice income rendered in the public hospital is assigned to the practitioner’s employer and agreed share paid to the practitioner. </w:t>
      </w:r>
    </w:p>
    <w:p w14:paraId="573A2016" w14:textId="77777777" w:rsidR="00312B75" w:rsidRDefault="00312B75" w:rsidP="00312B75">
      <w:pPr>
        <w:pStyle w:val="Bullet1"/>
      </w:pPr>
      <w:r>
        <w:t xml:space="preserve">The patient is bulk-billed and does not incur any out-of-pocket costs for health care services that they would otherwise have received as a public patient. </w:t>
      </w:r>
    </w:p>
    <w:p w14:paraId="6BEDD304" w14:textId="77777777" w:rsidR="00312B75" w:rsidRDefault="00312B75" w:rsidP="00312B75">
      <w:pPr>
        <w:pStyle w:val="Bodyafterbullets"/>
      </w:pPr>
      <w:r>
        <w:t xml:space="preserve">In exchange, the public hospital provides support services, infrastructure access and resources to support the treatment of private (or MBS-billable) patients and to address service, professional and community requirements. The practitioner’s remuneration rate may also be adjusted to compensate for the forgone private income.  </w:t>
      </w:r>
    </w:p>
    <w:p w14:paraId="1DC5374B" w14:textId="77777777" w:rsidR="00312B75" w:rsidRDefault="00312B75" w:rsidP="00312B75">
      <w:pPr>
        <w:pStyle w:val="Body"/>
      </w:pPr>
      <w:r>
        <w:t xml:space="preserve">The practitioner may also be covered by the VMIA Medical Indemnity Master Insurance policy. </w:t>
      </w:r>
    </w:p>
    <w:p w14:paraId="31E6EF05" w14:textId="77777777" w:rsidR="00312B75" w:rsidRPr="00C852C5" w:rsidRDefault="00312B75" w:rsidP="00312B75">
      <w:pPr>
        <w:pStyle w:val="Body"/>
        <w:rPr>
          <w:b/>
          <w:bCs/>
        </w:rPr>
      </w:pPr>
      <w:r w:rsidRPr="00C852C5">
        <w:rPr>
          <w:b/>
          <w:bCs/>
        </w:rPr>
        <w:t>Private practice arrangements should consider:</w:t>
      </w:r>
    </w:p>
    <w:p w14:paraId="036C6431" w14:textId="77777777" w:rsidR="00312B75" w:rsidRDefault="00312B75" w:rsidP="00312B75">
      <w:pPr>
        <w:pStyle w:val="Bullet1"/>
      </w:pPr>
      <w:r>
        <w:t xml:space="preserve">Nature of employment </w:t>
      </w:r>
    </w:p>
    <w:p w14:paraId="704C6950" w14:textId="77777777" w:rsidR="00312B75" w:rsidRPr="00C852C5" w:rsidRDefault="00312B75" w:rsidP="00312B75">
      <w:pPr>
        <w:pStyle w:val="Bullet2"/>
      </w:pPr>
      <w:r w:rsidRPr="00C852C5">
        <w:t>Status (e.g. full-time, fractional)</w:t>
      </w:r>
    </w:p>
    <w:p w14:paraId="3E712723" w14:textId="77777777" w:rsidR="00312B75" w:rsidRPr="00C852C5" w:rsidRDefault="00312B75" w:rsidP="00312B75">
      <w:pPr>
        <w:pStyle w:val="Bullet2"/>
      </w:pPr>
      <w:r w:rsidRPr="00C852C5">
        <w:t>Whether the doctor is predominantly employed to treat public patients.</w:t>
      </w:r>
    </w:p>
    <w:p w14:paraId="15F733F9" w14:textId="77777777" w:rsidR="00312B75" w:rsidRPr="00C852C5" w:rsidRDefault="00312B75" w:rsidP="00312B75">
      <w:pPr>
        <w:pStyle w:val="Bullet2"/>
      </w:pPr>
      <w:r w:rsidRPr="00C852C5">
        <w:t>Salary structure (is it all inclusive and covers PPA)</w:t>
      </w:r>
    </w:p>
    <w:p w14:paraId="47918B28" w14:textId="77777777" w:rsidR="00312B75" w:rsidRPr="00C852C5" w:rsidRDefault="00312B75" w:rsidP="00312B75">
      <w:pPr>
        <w:pStyle w:val="Bullet2"/>
      </w:pPr>
      <w:r w:rsidRPr="00C852C5">
        <w:t>Out of hours payment structure</w:t>
      </w:r>
    </w:p>
    <w:p w14:paraId="3594641C" w14:textId="77777777" w:rsidR="00312B75" w:rsidRPr="00C852C5" w:rsidRDefault="00312B75" w:rsidP="00312B75">
      <w:pPr>
        <w:pStyle w:val="Bullet2"/>
      </w:pPr>
      <w:r w:rsidRPr="00C852C5">
        <w:t>PPAs for admitted and non-admitted services. Also consider if the facility fee applies.</w:t>
      </w:r>
    </w:p>
    <w:p w14:paraId="18D15333" w14:textId="77777777" w:rsidR="00312B75" w:rsidRDefault="00312B75" w:rsidP="00312B75">
      <w:pPr>
        <w:pStyle w:val="Bullet1"/>
      </w:pPr>
      <w:r>
        <w:t>Amount of MBS revenue assigned by the practitioner to the public hospital.</w:t>
      </w:r>
    </w:p>
    <w:p w14:paraId="31719AE1" w14:textId="77777777" w:rsidR="00312B75" w:rsidRDefault="00312B75" w:rsidP="00312B75">
      <w:pPr>
        <w:pStyle w:val="Bullet1"/>
      </w:pPr>
      <w:r>
        <w:lastRenderedPageBreak/>
        <w:t>Whether the practitioner authorises the public hospital to act as an agent for the purpose of claiming services under the MBS.</w:t>
      </w:r>
    </w:p>
    <w:p w14:paraId="6E4F6AEC" w14:textId="77777777" w:rsidR="00312B75" w:rsidRDefault="00312B75" w:rsidP="00312B75">
      <w:pPr>
        <w:pStyle w:val="Bullet1"/>
      </w:pPr>
      <w:r>
        <w:t>Responsibility for the patient record</w:t>
      </w:r>
    </w:p>
    <w:p w14:paraId="77C5E0FC" w14:textId="77777777" w:rsidR="00312B75" w:rsidRDefault="00312B75" w:rsidP="00312B75">
      <w:pPr>
        <w:pStyle w:val="Bullet1"/>
      </w:pPr>
      <w:r>
        <w:t>Whether the Medical Indemnity Master Insurance Policy (e.g. VMIA) or practitioner’s personal indemnity insurance applies.</w:t>
      </w:r>
    </w:p>
    <w:p w14:paraId="7D550A1F" w14:textId="77777777" w:rsidR="00312B75" w:rsidRDefault="00312B75" w:rsidP="00312B75">
      <w:pPr>
        <w:pStyle w:val="Bullet1"/>
      </w:pPr>
      <w:r>
        <w:t xml:space="preserve">Facility fee arrangement and what does it consist of (e.g. </w:t>
      </w:r>
      <w:r w:rsidRPr="22B1B98E">
        <w:t>support services, infrastructure access and resources to address service, professional and community requirements)</w:t>
      </w:r>
      <w:r>
        <w:t>.</w:t>
      </w:r>
    </w:p>
    <w:p w14:paraId="42723ABA" w14:textId="77777777" w:rsidR="00312B75" w:rsidRPr="0002326D" w:rsidRDefault="00312B75">
      <w:pPr>
        <w:pStyle w:val="Heading3"/>
      </w:pPr>
      <w:r>
        <w:t xml:space="preserve">Independent rights of private practice  </w:t>
      </w:r>
    </w:p>
    <w:p w14:paraId="3343C7F7" w14:textId="77777777" w:rsidR="00312B75" w:rsidRPr="005E7DD7" w:rsidRDefault="00312B75" w:rsidP="00312B75">
      <w:pPr>
        <w:pStyle w:val="Body"/>
      </w:pPr>
      <w:r w:rsidRPr="005E7DD7">
        <w:t xml:space="preserve">The public hospital may use </w:t>
      </w:r>
      <w:r>
        <w:t xml:space="preserve">independent rights of private practice (RoPP) </w:t>
      </w:r>
      <w:r w:rsidRPr="005E7DD7">
        <w:t>when:</w:t>
      </w:r>
    </w:p>
    <w:p w14:paraId="4A5B12C4" w14:textId="77777777" w:rsidR="00312B75" w:rsidRPr="00AB6781" w:rsidRDefault="00312B75" w:rsidP="00312B75">
      <w:pPr>
        <w:pStyle w:val="Bullet1"/>
        <w:rPr>
          <w:rFonts w:cs="Arial"/>
        </w:rPr>
      </w:pPr>
      <w:r>
        <w:t xml:space="preserve">The practitioner is not predominantly employed or not </w:t>
      </w:r>
      <w:r w:rsidRPr="08448182">
        <w:rPr>
          <w:rFonts w:cs="Arial"/>
        </w:rPr>
        <w:t xml:space="preserve">employed to treat public patients. </w:t>
      </w:r>
    </w:p>
    <w:p w14:paraId="22EBC059" w14:textId="77777777" w:rsidR="00312B75" w:rsidRPr="001665B4" w:rsidRDefault="00312B75" w:rsidP="00312B75">
      <w:pPr>
        <w:pStyle w:val="Bullet1"/>
      </w:pPr>
      <w:r>
        <w:t>In</w:t>
      </w:r>
      <w:r w:rsidRPr="00AB6781">
        <w:t xml:space="preserve"> circumstances</w:t>
      </w:r>
      <w:r>
        <w:t xml:space="preserve"> where the practitioner is not employed directly by the hospital but has a contractual relationship with the hospital to use their facilities to provide services to their patients.</w:t>
      </w:r>
      <w:r w:rsidRPr="001665B4">
        <w:rPr>
          <w:rFonts w:cs="Arial"/>
        </w:rPr>
        <w:t xml:space="preserve">  </w:t>
      </w:r>
    </w:p>
    <w:p w14:paraId="493ED353" w14:textId="77777777" w:rsidR="00312B75" w:rsidRDefault="00312B75" w:rsidP="00312B75">
      <w:pPr>
        <w:pStyle w:val="Bodyafterbullets"/>
      </w:pPr>
      <w:r>
        <w:t xml:space="preserve">These may be used where: </w:t>
      </w:r>
    </w:p>
    <w:p w14:paraId="0A3DEB73" w14:textId="77777777" w:rsidR="00312B75" w:rsidRDefault="00312B75" w:rsidP="00312B75">
      <w:pPr>
        <w:pStyle w:val="Bullet1"/>
      </w:pPr>
      <w:r>
        <w:t xml:space="preserve">A part-time practitioner is performing services in their own time (i.e. outside their employment rights of PPA and paid time). </w:t>
      </w:r>
    </w:p>
    <w:p w14:paraId="047E5B85" w14:textId="77777777" w:rsidR="00312B75" w:rsidRDefault="00312B75" w:rsidP="00312B75">
      <w:pPr>
        <w:pStyle w:val="Bullet1"/>
      </w:pPr>
      <w:r>
        <w:t>A clinical academic is conducting private practice independently in their own right that is not in connection with their public hospital employment.</w:t>
      </w:r>
    </w:p>
    <w:p w14:paraId="7E89AE64" w14:textId="77777777" w:rsidR="00312B75" w:rsidRDefault="00312B75" w:rsidP="00312B75">
      <w:pPr>
        <w:pStyle w:val="Bullet1"/>
      </w:pPr>
      <w:r>
        <w:t xml:space="preserve">A VMO is providing services that is not in connection with the public hospital and is not being paid by the public hospital for the service. </w:t>
      </w:r>
    </w:p>
    <w:p w14:paraId="02F4318F" w14:textId="77777777" w:rsidR="00312B75" w:rsidRDefault="00312B75" w:rsidP="00312B75">
      <w:pPr>
        <w:pStyle w:val="Bullet1"/>
      </w:pPr>
      <w:r>
        <w:t xml:space="preserve">Public hospitals contract medical services that have a private component (e.g. private radiology companies).  </w:t>
      </w:r>
    </w:p>
    <w:p w14:paraId="6D1DFEE8" w14:textId="77777777" w:rsidR="00312B75" w:rsidRDefault="00312B75" w:rsidP="00312B75">
      <w:pPr>
        <w:pStyle w:val="Bodyafterbullets"/>
      </w:pPr>
      <w:r>
        <w:t xml:space="preserve">And provided: </w:t>
      </w:r>
    </w:p>
    <w:p w14:paraId="32C900D2" w14:textId="77777777" w:rsidR="00312B75" w:rsidRDefault="00312B75" w:rsidP="00312B75">
      <w:pPr>
        <w:pStyle w:val="Bullet1"/>
      </w:pPr>
      <w:r>
        <w:t xml:space="preserve">Any private practice conducted under this model is outside of the employment of the public hospital and is separate from any services rendered in connection with the public hospital. </w:t>
      </w:r>
    </w:p>
    <w:p w14:paraId="6431507A" w14:textId="77777777" w:rsidR="00312B75" w:rsidRDefault="00312B75" w:rsidP="00312B75">
      <w:pPr>
        <w:pStyle w:val="Bullet1"/>
      </w:pPr>
      <w:r>
        <w:t xml:space="preserve">The practitioner has entered a commercial relationship with the public hospital to pay for the use of facilities to operate their own standalone private practice. </w:t>
      </w:r>
    </w:p>
    <w:p w14:paraId="52E95081" w14:textId="77777777" w:rsidR="00312B75" w:rsidRDefault="00312B75" w:rsidP="00312B75">
      <w:pPr>
        <w:pStyle w:val="Bullet1"/>
      </w:pPr>
      <w:r>
        <w:t xml:space="preserve">Practitioners maintain their own medical indemnity insurance policy that is of an adequate level during these activities. </w:t>
      </w:r>
    </w:p>
    <w:p w14:paraId="5BC24C30" w14:textId="77777777" w:rsidR="00312B75" w:rsidRDefault="00312B75" w:rsidP="00312B75">
      <w:pPr>
        <w:pStyle w:val="Bodyafterbullets"/>
        <w:rPr>
          <w:rFonts w:eastAsia="Arial" w:cs="Arial"/>
        </w:rPr>
      </w:pPr>
      <w:r>
        <w:t xml:space="preserve">All private practice income is retained by the practitioner. This includes any out-of-pocket fee the practitioner may choose to charge patients attending their private practice.  </w:t>
      </w:r>
    </w:p>
    <w:p w14:paraId="47F1B9C9" w14:textId="77777777" w:rsidR="00312B75" w:rsidRDefault="00312B75" w:rsidP="00312B75">
      <w:pPr>
        <w:pStyle w:val="Body"/>
      </w:pPr>
      <w:r>
        <w:t>The billing for the service can be p</w:t>
      </w:r>
      <w:r w:rsidRPr="1E82E36A">
        <w:t xml:space="preserve">erformed either by the practitioner or the hospital depending on the terms of the rental agreement. </w:t>
      </w:r>
    </w:p>
    <w:p w14:paraId="1F712086" w14:textId="77777777" w:rsidR="00312B75" w:rsidRDefault="00312B75" w:rsidP="00312B75">
      <w:pPr>
        <w:pStyle w:val="Body"/>
      </w:pPr>
      <w:r>
        <w:t xml:space="preserve">As part of the commercial arrangement with the practitioner, the public hospital may agree to provide in return for payment, several services including but not limited to: </w:t>
      </w:r>
    </w:p>
    <w:p w14:paraId="51F9799D" w14:textId="77777777" w:rsidR="00312B75" w:rsidRDefault="00312B75" w:rsidP="00312B75">
      <w:pPr>
        <w:pStyle w:val="Bullet1"/>
      </w:pPr>
      <w:r>
        <w:t xml:space="preserve">Billing service; </w:t>
      </w:r>
    </w:p>
    <w:p w14:paraId="6ABB5A11" w14:textId="77777777" w:rsidR="00312B75" w:rsidRDefault="00312B75" w:rsidP="00312B75">
      <w:pPr>
        <w:pStyle w:val="Bullet1"/>
      </w:pPr>
      <w:r>
        <w:t xml:space="preserve">Medical Record service; </w:t>
      </w:r>
    </w:p>
    <w:p w14:paraId="307B3CCE" w14:textId="77777777" w:rsidR="00312B75" w:rsidRDefault="00312B75" w:rsidP="00312B75">
      <w:pPr>
        <w:pStyle w:val="Bullet1"/>
      </w:pPr>
      <w:r>
        <w:t xml:space="preserve">Clinical and clerical support staff; and </w:t>
      </w:r>
    </w:p>
    <w:p w14:paraId="02D883A1" w14:textId="77777777" w:rsidR="00312B75" w:rsidRDefault="00312B75" w:rsidP="00312B75">
      <w:pPr>
        <w:pStyle w:val="Bullet1"/>
      </w:pPr>
      <w:r>
        <w:t xml:space="preserve">Sterilisation/equipment. </w:t>
      </w:r>
    </w:p>
    <w:p w14:paraId="473E7454" w14:textId="77777777" w:rsidR="00312B75" w:rsidRDefault="00312B75" w:rsidP="00312B75">
      <w:pPr>
        <w:pStyle w:val="Bodyafterbullets"/>
      </w:pPr>
      <w:r>
        <w:t xml:space="preserve">The agreement must have a commercial basis for the services used by the private practice and reviewed on an annual basis to account for increases in the cost of provision of health care. Practitioners may provide services in private consulting rooms which may be located at a public hospital (under a tenancy agreement) or outside of the public hospital. Arrangements will be publicly </w:t>
      </w:r>
      <w:r>
        <w:lastRenderedPageBreak/>
        <w:t>defensible and conducted on a purely commercial basis. Such an agreement should contain the core components expected of any contract with an external party. The commercial arrangement should provide for responsibility for a Medicare shared debt if</w:t>
      </w:r>
      <w:r w:rsidRPr="0062668C">
        <w:t xml:space="preserve"> a refund is owing</w:t>
      </w:r>
      <w:r>
        <w:t xml:space="preserve">. </w:t>
      </w:r>
    </w:p>
    <w:p w14:paraId="4201A73D" w14:textId="77777777" w:rsidR="00312B75" w:rsidRDefault="00312B75">
      <w:pPr>
        <w:pStyle w:val="Heading2"/>
      </w:pPr>
      <w:bookmarkStart w:id="181" w:name="_Toc28962329"/>
      <w:bookmarkStart w:id="182" w:name="_Toc461161157"/>
      <w:bookmarkStart w:id="183" w:name="_Toc470443753"/>
      <w:bookmarkStart w:id="184" w:name="_Toc64357211"/>
      <w:bookmarkStart w:id="185" w:name="_Toc106705625"/>
      <w:r>
        <w:t>Medical indemnity</w:t>
      </w:r>
      <w:bookmarkEnd w:id="181"/>
      <w:bookmarkEnd w:id="182"/>
      <w:bookmarkEnd w:id="183"/>
      <w:bookmarkEnd w:id="184"/>
      <w:bookmarkEnd w:id="185"/>
    </w:p>
    <w:p w14:paraId="5479AF24" w14:textId="77777777" w:rsidR="00312B75" w:rsidRDefault="00312B75" w:rsidP="00312B75">
      <w:pPr>
        <w:pStyle w:val="Body"/>
      </w:pPr>
      <w:r>
        <w:t>The VMIA Medical Indemnity Master Insurance Policy states that registered health practitioners exercising a right of private practice who remit all or part of the fees earned to the employing public hospital do not bear liability for medical negligence under their own medical insurance policies. Please refer to the VMIA Medical Indemnity Master Insurance Policy for a definition of registered health practitioners and when it applies.</w:t>
      </w:r>
    </w:p>
    <w:p w14:paraId="5B40EC11" w14:textId="330DD984" w:rsidR="00312B75" w:rsidRDefault="00312B75" w:rsidP="00312B75">
      <w:pPr>
        <w:pStyle w:val="Body"/>
      </w:pPr>
      <w:r>
        <w:t xml:space="preserve">The VMIA Medical Indemnity Master Insurance Policy is updated annually. For </w:t>
      </w:r>
      <w:hyperlink r:id="rId36" w:history="1">
        <w:r w:rsidRPr="00AB3A29">
          <w:rPr>
            <w:rStyle w:val="Hyperlink"/>
          </w:rPr>
          <w:t>further information</w:t>
        </w:r>
      </w:hyperlink>
      <w:r>
        <w:t xml:space="preserve"> please refer to </w:t>
      </w:r>
      <w:r w:rsidR="008872FE">
        <w:t>&lt;</w:t>
      </w:r>
      <w:r w:rsidR="008872FE" w:rsidRPr="00AB3A29">
        <w:t>https://www.vmia.vic.gov.au/insurance/policies-and-cover/medical-indemnity</w:t>
      </w:r>
      <w:bookmarkEnd w:id="140"/>
      <w:r w:rsidR="008872FE">
        <w:t>&gt;</w:t>
      </w:r>
    </w:p>
    <w:p w14:paraId="64AD28E8" w14:textId="77777777" w:rsidR="00312B75" w:rsidRDefault="00312B75">
      <w:pPr>
        <w:pStyle w:val="Heading1"/>
      </w:pPr>
      <w:bookmarkStart w:id="186" w:name="_Toc470443754"/>
      <w:bookmarkStart w:id="187" w:name="_Toc64357212"/>
      <w:bookmarkStart w:id="188" w:name="_Toc106705626"/>
      <w:bookmarkStart w:id="189" w:name="_Hlk64367999"/>
      <w:r>
        <w:t>Accessibility of services</w:t>
      </w:r>
      <w:bookmarkEnd w:id="186"/>
      <w:bookmarkEnd w:id="187"/>
      <w:bookmarkEnd w:id="188"/>
    </w:p>
    <w:p w14:paraId="6207393A" w14:textId="77777777" w:rsidR="00312B75" w:rsidRDefault="00312B75">
      <w:pPr>
        <w:pStyle w:val="Heading2"/>
      </w:pPr>
      <w:bookmarkStart w:id="190" w:name="_Toc461161159"/>
      <w:bookmarkStart w:id="191" w:name="_Toc470443755"/>
      <w:bookmarkStart w:id="192" w:name="_Toc64357213"/>
      <w:bookmarkStart w:id="193" w:name="_Toc106705627"/>
      <w:r>
        <w:t>Medicare principles</w:t>
      </w:r>
      <w:bookmarkEnd w:id="190"/>
      <w:bookmarkEnd w:id="191"/>
      <w:bookmarkEnd w:id="192"/>
      <w:bookmarkEnd w:id="193"/>
    </w:p>
    <w:p w14:paraId="4A2B43F5" w14:textId="77777777" w:rsidR="00312B75" w:rsidRDefault="00312B75" w:rsidP="00312B75">
      <w:pPr>
        <w:pStyle w:val="Body"/>
      </w:pPr>
      <w:r>
        <w:t xml:space="preserve">The decision to allow health practitioners to conduct private practice in a public hospital and bill under MBS should be assessed based on its impact on the objectives stated in the NHRA, clause 27. </w:t>
      </w:r>
    </w:p>
    <w:p w14:paraId="78DAD854" w14:textId="77777777" w:rsidR="00312B75" w:rsidRPr="00310D78" w:rsidRDefault="00312B75">
      <w:pPr>
        <w:pStyle w:val="Heading2"/>
      </w:pPr>
      <w:bookmarkStart w:id="194" w:name="_Toc461161160"/>
      <w:bookmarkStart w:id="195" w:name="_Toc470443756"/>
      <w:bookmarkStart w:id="196" w:name="_Toc64357214"/>
      <w:bookmarkStart w:id="197" w:name="_Toc106705628"/>
      <w:r>
        <w:t>Providing private health services to eligible patients</w:t>
      </w:r>
      <w:bookmarkEnd w:id="194"/>
      <w:bookmarkEnd w:id="195"/>
      <w:bookmarkEnd w:id="196"/>
      <w:bookmarkEnd w:id="197"/>
    </w:p>
    <w:p w14:paraId="7EAA15E8" w14:textId="77777777" w:rsidR="00312B75" w:rsidRDefault="00312B75" w:rsidP="00312B75">
      <w:pPr>
        <w:pStyle w:val="Body"/>
      </w:pPr>
      <w:bookmarkStart w:id="198" w:name="_Hlk24714329"/>
      <w:r>
        <w:t xml:space="preserve">Public hospitals must consider whether it is beneficial to offer private health services to eligible patients.  These may be provided if the public hospital also provides the same service on a public basis (NHRA, clause 29b).  </w:t>
      </w:r>
    </w:p>
    <w:p w14:paraId="5E176E2C" w14:textId="77777777" w:rsidR="00312B75" w:rsidRPr="00C757D5" w:rsidRDefault="00312B75" w:rsidP="00312B75">
      <w:pPr>
        <w:pStyle w:val="Body"/>
      </w:pPr>
      <w:r w:rsidRPr="00EC3E1B">
        <w:t>Private patients must not be given preferential treatment and special access to services within a public hospital. Public hospitals must ensure that priority is given to patients with an urgent clinical need. Insurance status or willingness to pay must not result in preferential treatment or access to services within public hospital facilities.</w:t>
      </w:r>
      <w:r w:rsidRPr="00446309">
        <w:t xml:space="preserve"> </w:t>
      </w:r>
    </w:p>
    <w:p w14:paraId="43EA88CB" w14:textId="77777777" w:rsidR="00312B75" w:rsidRDefault="00312B75">
      <w:pPr>
        <w:pStyle w:val="Heading2"/>
      </w:pPr>
      <w:bookmarkStart w:id="199" w:name="_Toc470443757"/>
      <w:bookmarkStart w:id="200" w:name="_Toc64357215"/>
      <w:bookmarkStart w:id="201" w:name="_Toc106705629"/>
      <w:r>
        <w:t>Establishing public specialist clinics to treat MBS-billable patients</w:t>
      </w:r>
      <w:bookmarkEnd w:id="199"/>
      <w:bookmarkEnd w:id="200"/>
      <w:bookmarkEnd w:id="201"/>
    </w:p>
    <w:p w14:paraId="178EA26C" w14:textId="77777777" w:rsidR="00312B75" w:rsidRPr="0026623D" w:rsidRDefault="00312B75" w:rsidP="00312B75">
      <w:pPr>
        <w:pStyle w:val="Body"/>
      </w:pPr>
      <w:r>
        <w:t>Specialist clinics operated by practitioners who have private practice arrangements with public hospitals are still public clinics regardless of funding sources. The only private clinics are those operated by practitioners who have a rental agreement with the public hospital as mentioned in Section 4.4.2.</w:t>
      </w:r>
    </w:p>
    <w:p w14:paraId="55F9D86F" w14:textId="77777777" w:rsidR="00312B75" w:rsidRPr="00043624" w:rsidRDefault="00312B75" w:rsidP="00312B75">
      <w:pPr>
        <w:pStyle w:val="Body"/>
        <w:rPr>
          <w:b/>
          <w:bCs/>
        </w:rPr>
      </w:pPr>
      <w:r w:rsidRPr="1E82E36A">
        <w:rPr>
          <w:b/>
          <w:bCs/>
        </w:rPr>
        <w:t>Public hospitals should document the benefits and costs of providing MBS-billed services for each speciality and monitor them annually in terms of compliance and demand.</w:t>
      </w:r>
    </w:p>
    <w:p w14:paraId="6CF0F3F0" w14:textId="77777777" w:rsidR="00312B75" w:rsidRDefault="00312B75" w:rsidP="00312B75">
      <w:pPr>
        <w:pStyle w:val="Body"/>
      </w:pPr>
      <w:r w:rsidRPr="00DF102E">
        <w:t xml:space="preserve">Before deciding to establish a </w:t>
      </w:r>
      <w:r>
        <w:t>public</w:t>
      </w:r>
      <w:r w:rsidRPr="00DF102E">
        <w:t xml:space="preserve"> specialist clinic</w:t>
      </w:r>
      <w:r>
        <w:t xml:space="preserve"> to treat MBS-billable patients</w:t>
      </w:r>
      <w:r w:rsidRPr="00DF102E">
        <w:t xml:space="preserve">, </w:t>
      </w:r>
      <w:r>
        <w:t xml:space="preserve">it is best practice for </w:t>
      </w:r>
      <w:r w:rsidRPr="00DF102E">
        <w:t xml:space="preserve">public hospitals </w:t>
      </w:r>
      <w:r>
        <w:t xml:space="preserve">to </w:t>
      </w:r>
      <w:r w:rsidRPr="00DF102E">
        <w:t>consider the likely benefits and costs of this service delivery and funding arrangement and ensure that services required to meet demand are available and the cost of operating these clinics is revenue neutral</w:t>
      </w:r>
      <w:r>
        <w:t xml:space="preserve">. </w:t>
      </w:r>
      <w:bookmarkEnd w:id="198"/>
    </w:p>
    <w:p w14:paraId="72CB2151" w14:textId="77777777" w:rsidR="00312B75" w:rsidRDefault="00312B75" w:rsidP="00312B75">
      <w:pPr>
        <w:pStyle w:val="Body"/>
      </w:pPr>
      <w:r>
        <w:lastRenderedPageBreak/>
        <w:t xml:space="preserve">MBS rates in many categories are not designed to fund full practice costs and therefore income generated solely from MBS fees may not cover all costs. Public hospitals will need to undertake local financial analysis to determine if services provided to MBS-billable patients are viable, with particular regard to other private patient funding arrangements. </w:t>
      </w:r>
    </w:p>
    <w:p w14:paraId="75CA0640" w14:textId="77777777" w:rsidR="00312B75" w:rsidRDefault="00312B75" w:rsidP="00312B75">
      <w:pPr>
        <w:pStyle w:val="Body"/>
      </w:pPr>
      <w:r>
        <w:t>Specialist clinics must</w:t>
      </w:r>
      <w:r w:rsidRPr="003B14C4">
        <w:t xml:space="preserve"> not be established </w:t>
      </w:r>
      <w:r>
        <w:t xml:space="preserve">or provided </w:t>
      </w:r>
      <w:r w:rsidRPr="003B14C4">
        <w:t xml:space="preserve">by public hospitals to provide preferential access for </w:t>
      </w:r>
      <w:r>
        <w:t>MBS-billable</w:t>
      </w:r>
      <w:r w:rsidRPr="003B14C4">
        <w:t xml:space="preserve"> patients.</w:t>
      </w:r>
      <w:r>
        <w:t xml:space="preserve"> </w:t>
      </w:r>
    </w:p>
    <w:p w14:paraId="625EBFC2" w14:textId="77777777" w:rsidR="00312B75" w:rsidRDefault="00312B75" w:rsidP="00312B75">
      <w:pPr>
        <w:pStyle w:val="Body"/>
      </w:pPr>
      <w:r>
        <w:t xml:space="preserve">Where MBS-billable services are to be provided, services for both public and MBS-billable patients must be available. This can be achieved by providing a </w:t>
      </w:r>
      <w:r w:rsidRPr="000B2A90">
        <w:t>dedicated public clinic for</w:t>
      </w:r>
      <w:r>
        <w:t xml:space="preserve"> MBS-billable patients in parallel to public clinics of the same speciality field; or providing a mixed clinic where services are available within the same clinic for both public and MBS-billable patients.</w:t>
      </w:r>
    </w:p>
    <w:p w14:paraId="67EF4EB7" w14:textId="77777777" w:rsidR="00312B75" w:rsidRDefault="00312B75" w:rsidP="00312B75">
      <w:pPr>
        <w:pStyle w:val="Body"/>
      </w:pPr>
      <w:r>
        <w:t>S</w:t>
      </w:r>
      <w:r w:rsidRPr="009B7914">
        <w:t xml:space="preserve">pecialist clinics </w:t>
      </w:r>
      <w:r>
        <w:t xml:space="preserve">for MBS-billable patients </w:t>
      </w:r>
      <w:r w:rsidRPr="009B7914">
        <w:t>are unlikely to be cost-effective if patients fail to attend their appointment</w:t>
      </w:r>
      <w:r>
        <w:t xml:space="preserve">s or </w:t>
      </w:r>
      <w:r w:rsidRPr="009B7914">
        <w:t>if the clinic is not fully booked. It is recommended that public hospitals consider the impact of patient attendance rates and appointment scheduling in the planning and esta</w:t>
      </w:r>
      <w:r>
        <w:t>blishment of these</w:t>
      </w:r>
      <w:r w:rsidRPr="009B7914">
        <w:t xml:space="preserve"> specialist clinics.</w:t>
      </w:r>
    </w:p>
    <w:p w14:paraId="62ABA921" w14:textId="77777777" w:rsidR="00312B75" w:rsidRDefault="00312B75" w:rsidP="00312B75">
      <w:pPr>
        <w:pStyle w:val="Body"/>
      </w:pPr>
      <w:r>
        <w:t>It is unlikely that the costs and benefits of providing public clinics for MBS-billable patients will be universally applicable to all public hospitals, but they include:</w:t>
      </w:r>
    </w:p>
    <w:p w14:paraId="6E845158" w14:textId="77777777" w:rsidR="00312B75" w:rsidRDefault="00312B75" w:rsidP="00312B75">
      <w:pPr>
        <w:pStyle w:val="Bullet1"/>
      </w:pPr>
      <w:r>
        <w:t>Providing patients with a choice of receiving treatment as a public or MBS-billable patient;</w:t>
      </w:r>
    </w:p>
    <w:p w14:paraId="65318E8F" w14:textId="77777777" w:rsidR="00312B75" w:rsidRDefault="00312B75" w:rsidP="00312B75">
      <w:pPr>
        <w:pStyle w:val="Bullet1"/>
      </w:pPr>
      <w:r>
        <w:t>How it will assist with the recruitment and retention of highly skilled health practitioners who may not otherwise practice in a public hospital or in a catchment area;</w:t>
      </w:r>
    </w:p>
    <w:p w14:paraId="3936EBE0" w14:textId="77777777" w:rsidR="00312B75" w:rsidRDefault="00312B75" w:rsidP="00312B75">
      <w:pPr>
        <w:pStyle w:val="Bullet1"/>
      </w:pPr>
      <w:r>
        <w:t>The co-location of MBS-billed specialist clinics at, or near, public hospitals can assist public hospitals to have available medical practitioners who are able to provide inpatient and outpatient services. It can also broaden the training opportunities for junior medical staff;</w:t>
      </w:r>
    </w:p>
    <w:p w14:paraId="0B03C7BF" w14:textId="77777777" w:rsidR="00312B75" w:rsidRDefault="00312B75" w:rsidP="00312B75">
      <w:pPr>
        <w:pStyle w:val="Bullet1"/>
      </w:pPr>
      <w:r>
        <w:t>Variation in the remuneration models under which health practitioners can provide MBS</w:t>
      </w:r>
      <w:r>
        <w:noBreakHyphen/>
        <w:t>billed specialist clinic services, which allows flexibility of working arrangements;</w:t>
      </w:r>
    </w:p>
    <w:p w14:paraId="2B1295EC" w14:textId="77777777" w:rsidR="00312B75" w:rsidRDefault="00312B75" w:rsidP="00312B75">
      <w:pPr>
        <w:pStyle w:val="Bullet1"/>
      </w:pPr>
      <w:r>
        <w:t>Human resource and legal costs associated with the negotiation of an arrangement between each health practitioner and the public hospital for the provision of specialist clinic services for private patients; and</w:t>
      </w:r>
    </w:p>
    <w:p w14:paraId="030E46AB" w14:textId="77777777" w:rsidR="00312B75" w:rsidRDefault="00312B75" w:rsidP="00312B75">
      <w:pPr>
        <w:pStyle w:val="Bullet1"/>
      </w:pPr>
      <w:r>
        <w:t xml:space="preserve">For patients who attend multiple specialist clinics, differences in the operation and physical location of </w:t>
      </w:r>
      <w:r w:rsidRPr="00F94715">
        <w:t>public clinics</w:t>
      </w:r>
      <w:r>
        <w:t xml:space="preserve"> for public and MBS-billable patients could present some difficulties unless clear information is provided to patients and they are clear about the financial consents they have provided.</w:t>
      </w:r>
    </w:p>
    <w:p w14:paraId="55B9CFFB" w14:textId="77777777" w:rsidR="00312B75" w:rsidRDefault="00312B75" w:rsidP="00312B75">
      <w:pPr>
        <w:pStyle w:val="Bodyafterbullets"/>
      </w:pPr>
      <w:r>
        <w:t>Please refer to Appendix 4 for a sample business case for establishing public specialist clinics for MBS-billable patients.</w:t>
      </w:r>
    </w:p>
    <w:p w14:paraId="546CC36D" w14:textId="77777777" w:rsidR="00312B75" w:rsidRDefault="00312B75">
      <w:pPr>
        <w:pStyle w:val="Heading1"/>
      </w:pPr>
      <w:bookmarkStart w:id="202" w:name="_Toc461161161"/>
      <w:bookmarkStart w:id="203" w:name="_Toc470443758"/>
      <w:bookmarkStart w:id="204" w:name="_Toc64357216"/>
      <w:bookmarkStart w:id="205" w:name="_Toc106705630"/>
      <w:bookmarkEnd w:id="189"/>
      <w:r>
        <w:t>Patient Consent</w:t>
      </w:r>
      <w:bookmarkEnd w:id="202"/>
      <w:bookmarkEnd w:id="203"/>
      <w:bookmarkEnd w:id="204"/>
      <w:bookmarkEnd w:id="205"/>
    </w:p>
    <w:p w14:paraId="6B920503" w14:textId="77777777" w:rsidR="00312B75" w:rsidRDefault="00312B75" w:rsidP="00312B75">
      <w:pPr>
        <w:pStyle w:val="Body"/>
      </w:pPr>
      <w:r w:rsidRPr="004B7519">
        <w:t>Eligible persons attending public hospitals are entitled to be treated as public patients. Eligible persons may elect to be treated as private (or MBS-billable) patients with informed financial consent (written or electronic). Public hospitals must not direct patients or their legally authorised representatives towards making a choice to be treated as a private (or MBS-billable) patient.</w:t>
      </w:r>
    </w:p>
    <w:p w14:paraId="5BD72AD1" w14:textId="77777777" w:rsidR="00312B75" w:rsidRDefault="00312B75">
      <w:pPr>
        <w:pStyle w:val="Heading2"/>
      </w:pPr>
      <w:bookmarkStart w:id="206" w:name="_Toc470443759"/>
      <w:bookmarkStart w:id="207" w:name="_Toc64357217"/>
      <w:bookmarkStart w:id="208" w:name="_Toc106705631"/>
      <w:r>
        <w:t>Patient election</w:t>
      </w:r>
      <w:bookmarkEnd w:id="206"/>
      <w:bookmarkEnd w:id="207"/>
      <w:bookmarkEnd w:id="208"/>
    </w:p>
    <w:p w14:paraId="68926EF6" w14:textId="77777777" w:rsidR="00312B75" w:rsidRDefault="00312B75" w:rsidP="00312B75">
      <w:pPr>
        <w:pStyle w:val="Body"/>
      </w:pPr>
      <w:r>
        <w:t xml:space="preserve">For bulk-billed services, patient election and informed financial consent must be supported by a valid assignment-of-benefit, which may be facilitated through compliant written or electronic </w:t>
      </w:r>
      <w:r>
        <w:lastRenderedPageBreak/>
        <w:t>processes. The NHRA specify patient election requirements for admitted and non-admitted patients (clauses J16-J19, J22 and J30-J34) to ensure that the patient’s informed financial consent is documented and substantiates billing under the MBS.</w:t>
      </w:r>
    </w:p>
    <w:p w14:paraId="54B7C7CE" w14:textId="77777777" w:rsidR="00312B75" w:rsidRPr="0043505E" w:rsidRDefault="00312B75" w:rsidP="00312B75">
      <w:pPr>
        <w:pStyle w:val="Body"/>
      </w:pPr>
      <w:r>
        <w:t xml:space="preserve">The patient election form should be valid for a maximum of six months (NHRA, clause J33) .  </w:t>
      </w:r>
    </w:p>
    <w:p w14:paraId="29790E04" w14:textId="77777777" w:rsidR="00312B75" w:rsidRDefault="00312B75" w:rsidP="00312B75">
      <w:pPr>
        <w:pStyle w:val="Bullet1"/>
        <w:numPr>
          <w:ilvl w:val="0"/>
          <w:numId w:val="0"/>
        </w:numPr>
        <w:ind w:left="284" w:hanging="284"/>
      </w:pPr>
      <w:r>
        <w:t>For non-admitted patients, please refer to Appendix 1 for a sample of patient election form.</w:t>
      </w:r>
    </w:p>
    <w:p w14:paraId="241B83AD" w14:textId="77777777" w:rsidR="00312B75" w:rsidRPr="00310D78" w:rsidRDefault="00312B75">
      <w:pPr>
        <w:pStyle w:val="Heading3"/>
      </w:pPr>
      <w:bookmarkStart w:id="209" w:name="_Toc461161166"/>
      <w:bookmarkStart w:id="210" w:name="_Toc470443760"/>
      <w:r>
        <w:t>Emergency department</w:t>
      </w:r>
      <w:bookmarkEnd w:id="209"/>
      <w:bookmarkEnd w:id="210"/>
    </w:p>
    <w:p w14:paraId="4E973D9E" w14:textId="77777777" w:rsidR="00312B75" w:rsidRDefault="00312B75" w:rsidP="00312B75">
      <w:pPr>
        <w:pStyle w:val="Body"/>
      </w:pPr>
      <w:r>
        <w:t>Eligible persons presenting at a public hospital emergency department are public patients. Therefore, they will receive treatment free of charge and cannot have treatment billed under the MBS.</w:t>
      </w:r>
    </w:p>
    <w:p w14:paraId="1B23B1F7" w14:textId="77777777" w:rsidR="00312B75" w:rsidRPr="00310D78" w:rsidRDefault="00312B75">
      <w:pPr>
        <w:pStyle w:val="Heading3"/>
      </w:pPr>
      <w:bookmarkStart w:id="211" w:name="_Toc461161167"/>
      <w:bookmarkStart w:id="212" w:name="_Toc470443761"/>
      <w:r>
        <w:t>Admitted private patients</w:t>
      </w:r>
      <w:bookmarkEnd w:id="211"/>
      <w:bookmarkEnd w:id="212"/>
    </w:p>
    <w:p w14:paraId="436F02DC" w14:textId="77777777" w:rsidR="00312B75" w:rsidRDefault="00312B75" w:rsidP="00312B75">
      <w:pPr>
        <w:pStyle w:val="Body"/>
      </w:pPr>
      <w:r>
        <w:t>Admitted patients must elect to be a public or private patient in accordance with the National Standards for Public Hospital Admitted Patient. If it is clinically appropriate, the hospital may provide information about alternative service providers, but must provide treatment at no charge if the patient elects to be a public patient. A service or any part of the same service provided to admitted private patients in public hospitals can be billed under the MBS</w:t>
      </w:r>
      <w:r w:rsidRPr="00BD61D2">
        <w:t>.</w:t>
      </w:r>
      <w:r>
        <w:t xml:space="preserve"> Refer to NHRA, clauses A17, A13 and J21.</w:t>
      </w:r>
      <w:bookmarkStart w:id="213" w:name="_Toc461161168"/>
    </w:p>
    <w:p w14:paraId="14CD7942" w14:textId="77777777" w:rsidR="00312B75" w:rsidRPr="00310D78" w:rsidRDefault="00312B75">
      <w:pPr>
        <w:pStyle w:val="Heading3"/>
      </w:pPr>
      <w:bookmarkStart w:id="214" w:name="_Toc470443762"/>
      <w:r>
        <w:t>Non-admitted MBS-billable patients</w:t>
      </w:r>
      <w:bookmarkEnd w:id="213"/>
      <w:bookmarkEnd w:id="214"/>
    </w:p>
    <w:p w14:paraId="29B18975" w14:textId="77777777" w:rsidR="00312B75" w:rsidRPr="00C852C5" w:rsidRDefault="00312B75" w:rsidP="00312B75">
      <w:pPr>
        <w:pStyle w:val="Body"/>
      </w:pPr>
      <w:r w:rsidRPr="00C852C5">
        <w:t xml:space="preserve">Services provided at specialist clinics can be billed under the MBS if the patient has provided informed </w:t>
      </w:r>
      <w:r>
        <w:t xml:space="preserve">financial </w:t>
      </w:r>
      <w:r w:rsidRPr="00C852C5">
        <w:t xml:space="preserve">consent (written or electronic) to assign their Medicare benefit for non-admitted services and has a valid referral to a named medical specialist, who is exercising a right of private practice. Refer to NHRA, clause </w:t>
      </w:r>
      <w:r>
        <w:t>J22</w:t>
      </w:r>
      <w:r w:rsidRPr="00C852C5">
        <w:t>.</w:t>
      </w:r>
    </w:p>
    <w:p w14:paraId="1AF314FD" w14:textId="465BA9AD" w:rsidR="00312B75" w:rsidRDefault="00312B75" w:rsidP="00312B75">
      <w:pPr>
        <w:pStyle w:val="Body"/>
      </w:pPr>
      <w:r>
        <w:t xml:space="preserve">Where the service is bulk billed, a </w:t>
      </w:r>
      <w:r w:rsidR="00AB3A29">
        <w:t>compliant Assignment</w:t>
      </w:r>
      <w:r>
        <w:t xml:space="preserve"> of Medicare Benefit process must also be completed before the Medicare claim is submitted, and that this process may be electronic or otherwise in writing. </w:t>
      </w:r>
    </w:p>
    <w:p w14:paraId="7A78EC52" w14:textId="77777777" w:rsidR="00312B75" w:rsidRPr="00C852C5" w:rsidRDefault="00312B75" w:rsidP="00312B75">
      <w:pPr>
        <w:pStyle w:val="Body"/>
      </w:pPr>
      <w:r>
        <w:t>Public hospitals are not required to physically separate the location of specialist clinics that see both publicly funded and eligible patients who have consented to have their appointment billed under the MBS. However, hospitals should have clearly visible signage in all clinics seeing MBS-billable patients that patients are attending the clinic as a public patient unless they otherwise agree to be an MBS-billable patient. Regardless, signage does not imply that the patient has provided informed financial consent or a valid Assignment of Medicare Benefit. Sample signage is provided in Appendix 2.</w:t>
      </w:r>
    </w:p>
    <w:p w14:paraId="0C0F11C2" w14:textId="77777777" w:rsidR="00312B75" w:rsidRPr="00C852C5" w:rsidRDefault="00312B75" w:rsidP="00312B75">
      <w:pPr>
        <w:pStyle w:val="Body"/>
      </w:pPr>
      <w:r w:rsidRPr="00C852C5">
        <w:t xml:space="preserve">When a patient provides informed financial consent to be treated as an MBS-billable patient, the public hospital cannot prioritise the patient above other patients in relation to the care provided or timeliness of treatment.   </w:t>
      </w:r>
    </w:p>
    <w:p w14:paraId="3928FEA4" w14:textId="77777777" w:rsidR="00312B75" w:rsidRPr="00C852C5" w:rsidRDefault="00312B75" w:rsidP="00312B75">
      <w:pPr>
        <w:pStyle w:val="Body"/>
        <w:rPr>
          <w:b/>
          <w:bCs/>
        </w:rPr>
      </w:pPr>
      <w:r w:rsidRPr="00C852C5">
        <w:rPr>
          <w:b/>
          <w:bCs/>
        </w:rPr>
        <w:t>Services involving multiple healthcare providers</w:t>
      </w:r>
    </w:p>
    <w:p w14:paraId="74BDB822" w14:textId="77777777" w:rsidR="00312B75" w:rsidRDefault="00312B75" w:rsidP="00312B75">
      <w:pPr>
        <w:pStyle w:val="Body"/>
      </w:pPr>
      <w:r>
        <w:t xml:space="preserve">Multiple healthcare provider service events occur when three or more healthcare providers each provide a non-admitted service to a patient either jointly or separately at the same clinic on a given calendar day. MHCP service events are predominantly delivered through MHCP specialist clinics. The service is counted as a single non-admitted service event and flagged as a multiple healthcare provider (MHCP) service event. Where a patient attends multiple clinics on the same day, each visit </w:t>
      </w:r>
      <w:r>
        <w:lastRenderedPageBreak/>
        <w:t>is counted as a separate service event, provided each service received meets the definition of a service event.</w:t>
      </w:r>
    </w:p>
    <w:p w14:paraId="2D4DF966" w14:textId="77777777" w:rsidR="00312B75" w:rsidRDefault="00312B75" w:rsidP="00312B75">
      <w:pPr>
        <w:pStyle w:val="Body"/>
      </w:pPr>
      <w:r>
        <w:t>MHCP services are typically public clinics (seeing public patients) but can also be established by public hospitals to allow patients who provided informed financial consent to be treated as MBS-billable patients and have their eligible non-admitted services bulk-billed to the MBS.</w:t>
      </w:r>
    </w:p>
    <w:p w14:paraId="23657A13" w14:textId="77777777" w:rsidR="00312B75" w:rsidRDefault="00312B75" w:rsidP="00312B75">
      <w:pPr>
        <w:pStyle w:val="Body"/>
      </w:pPr>
      <w:r>
        <w:t xml:space="preserve">The Commonwealth will not fund patient services through the NHRA if the same service, or any part of the service, is billed and therefore funded through the MBS, Pharmaceutical Benefits Scheme (PBS), Private Health Insurance Rebate or any other Commonwealth program (NHRA, clause A17). Therefore, the patient cannot elect to be treated as an MBS-billable patient for part of the MHCP service, including diagnostic imaging and pathology services considered as a component of the service. </w:t>
      </w:r>
    </w:p>
    <w:p w14:paraId="0708F157" w14:textId="77777777" w:rsidR="00312B75" w:rsidRDefault="00312B75">
      <w:pPr>
        <w:pStyle w:val="Heading3"/>
      </w:pPr>
      <w:bookmarkStart w:id="215" w:name="_Toc461161169"/>
      <w:bookmarkStart w:id="216" w:name="_Toc470443763"/>
      <w:r>
        <w:t>Urgent care centres</w:t>
      </w:r>
      <w:bookmarkEnd w:id="215"/>
      <w:bookmarkEnd w:id="216"/>
    </w:p>
    <w:p w14:paraId="7D1F4030" w14:textId="77777777" w:rsidR="00312B75" w:rsidRDefault="00312B75" w:rsidP="00312B75">
      <w:pPr>
        <w:pStyle w:val="Body"/>
      </w:pPr>
      <w:r w:rsidRPr="00325D7E">
        <w:t>Public hospitals must display clear signage and institute appropriate guidelines and procedures to inform patients as to why a fee may be incurred and an estimate of out-of-pocket costs.</w:t>
      </w:r>
    </w:p>
    <w:p w14:paraId="32EE6A5F" w14:textId="77777777" w:rsidR="00312B75" w:rsidRDefault="00312B75">
      <w:pPr>
        <w:pStyle w:val="Heading2"/>
      </w:pPr>
      <w:bookmarkStart w:id="217" w:name="_Toc461161163"/>
      <w:bookmarkStart w:id="218" w:name="_Toc470443764"/>
      <w:bookmarkStart w:id="219" w:name="_Toc64357218"/>
      <w:bookmarkStart w:id="220" w:name="_Toc106705632"/>
      <w:r>
        <w:t>Informed financial consent</w:t>
      </w:r>
      <w:bookmarkEnd w:id="217"/>
      <w:bookmarkEnd w:id="218"/>
      <w:bookmarkEnd w:id="219"/>
      <w:bookmarkEnd w:id="220"/>
    </w:p>
    <w:p w14:paraId="7F739EF1" w14:textId="77777777" w:rsidR="00312B75" w:rsidRDefault="00312B75" w:rsidP="00312B75">
      <w:pPr>
        <w:pStyle w:val="Body"/>
      </w:pPr>
      <w:r>
        <w:t>Informed financial consent is the provision of cost information to patients, (including any likely out-of-pocket expenses), by the public hospital, about the proposed service. Informed financial consent does not by itself complete Assignment of Medicare Benefit requirements where a Medicare benefit is to be assigned as part of a bulk billed claim.</w:t>
      </w:r>
    </w:p>
    <w:p w14:paraId="11A57AFD" w14:textId="77777777" w:rsidR="00312B75" w:rsidRDefault="00312B75" w:rsidP="00312B75">
      <w:pPr>
        <w:pStyle w:val="Body"/>
      </w:pPr>
      <w:r>
        <w:t xml:space="preserve">Hospitals must ensure that eligible persons who have elected to be treated as private (or MBS-billable) patients have done so based on informed financial consent (NHRA, clauses 29c and J18) in written or electronic form. </w:t>
      </w:r>
    </w:p>
    <w:p w14:paraId="146C0412" w14:textId="46A980B2" w:rsidR="00312B75" w:rsidRDefault="00AB3A29" w:rsidP="00312B75">
      <w:pPr>
        <w:pStyle w:val="Body"/>
      </w:pPr>
      <w:hyperlink r:id="rId37" w:anchor="advisory-details" w:history="1">
        <w:r w:rsidR="00312B75" w:rsidRPr="00AB3A29">
          <w:rPr>
            <w:rStyle w:val="Hyperlink"/>
          </w:rPr>
          <w:t>An exa</w:t>
        </w:r>
        <w:r w:rsidR="00312B75" w:rsidRPr="00AB3A29">
          <w:rPr>
            <w:rStyle w:val="Hyperlink"/>
          </w:rPr>
          <w:t>m</w:t>
        </w:r>
        <w:r w:rsidR="00312B75" w:rsidRPr="00AB3A29">
          <w:rPr>
            <w:rStyle w:val="Hyperlink"/>
          </w:rPr>
          <w:t>ple of a</w:t>
        </w:r>
        <w:r w:rsidR="0007205A">
          <w:rPr>
            <w:rStyle w:val="Hyperlink"/>
          </w:rPr>
          <w:t>n</w:t>
        </w:r>
        <w:r w:rsidR="00312B75" w:rsidRPr="00AB3A29">
          <w:rPr>
            <w:rStyle w:val="Hyperlink"/>
          </w:rPr>
          <w:t xml:space="preserve"> informed financial consent form</w:t>
        </w:r>
      </w:hyperlink>
      <w:r w:rsidR="00312B75">
        <w:t xml:space="preserve"> provided as part of the National Safety and Quality Health Service (NSQHS) Standards by the Australian Commission can be accessed at </w:t>
      </w:r>
      <w:r>
        <w:t>&lt;</w:t>
      </w:r>
      <w:r w:rsidR="00FB0070" w:rsidRPr="00FB0070">
        <w:t>Advisory AS18/10: Informed financial consent | Australian Commission on Safety and Quality in Health Care</w:t>
      </w:r>
      <w:r w:rsidR="00FB0070">
        <w:t>&gt;</w:t>
      </w:r>
    </w:p>
    <w:p w14:paraId="0EE4D6F2" w14:textId="77777777" w:rsidR="00312B75" w:rsidRPr="00C852C5" w:rsidRDefault="00312B75" w:rsidP="00312B75">
      <w:pPr>
        <w:pStyle w:val="Body"/>
        <w:rPr>
          <w:b/>
          <w:bCs/>
        </w:rPr>
      </w:pPr>
      <w:r w:rsidRPr="00C852C5">
        <w:rPr>
          <w:b/>
          <w:bCs/>
        </w:rPr>
        <w:t>Verbal advice</w:t>
      </w:r>
    </w:p>
    <w:p w14:paraId="7C16C26D" w14:textId="41C57321" w:rsidR="00312B75" w:rsidRDefault="00312B75" w:rsidP="00312B75">
      <w:pPr>
        <w:pStyle w:val="Body"/>
        <w:rPr>
          <w:rFonts w:cs="Arial"/>
        </w:rPr>
      </w:pPr>
      <w:r>
        <w:rPr>
          <w:rFonts w:cs="Arial"/>
        </w:rPr>
        <w:t>The NHRA</w:t>
      </w:r>
      <w:r w:rsidRPr="5A863A40">
        <w:rPr>
          <w:rFonts w:cs="Arial"/>
        </w:rPr>
        <w:t xml:space="preserve"> (</w:t>
      </w:r>
      <w:r>
        <w:rPr>
          <w:rFonts w:cs="Arial"/>
        </w:rPr>
        <w:t xml:space="preserve">clauses </w:t>
      </w:r>
      <w:r w:rsidRPr="3350EFF7">
        <w:rPr>
          <w:rFonts w:cs="Arial"/>
        </w:rPr>
        <w:t>J36</w:t>
      </w:r>
      <w:r>
        <w:rPr>
          <w:rFonts w:cs="Arial"/>
        </w:rPr>
        <w:t xml:space="preserve"> to </w:t>
      </w:r>
      <w:r w:rsidRPr="5A2BD5C0">
        <w:rPr>
          <w:rFonts w:cs="Arial"/>
        </w:rPr>
        <w:t>J40</w:t>
      </w:r>
      <w:r w:rsidRPr="5A863A40">
        <w:rPr>
          <w:rFonts w:cs="Arial"/>
        </w:rPr>
        <w:t xml:space="preserve">) </w:t>
      </w:r>
      <w:r w:rsidR="0007205A" w:rsidRPr="5A863A40">
        <w:rPr>
          <w:rFonts w:cs="Arial"/>
        </w:rPr>
        <w:t>stipulates that</w:t>
      </w:r>
      <w:r w:rsidRPr="5A863A40">
        <w:rPr>
          <w:rFonts w:cs="Arial"/>
        </w:rPr>
        <w:t xml:space="preserve"> verbal advice must be consistent with the patient election form, support informed and unbiased choice, and refer patients to the written information. Staff and interpreting services should be available to help patients understand their options. While verbal advice can be provided, the patient election must be exercised in writing (clause J16).</w:t>
      </w:r>
    </w:p>
    <w:p w14:paraId="102DB880" w14:textId="77777777" w:rsidR="00312B75" w:rsidRPr="00C852C5" w:rsidRDefault="00312B75" w:rsidP="00312B75">
      <w:pPr>
        <w:pStyle w:val="Body"/>
        <w:rPr>
          <w:b/>
          <w:bCs/>
        </w:rPr>
      </w:pPr>
      <w:r w:rsidRPr="00C852C5">
        <w:rPr>
          <w:b/>
          <w:bCs/>
        </w:rPr>
        <w:t>Patients’ rights</w:t>
      </w:r>
    </w:p>
    <w:p w14:paraId="450BC55D" w14:textId="77777777" w:rsidR="00312B75" w:rsidRDefault="00312B75" w:rsidP="00312B75">
      <w:pPr>
        <w:pStyle w:val="Body"/>
      </w:pPr>
      <w:r w:rsidRPr="0053550D">
        <w:t xml:space="preserve">Public hospitals must inform the patient of their right to request a private room (for admitted services) and doctor of their choice (where available). This does not constitute directing a patient to a decision. However, informing patients must not be done in a manner which leads the patient to a decision to be either a public or private (or MBS-billable) patient. Hospitals must not direct patients or their legally authorised representatives towards a choice about being treated as a public or private patient (NHRA, clause </w:t>
      </w:r>
      <w:r>
        <w:t>J39</w:t>
      </w:r>
      <w:r w:rsidRPr="0053550D">
        <w:t>).</w:t>
      </w:r>
      <w:r>
        <w:t xml:space="preserve"> </w:t>
      </w:r>
    </w:p>
    <w:p w14:paraId="6F9F69D5" w14:textId="77777777" w:rsidR="00312B75" w:rsidRPr="00150EB0" w:rsidRDefault="00312B75" w:rsidP="00312B75">
      <w:pPr>
        <w:pStyle w:val="Body"/>
      </w:pPr>
      <w:r>
        <w:t xml:space="preserve">The </w:t>
      </w:r>
      <w:r w:rsidRPr="00E268DC">
        <w:t>department’</w:t>
      </w:r>
      <w:r>
        <w:t xml:space="preserve">s document, </w:t>
      </w:r>
      <w:r w:rsidRPr="00E268DC">
        <w:rPr>
          <w:i/>
        </w:rPr>
        <w:t xml:space="preserve">Private </w:t>
      </w:r>
      <w:r>
        <w:rPr>
          <w:i/>
        </w:rPr>
        <w:t>p</w:t>
      </w:r>
      <w:r w:rsidRPr="00E268DC">
        <w:rPr>
          <w:i/>
        </w:rPr>
        <w:t>atients: Principles for public health services</w:t>
      </w:r>
      <w:r>
        <w:rPr>
          <w:i/>
        </w:rPr>
        <w:t xml:space="preserve">, </w:t>
      </w:r>
      <w:r>
        <w:t xml:space="preserve">provides further clarity by </w:t>
      </w:r>
      <w:r w:rsidRPr="0010785B">
        <w:t>stat</w:t>
      </w:r>
      <w:r>
        <w:t>ing</w:t>
      </w:r>
      <w:r w:rsidRPr="0010785B">
        <w:t xml:space="preserve"> that</w:t>
      </w:r>
      <w:r>
        <w:t xml:space="preserve"> t</w:t>
      </w:r>
      <w:r w:rsidRPr="00150EB0">
        <w:t xml:space="preserve">his means that </w:t>
      </w:r>
      <w:r>
        <w:t>hospital</w:t>
      </w:r>
      <w:r w:rsidRPr="00150EB0">
        <w:t>s must not:</w:t>
      </w:r>
    </w:p>
    <w:p w14:paraId="51AC038B" w14:textId="77777777" w:rsidR="00312B75" w:rsidRPr="00150EB0" w:rsidRDefault="00312B75" w:rsidP="00312B75">
      <w:pPr>
        <w:pStyle w:val="Bullet1"/>
      </w:pPr>
      <w:r w:rsidRPr="00150EB0">
        <w:lastRenderedPageBreak/>
        <w:t>offer any form of inducement including but not limited to vouche</w:t>
      </w:r>
      <w:r>
        <w:t xml:space="preserve">rs, free TV access, hotel-style </w:t>
      </w:r>
      <w:r w:rsidRPr="00150EB0">
        <w:t>dress</w:t>
      </w:r>
      <w:r>
        <w:t>;</w:t>
      </w:r>
    </w:p>
    <w:p w14:paraId="4F10CC61" w14:textId="77777777" w:rsidR="00312B75" w:rsidRPr="00150EB0" w:rsidRDefault="00312B75" w:rsidP="00312B75">
      <w:pPr>
        <w:pStyle w:val="Bullet1"/>
      </w:pPr>
      <w:r w:rsidRPr="00150EB0">
        <w:t>prioritise the patient above other patients in relation to the care provided or timeliness of treatment</w:t>
      </w:r>
      <w:r>
        <w:t>; or</w:t>
      </w:r>
    </w:p>
    <w:p w14:paraId="527D79C2" w14:textId="77777777" w:rsidR="00312B75" w:rsidRDefault="00312B75" w:rsidP="00312B75">
      <w:pPr>
        <w:pStyle w:val="Bullet1"/>
      </w:pPr>
      <w:r w:rsidRPr="00150EB0">
        <w:t>perform any other action, whether verbal or written, that directs a patient towards a choice.</w:t>
      </w:r>
    </w:p>
    <w:p w14:paraId="32B4DD1F" w14:textId="77777777" w:rsidR="00312B75" w:rsidRDefault="00312B75" w:rsidP="00312B75">
      <w:pPr>
        <w:pStyle w:val="Bodyafterbullets"/>
      </w:pPr>
      <w:r>
        <w:t xml:space="preserve">Please refer to the </w:t>
      </w:r>
      <w:r w:rsidRPr="00E268DC">
        <w:t>department’</w:t>
      </w:r>
      <w:r>
        <w:t xml:space="preserve">s </w:t>
      </w:r>
      <w:r>
        <w:rPr>
          <w:rFonts w:cs="Arial"/>
        </w:rPr>
        <w:t xml:space="preserve">document, </w:t>
      </w:r>
      <w:r w:rsidRPr="00E268DC">
        <w:rPr>
          <w:i/>
        </w:rPr>
        <w:t xml:space="preserve">Private </w:t>
      </w:r>
      <w:r>
        <w:rPr>
          <w:i/>
        </w:rPr>
        <w:t>p</w:t>
      </w:r>
      <w:r w:rsidRPr="00E268DC">
        <w:rPr>
          <w:i/>
        </w:rPr>
        <w:t>atients: Principles for public health services</w:t>
      </w:r>
      <w:r w:rsidRPr="00B42155">
        <w:t>,</w:t>
      </w:r>
      <w:r>
        <w:rPr>
          <w:i/>
        </w:rPr>
        <w:t xml:space="preserve"> </w:t>
      </w:r>
      <w:r w:rsidRPr="00B42155">
        <w:t>for further details.</w:t>
      </w:r>
    </w:p>
    <w:p w14:paraId="5F93B957" w14:textId="77777777" w:rsidR="00312B75" w:rsidRDefault="00312B75">
      <w:pPr>
        <w:pStyle w:val="Heading2"/>
      </w:pPr>
      <w:bookmarkStart w:id="221" w:name="_Toc461161165"/>
      <w:bookmarkStart w:id="222" w:name="_Toc470443765"/>
      <w:bookmarkStart w:id="223" w:name="_Toc64357219"/>
      <w:bookmarkStart w:id="224" w:name="_Toc106705633"/>
      <w:r>
        <w:t>Assignment of Medicare Benefit</w:t>
      </w:r>
    </w:p>
    <w:p w14:paraId="413A1898" w14:textId="77777777" w:rsidR="00312B75" w:rsidRPr="002734C7" w:rsidRDefault="00312B75" w:rsidP="00312B75">
      <w:pPr>
        <w:pStyle w:val="Body"/>
      </w:pPr>
      <w:r>
        <w:t xml:space="preserve">Assignment of Medicare Benefit rules will change from 1 July 2026 as a result of </w:t>
      </w:r>
      <w:r w:rsidRPr="08448182">
        <w:rPr>
          <w:i/>
          <w:iCs/>
        </w:rPr>
        <w:t xml:space="preserve">The Health Insurance Legislation Amendment (Assignment of Medicare Benefits) Act 2024 </w:t>
      </w:r>
      <w:r>
        <w:t>and accompanying</w:t>
      </w:r>
      <w:r w:rsidRPr="08448182">
        <w:rPr>
          <w:i/>
          <w:iCs/>
        </w:rPr>
        <w:t xml:space="preserve"> Health Insurance Amendment (Assignment of Medicare Benefits and Other Measures) Regulations 2025</w:t>
      </w:r>
      <w:r>
        <w:t xml:space="preserve">. Health services may use digital or paper consent for both bulk billing and simplified billing, but verbal consent will no longer be allowed, and consent must be obtained before a claim is lodged (either before or after the service). </w:t>
      </w:r>
    </w:p>
    <w:p w14:paraId="6CCE5ED3" w14:textId="77777777" w:rsidR="00312B75" w:rsidRDefault="00312B75" w:rsidP="00312B75">
      <w:pPr>
        <w:pStyle w:val="Body"/>
      </w:pPr>
      <w:r>
        <w:t xml:space="preserve">Two pathways will apply to assignment: </w:t>
      </w:r>
    </w:p>
    <w:p w14:paraId="4418BC2A" w14:textId="77777777" w:rsidR="00312B75" w:rsidRDefault="00312B75">
      <w:pPr>
        <w:pStyle w:val="Body"/>
        <w:numPr>
          <w:ilvl w:val="0"/>
          <w:numId w:val="34"/>
        </w:numPr>
      </w:pPr>
      <w:r>
        <w:t>implied assignment applies where the provider is operating under an existing insurer agreement and does not require service</w:t>
      </w:r>
      <w:r>
        <w:noBreakHyphen/>
        <w:t xml:space="preserve">specific patient consent, </w:t>
      </w:r>
    </w:p>
    <w:p w14:paraId="03F76650" w14:textId="77777777" w:rsidR="00312B75" w:rsidRPr="002734C7" w:rsidRDefault="00312B75">
      <w:pPr>
        <w:pStyle w:val="Body"/>
        <w:numPr>
          <w:ilvl w:val="0"/>
          <w:numId w:val="34"/>
        </w:numPr>
      </w:pPr>
      <w:r>
        <w:t xml:space="preserve">requested assignment applies where no such agreement exists and requires documented patient consent that must be retained and auditable. </w:t>
      </w:r>
    </w:p>
    <w:p w14:paraId="451CB060" w14:textId="77777777" w:rsidR="00312B75" w:rsidRPr="002734C7" w:rsidRDefault="00312B75" w:rsidP="00312B75">
      <w:pPr>
        <w:pStyle w:val="Body"/>
      </w:pPr>
      <w:r>
        <w:t>Providers are fully accountable for confirming valid consent in writing and storing records. Health services must ensure systems can capture and store consent, correctly identify and flag implied versus requested pathways in billing systems, and update staff workflows and training to support compliant, auditable Assignment of Medicare Benefit processes.</w:t>
      </w:r>
    </w:p>
    <w:p w14:paraId="78A73E3E" w14:textId="77777777" w:rsidR="00312B75" w:rsidRPr="002734C7" w:rsidRDefault="00312B75" w:rsidP="00312B75">
      <w:pPr>
        <w:pStyle w:val="Body"/>
      </w:pPr>
    </w:p>
    <w:p w14:paraId="430BDBE4" w14:textId="77777777" w:rsidR="00312B75" w:rsidRPr="00704B44" w:rsidRDefault="00312B75">
      <w:pPr>
        <w:pStyle w:val="Heading2"/>
      </w:pPr>
      <w:r w:rsidRPr="00704B44">
        <w:t>Fees charged</w:t>
      </w:r>
      <w:bookmarkEnd w:id="221"/>
      <w:bookmarkEnd w:id="222"/>
      <w:bookmarkEnd w:id="223"/>
      <w:bookmarkEnd w:id="224"/>
    </w:p>
    <w:p w14:paraId="38FF8DF9" w14:textId="77777777" w:rsidR="00312B75" w:rsidRDefault="00312B75" w:rsidP="00312B75">
      <w:pPr>
        <w:pStyle w:val="Body"/>
      </w:pPr>
      <w:r>
        <w:t xml:space="preserve">Private patients </w:t>
      </w:r>
      <w:r w:rsidRPr="00277061">
        <w:t>may be charged an amount for public hospital serv</w:t>
      </w:r>
      <w:r>
        <w:t>ices as determined by the State (NHRA, clause J4).</w:t>
      </w:r>
    </w:p>
    <w:p w14:paraId="3EF6629F" w14:textId="77777777" w:rsidR="00312B75" w:rsidRDefault="00312B75" w:rsidP="00312B75">
      <w:pPr>
        <w:pStyle w:val="Body"/>
      </w:pPr>
      <w:r>
        <w:t>Further information on fees can be found in the following departmental material:</w:t>
      </w:r>
    </w:p>
    <w:p w14:paraId="0D324D73" w14:textId="1C7E50FF" w:rsidR="00312B75" w:rsidRDefault="0007205A" w:rsidP="00312B75">
      <w:pPr>
        <w:pStyle w:val="Bullet1"/>
      </w:pPr>
      <w:hyperlink r:id="rId38" w:history="1">
        <w:r w:rsidR="00312B75" w:rsidRPr="0007205A">
          <w:rPr>
            <w:rStyle w:val="Hyperlink"/>
          </w:rPr>
          <w:t>Patient fees and charges for public health services</w:t>
        </w:r>
      </w:hyperlink>
      <w:r>
        <w:t xml:space="preserve"> &lt;</w:t>
      </w:r>
      <w:r w:rsidR="00312B75" w:rsidRPr="0007205A">
        <w:t>https://www.health.vic.gov.au/hospitals-and-health-services/patient-fees-and-charges-for-public-health-services</w:t>
      </w:r>
      <w:r>
        <w:t>&gt;</w:t>
      </w:r>
    </w:p>
    <w:p w14:paraId="5DD1E687" w14:textId="43F179CF" w:rsidR="00312B75" w:rsidRPr="00C834A1" w:rsidRDefault="0007205A" w:rsidP="00312B75">
      <w:pPr>
        <w:pStyle w:val="Bullet1"/>
      </w:pPr>
      <w:hyperlink r:id="rId39" w:history="1">
        <w:r w:rsidR="00312B75" w:rsidRPr="0007205A">
          <w:rPr>
            <w:rStyle w:val="Hyperlink"/>
          </w:rPr>
          <w:t>Private patients: Principles for public health services</w:t>
        </w:r>
      </w:hyperlink>
      <w:r w:rsidR="00312B75" w:rsidRPr="00B118E9">
        <w:t xml:space="preserve"> </w:t>
      </w:r>
      <w:r>
        <w:t>&lt;</w:t>
      </w:r>
      <w:r w:rsidR="00312B75" w:rsidRPr="0007205A">
        <w:t>https://www.health.vic.gov.au/publications/private-patient-principles-for-public-health-services</w:t>
      </w:r>
      <w:r>
        <w:t>&gt;</w:t>
      </w:r>
    </w:p>
    <w:p w14:paraId="5885BA42" w14:textId="77777777" w:rsidR="00312B75" w:rsidRDefault="00312B75">
      <w:pPr>
        <w:pStyle w:val="Heading3"/>
      </w:pPr>
      <w:bookmarkStart w:id="225" w:name="_Toc470443766"/>
      <w:r>
        <w:t>Admitted private patients</w:t>
      </w:r>
      <w:bookmarkEnd w:id="225"/>
    </w:p>
    <w:p w14:paraId="1D47616D" w14:textId="77777777" w:rsidR="00312B75" w:rsidRDefault="00312B75" w:rsidP="00312B75">
      <w:pPr>
        <w:pStyle w:val="Body"/>
      </w:pPr>
      <w:r>
        <w:t>Admitted services provided to private patients in public hospitals by health practitioners who are:</w:t>
      </w:r>
    </w:p>
    <w:p w14:paraId="56715834" w14:textId="77777777" w:rsidR="00312B75" w:rsidRDefault="00312B75" w:rsidP="00312B75">
      <w:pPr>
        <w:pStyle w:val="Bullet1"/>
      </w:pPr>
      <w:r>
        <w:t>employed by the public hospital must be bulkbilled under the MBS.</w:t>
      </w:r>
    </w:p>
    <w:p w14:paraId="5551B947" w14:textId="77777777" w:rsidR="00312B75" w:rsidRDefault="00312B75" w:rsidP="00312B75">
      <w:pPr>
        <w:pStyle w:val="Bullet1"/>
      </w:pPr>
      <w:r w:rsidRPr="00D37C0E">
        <w:t>not employed by the p</w:t>
      </w:r>
      <w:r>
        <w:t>ublic hospital may exceed</w:t>
      </w:r>
      <w:r w:rsidRPr="00D37C0E">
        <w:t xml:space="preserve"> the MBS schedule fee which might result in an ‘ou</w:t>
      </w:r>
      <w:r>
        <w:t xml:space="preserve">t-of-pocket’ fee payable by the private </w:t>
      </w:r>
      <w:r w:rsidRPr="00D37C0E">
        <w:t>patient.</w:t>
      </w:r>
    </w:p>
    <w:p w14:paraId="3B3DB255" w14:textId="77777777" w:rsidR="00312B75" w:rsidRPr="00012C89" w:rsidRDefault="00312B75">
      <w:pPr>
        <w:pStyle w:val="Heading3"/>
      </w:pPr>
      <w:bookmarkStart w:id="226" w:name="_Toc470443767"/>
      <w:r>
        <w:lastRenderedPageBreak/>
        <w:t>Non-admitted MBS-billable patients</w:t>
      </w:r>
      <w:bookmarkEnd w:id="226"/>
    </w:p>
    <w:p w14:paraId="48EF430A" w14:textId="77777777" w:rsidR="00312B75" w:rsidRPr="003F36C6" w:rsidRDefault="00312B75" w:rsidP="00312B75">
      <w:pPr>
        <w:pStyle w:val="Body"/>
      </w:pPr>
      <w:r>
        <w:t>Non-admitted services provided to MBS-billable patients in public hospitals must be bulk-billed under the MBS. Non-admitted public patients may only incur out-of-pocket fees for those services permitted under the NHRA, clause J2.</w:t>
      </w:r>
    </w:p>
    <w:p w14:paraId="1DEBC082" w14:textId="77777777" w:rsidR="00312B75" w:rsidRDefault="00312B75" w:rsidP="00312B75">
      <w:pPr>
        <w:pStyle w:val="Body"/>
      </w:pPr>
      <w:r w:rsidRPr="00905031">
        <w:t xml:space="preserve">However, health practitioners who are not employed by the public hospital (under </w:t>
      </w:r>
      <w:r>
        <w:t>an independent RoPP</w:t>
      </w:r>
      <w:r w:rsidRPr="00905031">
        <w:t xml:space="preserve"> agreement) may charge a fee exceeding the MBS schedule fee which might result in an ‘out-of-pocket’ fee payable by the patient. These health practitioners may be providing services in private consulting rooms, which may be located at a public hospital or outside of the </w:t>
      </w:r>
      <w:r w:rsidRPr="00076FDF">
        <w:t>hospital.</w:t>
      </w:r>
    </w:p>
    <w:p w14:paraId="784507F3" w14:textId="77777777" w:rsidR="00312B75" w:rsidRPr="007E0E1A" w:rsidRDefault="00312B75">
      <w:pPr>
        <w:pStyle w:val="Heading3"/>
      </w:pPr>
      <w:bookmarkStart w:id="227" w:name="_Toc28962367"/>
      <w:bookmarkStart w:id="228" w:name="_Toc470443768"/>
      <w:r>
        <w:t>U</w:t>
      </w:r>
      <w:r w:rsidRPr="00EC3A56">
        <w:t>rgent care centres</w:t>
      </w:r>
      <w:bookmarkEnd w:id="227"/>
      <w:bookmarkEnd w:id="228"/>
    </w:p>
    <w:p w14:paraId="0B4EF57C" w14:textId="77777777" w:rsidR="00312B75" w:rsidRPr="00310D78" w:rsidRDefault="00312B75" w:rsidP="00312B75">
      <w:pPr>
        <w:pStyle w:val="Body"/>
      </w:pPr>
      <w:r>
        <w:t xml:space="preserve">The majority of UCCs are nurse-led with medical support provided by on-call GPs. UCCs must not charge the patient for administration and facility. </w:t>
      </w:r>
      <w:bookmarkStart w:id="229" w:name="_Toc28962368"/>
    </w:p>
    <w:p w14:paraId="6F2C416E" w14:textId="77777777" w:rsidR="00312B75" w:rsidRDefault="00312B75" w:rsidP="00312B75">
      <w:pPr>
        <w:pStyle w:val="Body"/>
      </w:pPr>
      <w:r>
        <w:t>UCCs operate as a public hospital service. Health practitioners employed and/or paid by the hospital to provide the UCC service must not bill under the MBS because the patients are treated as public patients. However, health practitioners contracted by the UCC, exercising rights of private practice and not paid by the hospital to provide the UCC service are providing a private service and may bill under the MBS because the patients are treated as private patients of the health practitioner.</w:t>
      </w:r>
    </w:p>
    <w:p w14:paraId="0FD6F952" w14:textId="77777777" w:rsidR="00312B75" w:rsidRPr="008D5D0F" w:rsidRDefault="00312B75" w:rsidP="00312B75">
      <w:pPr>
        <w:pStyle w:val="Body"/>
        <w:rPr>
          <w:b/>
        </w:rPr>
      </w:pPr>
      <w:r w:rsidRPr="008D5D0F">
        <w:rPr>
          <w:b/>
        </w:rPr>
        <w:t>Services not billed under the MBS</w:t>
      </w:r>
      <w:bookmarkEnd w:id="229"/>
      <w:r w:rsidRPr="008D5D0F">
        <w:rPr>
          <w:b/>
        </w:rPr>
        <w:t xml:space="preserve"> </w:t>
      </w:r>
    </w:p>
    <w:p w14:paraId="4527890B" w14:textId="77777777" w:rsidR="00312B75" w:rsidRDefault="00312B75" w:rsidP="00312B75">
      <w:pPr>
        <w:pStyle w:val="Body"/>
      </w:pPr>
      <w:r>
        <w:t>Services performed by health practitioners (</w:t>
      </w:r>
      <w:r w:rsidRPr="00690091">
        <w:t>registered nurse</w:t>
      </w:r>
      <w:r>
        <w:t xml:space="preserve">, </w:t>
      </w:r>
      <w:r w:rsidRPr="00690091">
        <w:t>rural isolated practice endorsed registered nurse (RIPERN)</w:t>
      </w:r>
      <w:r>
        <w:t>, n</w:t>
      </w:r>
      <w:r w:rsidRPr="00690091">
        <w:t>urse practitioners</w:t>
      </w:r>
      <w:r>
        <w:t>,</w:t>
      </w:r>
      <w:r w:rsidRPr="00690091">
        <w:t xml:space="preserve"> </w:t>
      </w:r>
      <w:r>
        <w:t xml:space="preserve">GP, </w:t>
      </w:r>
      <w:r w:rsidRPr="00690091">
        <w:t>GP proceduralists</w:t>
      </w:r>
      <w:r>
        <w:t xml:space="preserve"> and j</w:t>
      </w:r>
      <w:r w:rsidRPr="00690091">
        <w:t>unior doctors</w:t>
      </w:r>
      <w:r>
        <w:t>) salaried by the hospital cannot be billed under the MBS. These p</w:t>
      </w:r>
      <w:r w:rsidRPr="00690091">
        <w:t>atient</w:t>
      </w:r>
      <w:r>
        <w:t xml:space="preserve">s are to be treated as </w:t>
      </w:r>
      <w:r w:rsidRPr="00690091">
        <w:t>a public patient in the UCC</w:t>
      </w:r>
      <w:r>
        <w:t xml:space="preserve">. </w:t>
      </w:r>
    </w:p>
    <w:p w14:paraId="18C14510" w14:textId="77777777" w:rsidR="00312B75" w:rsidRPr="00066BBB" w:rsidRDefault="00312B75" w:rsidP="00312B75">
      <w:pPr>
        <w:pStyle w:val="Body"/>
      </w:pPr>
      <w:r w:rsidRPr="00563ACC">
        <w:t xml:space="preserve">If the patient is admitted from the UCC and elects to be a public patient for admission, then the on-call GP cannot bill under the MBS for the services provided at the UCC. The on-call GP is then covered by the VMO arrangement that they have with the </w:t>
      </w:r>
      <w:r>
        <w:t>hospital</w:t>
      </w:r>
      <w:r w:rsidRPr="00563ACC">
        <w:t xml:space="preserve"> for admitted services. This is because the care provided at the UCC and the admitted care are considered part of the same episode of care and the patient cannot be part private and part public for the episode of care.</w:t>
      </w:r>
      <w:bookmarkStart w:id="230" w:name="_Toc28962369"/>
    </w:p>
    <w:p w14:paraId="49833707" w14:textId="77777777" w:rsidR="00312B75" w:rsidRPr="008D5D0F" w:rsidRDefault="00312B75" w:rsidP="00312B75">
      <w:pPr>
        <w:pStyle w:val="Body"/>
        <w:rPr>
          <w:b/>
        </w:rPr>
      </w:pPr>
      <w:r w:rsidRPr="008D5D0F">
        <w:rPr>
          <w:b/>
        </w:rPr>
        <w:t>Services billed under the MBS</w:t>
      </w:r>
      <w:bookmarkEnd w:id="230"/>
    </w:p>
    <w:p w14:paraId="49E2D492" w14:textId="77777777" w:rsidR="00312B75" w:rsidRPr="00066BBB" w:rsidRDefault="00312B75" w:rsidP="00312B75">
      <w:pPr>
        <w:pStyle w:val="Body"/>
        <w:rPr>
          <w:rFonts w:cs="Arial"/>
        </w:rPr>
      </w:pPr>
      <w:r w:rsidRPr="00C60620">
        <w:t xml:space="preserve">Nurse practitioners can </w:t>
      </w:r>
      <w:r>
        <w:t>bill under the MBS</w:t>
      </w:r>
      <w:r w:rsidRPr="00C60620">
        <w:t xml:space="preserve"> if they are contracted</w:t>
      </w:r>
      <w:r>
        <w:t xml:space="preserve"> to provide private services from the </w:t>
      </w:r>
      <w:r w:rsidRPr="002B6FEF">
        <w:t xml:space="preserve">UCC to the practitioner's patients. GPs and GP proceduralists, who are engaged by a </w:t>
      </w:r>
      <w:r>
        <w:t>hospital</w:t>
      </w:r>
      <w:r w:rsidRPr="002B6FEF">
        <w:t xml:space="preserve"> to provide on-call non-admitted medical</w:t>
      </w:r>
      <w:r w:rsidRPr="00F50C60">
        <w:t xml:space="preserve"> support to an UCC</w:t>
      </w:r>
      <w:r>
        <w:t>,</w:t>
      </w:r>
      <w:r w:rsidRPr="00F50C60">
        <w:t xml:space="preserve"> provide medical services to patients pursuant to a separate arrangement between th</w:t>
      </w:r>
      <w:r>
        <w:t xml:space="preserve">e practitioner and the patient, and </w:t>
      </w:r>
      <w:r w:rsidRPr="00F50C60">
        <w:t xml:space="preserve">may </w:t>
      </w:r>
      <w:r>
        <w:t xml:space="preserve">thus </w:t>
      </w:r>
      <w:r w:rsidRPr="00F50C60">
        <w:t xml:space="preserve">bill under </w:t>
      </w:r>
      <w:r>
        <w:t xml:space="preserve">the </w:t>
      </w:r>
      <w:r w:rsidRPr="00F50C60">
        <w:t>MBS and may charge a co-</w:t>
      </w:r>
      <w:r w:rsidRPr="00F50C60">
        <w:rPr>
          <w:rFonts w:cs="Arial"/>
        </w:rPr>
        <w:t>payment.</w:t>
      </w:r>
      <w:r w:rsidRPr="00640345">
        <w:rPr>
          <w:rFonts w:cs="Arial"/>
        </w:rPr>
        <w:t xml:space="preserve"> </w:t>
      </w:r>
      <w:r>
        <w:rPr>
          <w:rFonts w:cs="Arial"/>
        </w:rPr>
        <w:t xml:space="preserve">Refer to NHRA, clause </w:t>
      </w:r>
      <w:r w:rsidRPr="1EDBC31E">
        <w:rPr>
          <w:rFonts w:cs="Arial"/>
        </w:rPr>
        <w:t>J24</w:t>
      </w:r>
      <w:r>
        <w:rPr>
          <w:rFonts w:cs="Arial"/>
        </w:rPr>
        <w:t>.</w:t>
      </w:r>
    </w:p>
    <w:p w14:paraId="1E01B464" w14:textId="77777777" w:rsidR="00312B75" w:rsidRDefault="00312B75" w:rsidP="00312B75">
      <w:pPr>
        <w:pStyle w:val="Body"/>
        <w:rPr>
          <w:b/>
        </w:rPr>
      </w:pPr>
      <w:r w:rsidRPr="00092576">
        <w:rPr>
          <w:b/>
        </w:rPr>
        <w:t>More information</w:t>
      </w:r>
    </w:p>
    <w:p w14:paraId="42722184" w14:textId="4A1C977D" w:rsidR="00312B75" w:rsidRPr="00364A3C" w:rsidRDefault="0007205A" w:rsidP="00312B75">
      <w:pPr>
        <w:pStyle w:val="Bullet1"/>
        <w:rPr>
          <w:rStyle w:val="Hyperlink"/>
          <w:color w:val="auto"/>
          <w:u w:val="none"/>
        </w:rPr>
      </w:pPr>
      <w:hyperlink r:id="rId40" w:history="1">
        <w:r w:rsidR="00312B75" w:rsidRPr="0007205A">
          <w:rPr>
            <w:rStyle w:val="Hyperlink"/>
          </w:rPr>
          <w:t>Urgent care centres: Models of care toolkit, Rural health urgent care centres</w:t>
        </w:r>
      </w:hyperlink>
      <w:r>
        <w:t xml:space="preserve"> &lt;</w:t>
      </w:r>
      <w:r w:rsidR="00312B75" w:rsidRPr="0007205A">
        <w:t>https://www.health.vic.gov.au/rural-health/urgent-care-in-regional-and-rural-areas</w:t>
      </w:r>
      <w:r>
        <w:t>&gt;</w:t>
      </w:r>
    </w:p>
    <w:p w14:paraId="2F7C9FD8" w14:textId="4B3C8BA4" w:rsidR="00312B75" w:rsidRPr="009E532A" w:rsidRDefault="0007205A" w:rsidP="00312B75">
      <w:pPr>
        <w:pStyle w:val="Bullet1"/>
        <w:rPr>
          <w:rStyle w:val="Hyperlink"/>
          <w:color w:val="auto"/>
          <w:u w:val="none"/>
        </w:rPr>
      </w:pPr>
      <w:hyperlink r:id="rId41" w:history="1">
        <w:r w:rsidR="00312B75" w:rsidRPr="0007205A">
          <w:rPr>
            <w:rStyle w:val="Hyperlink"/>
          </w:rPr>
          <w:t>Teleh</w:t>
        </w:r>
        <w:r w:rsidR="00312B75" w:rsidRPr="0007205A">
          <w:rPr>
            <w:rStyle w:val="Hyperlink"/>
          </w:rPr>
          <w:t>e</w:t>
        </w:r>
        <w:r w:rsidR="00312B75" w:rsidRPr="0007205A">
          <w:rPr>
            <w:rStyle w:val="Hyperlink"/>
          </w:rPr>
          <w:t>alth</w:t>
        </w:r>
      </w:hyperlink>
      <w:r>
        <w:t xml:space="preserve"> &lt;</w:t>
      </w:r>
      <w:r w:rsidR="00312B75" w:rsidRPr="0007205A">
        <w:t>https://www.health.vic.gov.au/rural-health/telehealth</w:t>
      </w:r>
      <w:r>
        <w:t>&gt;</w:t>
      </w:r>
    </w:p>
    <w:p w14:paraId="5B0CE19B" w14:textId="77777777" w:rsidR="00312B75" w:rsidRDefault="00312B75">
      <w:pPr>
        <w:pStyle w:val="Heading2"/>
      </w:pPr>
      <w:bookmarkStart w:id="231" w:name="_Toc28693354"/>
      <w:bookmarkStart w:id="232" w:name="_Toc28694332"/>
      <w:bookmarkStart w:id="233" w:name="_Toc28694415"/>
      <w:bookmarkStart w:id="234" w:name="_Toc28696465"/>
      <w:bookmarkStart w:id="235" w:name="_Toc28858664"/>
      <w:bookmarkStart w:id="236" w:name="_Toc28858745"/>
      <w:bookmarkStart w:id="237" w:name="_Toc28859174"/>
      <w:bookmarkStart w:id="238" w:name="_Toc28859561"/>
      <w:bookmarkStart w:id="239" w:name="_Toc28859703"/>
      <w:bookmarkStart w:id="240" w:name="_Toc28860675"/>
      <w:bookmarkStart w:id="241" w:name="_Toc28860927"/>
      <w:bookmarkStart w:id="242" w:name="_Toc28865384"/>
      <w:bookmarkStart w:id="243" w:name="_Toc28865795"/>
      <w:bookmarkStart w:id="244" w:name="_Toc28866145"/>
      <w:bookmarkStart w:id="245" w:name="_Toc28866649"/>
      <w:bookmarkStart w:id="246" w:name="_Toc28872480"/>
      <w:bookmarkStart w:id="247" w:name="_Toc28946390"/>
      <w:bookmarkStart w:id="248" w:name="_Toc28962323"/>
      <w:bookmarkStart w:id="249" w:name="_Toc28962660"/>
      <w:bookmarkStart w:id="250" w:name="_Toc28962802"/>
      <w:bookmarkStart w:id="251" w:name="_Toc28962988"/>
      <w:bookmarkStart w:id="252" w:name="_Toc461161164"/>
      <w:bookmarkStart w:id="253" w:name="_Toc470443769"/>
      <w:bookmarkStart w:id="254" w:name="_Toc64357220"/>
      <w:bookmarkStart w:id="255" w:name="_Toc106705634"/>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sidRPr="00B278EE">
        <w:t>Change in patient election</w:t>
      </w:r>
      <w:bookmarkEnd w:id="252"/>
      <w:bookmarkEnd w:id="253"/>
      <w:bookmarkEnd w:id="254"/>
      <w:bookmarkEnd w:id="255"/>
    </w:p>
    <w:p w14:paraId="1837E3BC" w14:textId="77777777" w:rsidR="00312B75" w:rsidRPr="00310D78" w:rsidRDefault="00312B75" w:rsidP="00312B75">
      <w:pPr>
        <w:pStyle w:val="Body"/>
      </w:pPr>
      <w:r>
        <w:t>The change in patient election status refers to changes from public to private (or MBS-billable) and vice versa. It does not include compensable patients.</w:t>
      </w:r>
    </w:p>
    <w:p w14:paraId="33285068" w14:textId="77777777" w:rsidR="00312B75" w:rsidRDefault="00312B75" w:rsidP="00312B75">
      <w:pPr>
        <w:pStyle w:val="Body"/>
        <w:rPr>
          <w:rFonts w:cs="Arial"/>
        </w:rPr>
      </w:pPr>
      <w:r>
        <w:lastRenderedPageBreak/>
        <w:t xml:space="preserve">An eligible person may </w:t>
      </w:r>
      <w:r w:rsidRPr="007E6D72">
        <w:t>choose to change their patient election status at some later point in time. This is effective from the date of the change onwards and should not be retrospectively back</w:t>
      </w:r>
      <w:r>
        <w:t>dated to the date of admission (</w:t>
      </w:r>
      <w:r>
        <w:rPr>
          <w:rFonts w:cs="Arial"/>
        </w:rPr>
        <w:t xml:space="preserve">NHRA, clause </w:t>
      </w:r>
      <w:r w:rsidRPr="52E066E4">
        <w:rPr>
          <w:rFonts w:cs="Arial"/>
        </w:rPr>
        <w:t>J</w:t>
      </w:r>
      <w:r>
        <w:rPr>
          <w:rFonts w:cs="Arial"/>
        </w:rPr>
        <w:t>30h).</w:t>
      </w:r>
      <w:r>
        <w:t xml:space="preserve"> </w:t>
      </w:r>
      <w:r w:rsidRPr="00546E4A">
        <w:rPr>
          <w:rFonts w:cs="Arial"/>
        </w:rPr>
        <w:t xml:space="preserve">It is best practice for hospitals to follow the NHRA, clause </w:t>
      </w:r>
      <w:r w:rsidRPr="52E066E4">
        <w:rPr>
          <w:rFonts w:cs="Arial"/>
        </w:rPr>
        <w:t>J</w:t>
      </w:r>
      <w:r w:rsidRPr="00546E4A">
        <w:rPr>
          <w:rFonts w:cs="Arial"/>
        </w:rPr>
        <w:t>30h, for non-admitted patients as stated for admitted patients.</w:t>
      </w:r>
    </w:p>
    <w:p w14:paraId="2CA16699" w14:textId="77777777" w:rsidR="00312B75" w:rsidRPr="00E43793" w:rsidRDefault="00312B75" w:rsidP="00312B75">
      <w:pPr>
        <w:pStyle w:val="Body"/>
        <w:rPr>
          <w:rFonts w:cs="Arial"/>
          <w:b/>
        </w:rPr>
      </w:pPr>
      <w:r w:rsidRPr="00E43793">
        <w:rPr>
          <w:b/>
        </w:rPr>
        <w:t>Admitted patients</w:t>
      </w:r>
    </w:p>
    <w:p w14:paraId="46E9B3A1" w14:textId="77777777" w:rsidR="00312B75" w:rsidRDefault="00312B75" w:rsidP="00312B75">
      <w:pPr>
        <w:pStyle w:val="Body"/>
      </w:pPr>
      <w:r w:rsidRPr="001E4B48">
        <w:t>The NHRA</w:t>
      </w:r>
      <w:r>
        <w:t>, clauses J30g and J30i, allow</w:t>
      </w:r>
      <w:r w:rsidRPr="001E4B48">
        <w:t xml:space="preserve"> </w:t>
      </w:r>
      <w:r>
        <w:t xml:space="preserve">admitted </w:t>
      </w:r>
      <w:r w:rsidRPr="001E4B48">
        <w:t>patients to change their status from private to public due to unforeseen circumstances.</w:t>
      </w:r>
    </w:p>
    <w:p w14:paraId="0E9CFC3C" w14:textId="77777777" w:rsidR="00312B75" w:rsidRDefault="00312B75" w:rsidP="00312B75">
      <w:pPr>
        <w:pStyle w:val="Body"/>
      </w:pPr>
      <w:r>
        <w:t>Admitted patients, however can change their status from public to private under any circumstances, provided it is within the parameters of this document and other documents referred to herein.</w:t>
      </w:r>
    </w:p>
    <w:p w14:paraId="37854DFC" w14:textId="77777777" w:rsidR="00312B75" w:rsidRDefault="00312B75" w:rsidP="00312B75">
      <w:pPr>
        <w:pStyle w:val="Body"/>
      </w:pPr>
      <w:r w:rsidRPr="00E268DC">
        <w:t xml:space="preserve">For further information, hospitals should refer to the department’s document, </w:t>
      </w:r>
      <w:r w:rsidRPr="00E268DC">
        <w:rPr>
          <w:i/>
        </w:rPr>
        <w:t xml:space="preserve">Private </w:t>
      </w:r>
      <w:r>
        <w:rPr>
          <w:i/>
        </w:rPr>
        <w:t>p</w:t>
      </w:r>
      <w:r w:rsidRPr="00E268DC">
        <w:rPr>
          <w:i/>
        </w:rPr>
        <w:t>atients: Principles for public health services</w:t>
      </w:r>
      <w:r w:rsidRPr="00E268DC">
        <w:t>.</w:t>
      </w:r>
    </w:p>
    <w:p w14:paraId="100D7B44" w14:textId="77777777" w:rsidR="00312B75" w:rsidRPr="00E43793" w:rsidRDefault="00312B75" w:rsidP="00312B75">
      <w:pPr>
        <w:pStyle w:val="Body"/>
        <w:rPr>
          <w:b/>
        </w:rPr>
      </w:pPr>
      <w:r w:rsidRPr="00E43793">
        <w:rPr>
          <w:b/>
        </w:rPr>
        <w:t>Non-admitted patients</w:t>
      </w:r>
    </w:p>
    <w:p w14:paraId="703E9473" w14:textId="77777777" w:rsidR="00312B75" w:rsidRDefault="00312B75" w:rsidP="00312B75">
      <w:pPr>
        <w:pStyle w:val="Body"/>
      </w:pPr>
      <w:r w:rsidRPr="000E308C">
        <w:t xml:space="preserve">In instances where a </w:t>
      </w:r>
      <w:r>
        <w:t xml:space="preserve">non-admitted </w:t>
      </w:r>
      <w:r w:rsidRPr="000E308C">
        <w:t>patient has previously consented to be treated as a</w:t>
      </w:r>
      <w:r>
        <w:t>n</w:t>
      </w:r>
      <w:r w:rsidRPr="000E308C">
        <w:t xml:space="preserve"> </w:t>
      </w:r>
      <w:r>
        <w:t>MBS-billable</w:t>
      </w:r>
      <w:r w:rsidRPr="000E308C">
        <w:t xml:space="preserve"> patient in a public hospital, </w:t>
      </w:r>
      <w:r>
        <w:t xml:space="preserve">it is </w:t>
      </w:r>
      <w:r w:rsidRPr="00860ED1">
        <w:t>advised that</w:t>
      </w:r>
      <w:r>
        <w:t xml:space="preserve"> the hospital allow </w:t>
      </w:r>
      <w:r w:rsidRPr="000E308C">
        <w:t>a patient</w:t>
      </w:r>
      <w:r>
        <w:t xml:space="preserve"> to </w:t>
      </w:r>
      <w:r w:rsidRPr="000E308C">
        <w:t>rescind their consent and have future treatment funded as a public patient</w:t>
      </w:r>
      <w:r>
        <w:t xml:space="preserve"> and vice versa, provided the change is within the parameters of this document and other documents referred to herein</w:t>
      </w:r>
      <w:r w:rsidRPr="000E308C">
        <w:t>.</w:t>
      </w:r>
    </w:p>
    <w:p w14:paraId="2BD1FB30" w14:textId="77777777" w:rsidR="00312B75" w:rsidRDefault="00312B75">
      <w:pPr>
        <w:pStyle w:val="Heading1"/>
      </w:pPr>
      <w:bookmarkStart w:id="256" w:name="_Toc470443770"/>
      <w:bookmarkStart w:id="257" w:name="_Toc64357221"/>
      <w:bookmarkStart w:id="258" w:name="_Toc106705635"/>
      <w:r>
        <w:t>Governance, performance and accountability</w:t>
      </w:r>
      <w:bookmarkEnd w:id="256"/>
      <w:bookmarkEnd w:id="257"/>
      <w:bookmarkEnd w:id="258"/>
    </w:p>
    <w:p w14:paraId="319E1A35" w14:textId="77777777" w:rsidR="00312B75" w:rsidRDefault="00312B75" w:rsidP="00312B75">
      <w:pPr>
        <w:pStyle w:val="Body"/>
      </w:pPr>
      <w:r>
        <w:t>The delivery of private practice arrangements in Victorian public hospitals must be effectively managed and monitored to achieve desired outcomes.  Public hospitals must:</w:t>
      </w:r>
    </w:p>
    <w:p w14:paraId="19603ED2" w14:textId="77777777" w:rsidR="00312B75" w:rsidRPr="00870D8F" w:rsidRDefault="00312B75">
      <w:pPr>
        <w:pStyle w:val="Numberloweralpha"/>
        <w:numPr>
          <w:ilvl w:val="0"/>
          <w:numId w:val="24"/>
        </w:numPr>
      </w:pPr>
      <w:r w:rsidRPr="00870D8F">
        <w:t>Ensure appropriate and effective guidance is established and sustained.  For example meaningful key performance indicators are set and used to measure performance;</w:t>
      </w:r>
    </w:p>
    <w:p w14:paraId="1C56B06B" w14:textId="77777777" w:rsidR="00312B75" w:rsidRPr="00870D8F" w:rsidRDefault="00312B75">
      <w:pPr>
        <w:pStyle w:val="Numberloweralpha"/>
        <w:numPr>
          <w:ilvl w:val="0"/>
          <w:numId w:val="24"/>
        </w:numPr>
      </w:pPr>
      <w:r w:rsidRPr="00870D8F">
        <w:t>Establish a local performance and governance approach that clearly defines objectives and performance expectations, with a central point of accountability to ensure that local private practice activities achieve their objectives in a sustainable manner; and</w:t>
      </w:r>
    </w:p>
    <w:p w14:paraId="44BAC034" w14:textId="77777777" w:rsidR="00312B75" w:rsidRPr="00870D8F" w:rsidRDefault="00312B75">
      <w:pPr>
        <w:pStyle w:val="Numberloweralpha"/>
        <w:numPr>
          <w:ilvl w:val="0"/>
          <w:numId w:val="24"/>
        </w:numPr>
      </w:pPr>
      <w:r w:rsidRPr="00870D8F">
        <w:t>Ensure internal controls are in place to ensure overall business integrity and compliance with policies, directives and frameworks.</w:t>
      </w:r>
    </w:p>
    <w:p w14:paraId="4B6C61BB" w14:textId="77777777" w:rsidR="00312B75" w:rsidRPr="00C11F0F" w:rsidRDefault="00312B75">
      <w:pPr>
        <w:pStyle w:val="Heading2"/>
      </w:pPr>
      <w:bookmarkStart w:id="259" w:name="_Toc470443771"/>
      <w:bookmarkStart w:id="260" w:name="_Toc64357222"/>
      <w:bookmarkStart w:id="261" w:name="_Toc106705636"/>
      <w:r w:rsidRPr="00C11F0F">
        <w:t>Governance approach</w:t>
      </w:r>
      <w:bookmarkEnd w:id="259"/>
      <w:bookmarkEnd w:id="260"/>
      <w:bookmarkEnd w:id="261"/>
    </w:p>
    <w:p w14:paraId="17EE30C8" w14:textId="77777777" w:rsidR="00312B75" w:rsidRDefault="00312B75" w:rsidP="00312B75">
      <w:pPr>
        <w:pStyle w:val="Body"/>
      </w:pPr>
      <w:r>
        <w:t>Public hospitals and medical practitioners exercising rights of private practice are jointly responsible for the implementation and operation of services provided to private patients at a local level and should implement a robust governance framework.</w:t>
      </w:r>
    </w:p>
    <w:p w14:paraId="27D22713" w14:textId="77777777" w:rsidR="00312B75" w:rsidRDefault="00312B75" w:rsidP="00312B75">
      <w:pPr>
        <w:pStyle w:val="Body"/>
      </w:pPr>
      <w:r>
        <w:t>Such a framework should ensure the following:</w:t>
      </w:r>
    </w:p>
    <w:p w14:paraId="4431C324" w14:textId="77777777" w:rsidR="00312B75" w:rsidRDefault="00312B75" w:rsidP="00312B75">
      <w:pPr>
        <w:pStyle w:val="Bullet1"/>
      </w:pPr>
      <w:r>
        <w:t>Compliance with the MBS Billing Policy and these guidelines.</w:t>
      </w:r>
    </w:p>
    <w:p w14:paraId="4418219B" w14:textId="77777777" w:rsidR="00312B75" w:rsidRDefault="00312B75" w:rsidP="00312B75">
      <w:pPr>
        <w:pStyle w:val="Bullet1"/>
      </w:pPr>
      <w:r>
        <w:t>Supporting the development and implementation of local operational policy.</w:t>
      </w:r>
    </w:p>
    <w:p w14:paraId="6CCE15DE" w14:textId="77777777" w:rsidR="00312B75" w:rsidRDefault="00312B75" w:rsidP="00312B75">
      <w:pPr>
        <w:pStyle w:val="Bullet1"/>
      </w:pPr>
      <w:r>
        <w:t>Updating processes and systems from time to time as required to meet the Commonwealth’s requirements.</w:t>
      </w:r>
    </w:p>
    <w:p w14:paraId="3929C854" w14:textId="77777777" w:rsidR="00312B75" w:rsidRDefault="00312B75" w:rsidP="00312B75">
      <w:pPr>
        <w:pStyle w:val="Bullet1"/>
      </w:pPr>
      <w:r>
        <w:t>Clearly defined objectives and desired outcomes for providing services to private patients, which are regularly measured against key performance indicators and sustainable.</w:t>
      </w:r>
    </w:p>
    <w:p w14:paraId="12F720E6" w14:textId="77777777" w:rsidR="00312B75" w:rsidRDefault="00312B75" w:rsidP="00312B75">
      <w:pPr>
        <w:pStyle w:val="Bullet1"/>
      </w:pPr>
      <w:r>
        <w:t>Robust governance and internal controls are maintained.</w:t>
      </w:r>
    </w:p>
    <w:p w14:paraId="2DB5DDFD" w14:textId="77777777" w:rsidR="00312B75" w:rsidRDefault="00312B75" w:rsidP="00312B75">
      <w:pPr>
        <w:pStyle w:val="Bullet1"/>
      </w:pPr>
      <w:r>
        <w:t>Initiate remedial action where required and/or escalate the matter where appropriate.</w:t>
      </w:r>
    </w:p>
    <w:p w14:paraId="351202DC" w14:textId="77777777" w:rsidR="00312B75" w:rsidRDefault="00312B75">
      <w:pPr>
        <w:pStyle w:val="Heading2"/>
      </w:pPr>
      <w:bookmarkStart w:id="262" w:name="_Toc470443772"/>
      <w:bookmarkStart w:id="263" w:name="_Toc64357223"/>
      <w:bookmarkStart w:id="264" w:name="_Toc106705637"/>
      <w:r>
        <w:lastRenderedPageBreak/>
        <w:t>Internal controls</w:t>
      </w:r>
      <w:bookmarkEnd w:id="262"/>
      <w:bookmarkEnd w:id="263"/>
      <w:bookmarkEnd w:id="264"/>
    </w:p>
    <w:p w14:paraId="0F04847F" w14:textId="77777777" w:rsidR="00312B75" w:rsidRDefault="00312B75" w:rsidP="00312B75">
      <w:pPr>
        <w:pStyle w:val="Body"/>
      </w:pPr>
      <w:r>
        <w:t>Documented internal controls must be embedded in the operations of management and governance processes that ensure:</w:t>
      </w:r>
    </w:p>
    <w:p w14:paraId="3B5BB60F" w14:textId="77777777" w:rsidR="00312B75" w:rsidRPr="008021AB" w:rsidRDefault="00312B75">
      <w:pPr>
        <w:pStyle w:val="Numberloweralpha"/>
        <w:numPr>
          <w:ilvl w:val="0"/>
          <w:numId w:val="25"/>
        </w:numPr>
      </w:pPr>
      <w:r>
        <w:t>T</w:t>
      </w:r>
      <w:r w:rsidRPr="008021AB">
        <w:t xml:space="preserve">he activities of private practice are conducted in a manner that facilitates the achievement of its objectives and the delivery of its services in </w:t>
      </w:r>
      <w:r>
        <w:t>an orderly and efficient manner;</w:t>
      </w:r>
    </w:p>
    <w:p w14:paraId="48642096" w14:textId="77777777" w:rsidR="00312B75" w:rsidRPr="008021AB" w:rsidRDefault="00312B75">
      <w:pPr>
        <w:pStyle w:val="Numberloweralpha"/>
        <w:numPr>
          <w:ilvl w:val="0"/>
          <w:numId w:val="25"/>
        </w:numPr>
      </w:pPr>
      <w:r>
        <w:t>E</w:t>
      </w:r>
      <w:r w:rsidRPr="008021AB">
        <w:t>rror, fraud, and other irregularities are prevented as much as possible and promptly detected through a systematic approach if they</w:t>
      </w:r>
      <w:r>
        <w:t xml:space="preserve"> do occur;</w:t>
      </w:r>
    </w:p>
    <w:p w14:paraId="4442EABE" w14:textId="77777777" w:rsidR="00312B75" w:rsidRPr="008021AB" w:rsidRDefault="00312B75">
      <w:pPr>
        <w:pStyle w:val="Numberloweralpha"/>
        <w:numPr>
          <w:ilvl w:val="0"/>
          <w:numId w:val="25"/>
        </w:numPr>
      </w:pPr>
      <w:r>
        <w:t>A</w:t>
      </w:r>
      <w:r w:rsidRPr="008021AB">
        <w:t>ssets and consumables used in private practice activities are safeguarded from unauthorised use or disposal and are adequately maintained and monitored; and</w:t>
      </w:r>
    </w:p>
    <w:p w14:paraId="5634431A" w14:textId="77777777" w:rsidR="00312B75" w:rsidRDefault="00312B75">
      <w:pPr>
        <w:pStyle w:val="Numberloweralpha"/>
        <w:numPr>
          <w:ilvl w:val="0"/>
          <w:numId w:val="25"/>
        </w:numPr>
      </w:pPr>
      <w:r>
        <w:t>F</w:t>
      </w:r>
      <w:r w:rsidRPr="008021AB">
        <w:t>inancial management performance reports are timely, relevant, reliable and accurate.</w:t>
      </w:r>
    </w:p>
    <w:p w14:paraId="32454F4F" w14:textId="77777777" w:rsidR="00312B75" w:rsidRDefault="00312B75">
      <w:pPr>
        <w:pStyle w:val="Heading1"/>
      </w:pPr>
      <w:bookmarkStart w:id="265" w:name="_Toc470443773"/>
      <w:bookmarkStart w:id="266" w:name="_Toc64357224"/>
      <w:bookmarkStart w:id="267" w:name="_Toc106705638"/>
      <w:r>
        <w:t>Staff Education</w:t>
      </w:r>
      <w:bookmarkEnd w:id="265"/>
      <w:bookmarkEnd w:id="266"/>
      <w:bookmarkEnd w:id="267"/>
    </w:p>
    <w:p w14:paraId="28004BDD" w14:textId="77777777" w:rsidR="00312B75" w:rsidRDefault="00312B75" w:rsidP="00312B75">
      <w:pPr>
        <w:pStyle w:val="Body"/>
      </w:pPr>
      <w:r>
        <w:t>Staff performing duties associated with MBS billing and health practitioners exercising a right of private practice within a Victorian public hospital should, as best practice, be supported by an education framework that provides access to training resources that provides them with an understanding of their responsibilities to enable them to successfully perform those duties.</w:t>
      </w:r>
    </w:p>
    <w:p w14:paraId="2E6B1FAC" w14:textId="77777777" w:rsidR="00312B75" w:rsidRDefault="00312B75" w:rsidP="00312B75">
      <w:pPr>
        <w:pStyle w:val="Body"/>
      </w:pPr>
      <w:r>
        <w:t>The legislative and regulatory instruments that govern MBS billing are complex and should be well understood prior to engaging in these activities. Both clinical and support staff require information that clearly defines their roles and responsibilities and outlines the correct processes to be undertaken.</w:t>
      </w:r>
    </w:p>
    <w:p w14:paraId="5EAAE0C6" w14:textId="77777777" w:rsidR="00312B75" w:rsidRDefault="00312B75" w:rsidP="00312B75">
      <w:pPr>
        <w:pStyle w:val="Body"/>
      </w:pPr>
      <w:r>
        <w:t>All staff involved in MBS billing processes should have a working knowledge of both the MBS billing policy framework and best practice guidelines. To facilitate compliance with these, training materials and educational tools should be provided in different formats to suit the audience.</w:t>
      </w:r>
    </w:p>
    <w:p w14:paraId="5C7DFD38" w14:textId="77777777" w:rsidR="00312B75" w:rsidRDefault="00312B75" w:rsidP="00312B75">
      <w:pPr>
        <w:pStyle w:val="Body"/>
      </w:pPr>
      <w:r>
        <w:t>Locally tailored packages should be developed and delivered to staffing groups suggested in the following table.</w:t>
      </w:r>
    </w:p>
    <w:tbl>
      <w:tblPr>
        <w:tblStyle w:val="GridTable4-Accent11"/>
        <w:tblW w:w="9039" w:type="dxa"/>
        <w:tblLook w:val="04A0" w:firstRow="1" w:lastRow="0" w:firstColumn="1" w:lastColumn="0" w:noHBand="0" w:noVBand="1"/>
      </w:tblPr>
      <w:tblGrid>
        <w:gridCol w:w="3989"/>
        <w:gridCol w:w="5050"/>
      </w:tblGrid>
      <w:tr w:rsidR="00312B75" w14:paraId="25D1AFEA" w14:textId="77777777" w:rsidTr="00AE6929">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3989" w:type="dxa"/>
            <w:shd w:val="clear" w:color="auto" w:fill="auto"/>
          </w:tcPr>
          <w:p w14:paraId="68683FC2" w14:textId="77777777" w:rsidR="00312B75" w:rsidRDefault="00312B75" w:rsidP="004811FD">
            <w:pPr>
              <w:pStyle w:val="Tablecolhead"/>
            </w:pPr>
            <w:r>
              <w:t>Audience</w:t>
            </w:r>
          </w:p>
        </w:tc>
        <w:tc>
          <w:tcPr>
            <w:tcW w:w="5050" w:type="dxa"/>
            <w:shd w:val="clear" w:color="auto" w:fill="auto"/>
          </w:tcPr>
          <w:p w14:paraId="0262DD55" w14:textId="77777777" w:rsidR="00312B75" w:rsidRDefault="00312B75" w:rsidP="004811FD">
            <w:pPr>
              <w:pStyle w:val="Tablecolhead"/>
              <w:cnfStyle w:val="100000000000" w:firstRow="1" w:lastRow="0" w:firstColumn="0" w:lastColumn="0" w:oddVBand="0" w:evenVBand="0" w:oddHBand="0" w:evenHBand="0" w:firstRowFirstColumn="0" w:firstRowLastColumn="0" w:lastRowFirstColumn="0" w:lastRowLastColumn="0"/>
            </w:pPr>
            <w:r>
              <w:t>Training focus</w:t>
            </w:r>
          </w:p>
        </w:tc>
      </w:tr>
      <w:tr w:rsidR="00312B75" w14:paraId="3E4CFAAC" w14:textId="77777777" w:rsidTr="00AE6929">
        <w:trPr>
          <w:cnfStyle w:val="000000100000" w:firstRow="0" w:lastRow="0" w:firstColumn="0" w:lastColumn="0" w:oddVBand="0" w:evenVBand="0" w:oddHBand="1"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3989" w:type="dxa"/>
          </w:tcPr>
          <w:p w14:paraId="78567A06" w14:textId="77777777" w:rsidR="00312B75" w:rsidRDefault="00312B75" w:rsidP="004811FD">
            <w:pPr>
              <w:pStyle w:val="Tabletext6pt"/>
            </w:pPr>
            <w:r>
              <w:t xml:space="preserve">Boards </w:t>
            </w:r>
          </w:p>
          <w:p w14:paraId="28943D1B" w14:textId="77777777" w:rsidR="00312B75" w:rsidRDefault="00312B75" w:rsidP="004811FD">
            <w:pPr>
              <w:pStyle w:val="Tabletext6pt"/>
            </w:pPr>
            <w:r>
              <w:t>Executives</w:t>
            </w:r>
          </w:p>
        </w:tc>
        <w:tc>
          <w:tcPr>
            <w:tcW w:w="5050" w:type="dxa"/>
          </w:tcPr>
          <w:p w14:paraId="59F8F146" w14:textId="77777777" w:rsidR="00312B75" w:rsidRDefault="00312B75" w:rsidP="004811FD">
            <w:pPr>
              <w:pStyle w:val="Tabletext6pt"/>
              <w:cnfStyle w:val="000000100000" w:firstRow="0" w:lastRow="0" w:firstColumn="0" w:lastColumn="0" w:oddVBand="0" w:evenVBand="0" w:oddHBand="1" w:evenHBand="0" w:firstRowFirstColumn="0" w:firstRowLastColumn="0" w:lastRowFirstColumn="0" w:lastRowLastColumn="0"/>
            </w:pPr>
            <w:r>
              <w:t>Understanding of the policy and supporting documents related to MBS billing.</w:t>
            </w:r>
          </w:p>
        </w:tc>
      </w:tr>
      <w:tr w:rsidR="00312B75" w14:paraId="0ECB7A48" w14:textId="77777777" w:rsidTr="00AE6929">
        <w:trPr>
          <w:trHeight w:val="1597"/>
        </w:trPr>
        <w:tc>
          <w:tcPr>
            <w:cnfStyle w:val="001000000000" w:firstRow="0" w:lastRow="0" w:firstColumn="1" w:lastColumn="0" w:oddVBand="0" w:evenVBand="0" w:oddHBand="0" w:evenHBand="0" w:firstRowFirstColumn="0" w:firstRowLastColumn="0" w:lastRowFirstColumn="0" w:lastRowLastColumn="0"/>
            <w:tcW w:w="3989" w:type="dxa"/>
          </w:tcPr>
          <w:p w14:paraId="2A397612" w14:textId="77777777" w:rsidR="00312B75" w:rsidRDefault="00312B75" w:rsidP="004811FD">
            <w:pPr>
              <w:pStyle w:val="Tabletext6pt"/>
            </w:pPr>
            <w:r>
              <w:t>CFOs</w:t>
            </w:r>
          </w:p>
          <w:p w14:paraId="7973655B" w14:textId="77777777" w:rsidR="00312B75" w:rsidRDefault="00312B75" w:rsidP="004811FD">
            <w:pPr>
              <w:pStyle w:val="Tabletext6pt"/>
            </w:pPr>
            <w:r>
              <w:t>Directors of medical services</w:t>
            </w:r>
          </w:p>
          <w:p w14:paraId="5B044593" w14:textId="77777777" w:rsidR="00312B75" w:rsidRPr="00D94B7C" w:rsidRDefault="00312B75" w:rsidP="004811FD">
            <w:pPr>
              <w:pStyle w:val="Tabletext6pt"/>
            </w:pPr>
            <w:r w:rsidRPr="00D94B7C">
              <w:t>Senior management</w:t>
            </w:r>
          </w:p>
          <w:p w14:paraId="4DEDF96F" w14:textId="77777777" w:rsidR="00312B75" w:rsidRDefault="00312B75" w:rsidP="004811FD">
            <w:pPr>
              <w:pStyle w:val="Tabletext6pt"/>
            </w:pPr>
            <w:r w:rsidRPr="00D94B7C">
              <w:t>Directors of specialist clinics</w:t>
            </w:r>
          </w:p>
        </w:tc>
        <w:tc>
          <w:tcPr>
            <w:tcW w:w="5050" w:type="dxa"/>
          </w:tcPr>
          <w:p w14:paraId="3D86F9C8" w14:textId="77777777" w:rsidR="00312B75" w:rsidRDefault="00312B75" w:rsidP="004811FD">
            <w:pPr>
              <w:pStyle w:val="Tabletext6pt"/>
              <w:cnfStyle w:val="000000000000" w:firstRow="0" w:lastRow="0" w:firstColumn="0" w:lastColumn="0" w:oddVBand="0" w:evenVBand="0" w:oddHBand="0" w:evenHBand="0" w:firstRowFirstColumn="0" w:firstRowLastColumn="0" w:lastRowFirstColumn="0" w:lastRowLastColumn="0"/>
            </w:pPr>
            <w:r>
              <w:t>Comprehensive training on the legislation and agreements on MBS billing.</w:t>
            </w:r>
          </w:p>
          <w:p w14:paraId="7E293B0E" w14:textId="77777777" w:rsidR="00312B75" w:rsidRDefault="00312B75" w:rsidP="004811FD">
            <w:pPr>
              <w:pStyle w:val="Tabletext6pt"/>
              <w:cnfStyle w:val="000000000000" w:firstRow="0" w:lastRow="0" w:firstColumn="0" w:lastColumn="0" w:oddVBand="0" w:evenVBand="0" w:oddHBand="0" w:evenHBand="0" w:firstRowFirstColumn="0" w:firstRowLastColumn="0" w:lastRowFirstColumn="0" w:lastRowLastColumn="0"/>
            </w:pPr>
            <w:r>
              <w:t>Comprehensive understanding of private patient funding and the cost drivers relevant to private and public patient services.</w:t>
            </w:r>
          </w:p>
        </w:tc>
      </w:tr>
      <w:tr w:rsidR="00312B75" w14:paraId="06E01F22" w14:textId="77777777" w:rsidTr="00AE6929">
        <w:trPr>
          <w:cnfStyle w:val="000000100000" w:firstRow="0" w:lastRow="0" w:firstColumn="0" w:lastColumn="0" w:oddVBand="0" w:evenVBand="0" w:oddHBand="1"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3989" w:type="dxa"/>
          </w:tcPr>
          <w:p w14:paraId="2F1EC8BD" w14:textId="77777777" w:rsidR="00312B75" w:rsidRDefault="00312B75" w:rsidP="004811FD">
            <w:pPr>
              <w:pStyle w:val="Tabletext6pt"/>
            </w:pPr>
            <w:r>
              <w:t>Medical practitioners</w:t>
            </w:r>
          </w:p>
        </w:tc>
        <w:tc>
          <w:tcPr>
            <w:tcW w:w="5050" w:type="dxa"/>
          </w:tcPr>
          <w:p w14:paraId="4B07D76C" w14:textId="77777777" w:rsidR="00312B75" w:rsidRDefault="00312B75" w:rsidP="004811FD">
            <w:pPr>
              <w:pStyle w:val="Tabletext6pt"/>
              <w:cnfStyle w:val="000000100000" w:firstRow="0" w:lastRow="0" w:firstColumn="0" w:lastColumn="0" w:oddVBand="0" w:evenVBand="0" w:oddHBand="1" w:evenHBand="0" w:firstRowFirstColumn="0" w:firstRowLastColumn="0" w:lastRowFirstColumn="0" w:lastRowLastColumn="0"/>
            </w:pPr>
            <w:r>
              <w:t>Comprehensive training with particular focus and support on MBS.</w:t>
            </w:r>
          </w:p>
        </w:tc>
      </w:tr>
      <w:tr w:rsidR="00312B75" w14:paraId="0A3DE0DC" w14:textId="77777777" w:rsidTr="00AE6929">
        <w:trPr>
          <w:trHeight w:val="1597"/>
        </w:trPr>
        <w:tc>
          <w:tcPr>
            <w:cnfStyle w:val="001000000000" w:firstRow="0" w:lastRow="0" w:firstColumn="1" w:lastColumn="0" w:oddVBand="0" w:evenVBand="0" w:oddHBand="0" w:evenHBand="0" w:firstRowFirstColumn="0" w:firstRowLastColumn="0" w:lastRowFirstColumn="0" w:lastRowLastColumn="0"/>
            <w:tcW w:w="3989" w:type="dxa"/>
          </w:tcPr>
          <w:p w14:paraId="5F17071C" w14:textId="77777777" w:rsidR="00312B75" w:rsidRDefault="00312B75" w:rsidP="004811FD">
            <w:pPr>
              <w:pStyle w:val="Tabletext6pt"/>
            </w:pPr>
            <w:r>
              <w:t>Private practice/revenue managers</w:t>
            </w:r>
          </w:p>
        </w:tc>
        <w:tc>
          <w:tcPr>
            <w:tcW w:w="5050" w:type="dxa"/>
          </w:tcPr>
          <w:p w14:paraId="11789A03" w14:textId="77777777" w:rsidR="00312B75" w:rsidRDefault="00312B75" w:rsidP="004811FD">
            <w:pPr>
              <w:pStyle w:val="Tabletext6pt"/>
              <w:cnfStyle w:val="000000000000" w:firstRow="0" w:lastRow="0" w:firstColumn="0" w:lastColumn="0" w:oddVBand="0" w:evenVBand="0" w:oddHBand="0" w:evenHBand="0" w:firstRowFirstColumn="0" w:firstRowLastColumn="0" w:lastRowFirstColumn="0" w:lastRowLastColumn="0"/>
            </w:pPr>
            <w:r>
              <w:t>Expert level competency, with training focusing on the MBS, the relevant legislation and agreements.</w:t>
            </w:r>
          </w:p>
          <w:p w14:paraId="5AB91A96" w14:textId="77777777" w:rsidR="00312B75" w:rsidRDefault="00312B75" w:rsidP="004811FD">
            <w:pPr>
              <w:pStyle w:val="Tabletext6pt"/>
              <w:cnfStyle w:val="000000000000" w:firstRow="0" w:lastRow="0" w:firstColumn="0" w:lastColumn="0" w:oddVBand="0" w:evenVBand="0" w:oddHBand="0" w:evenHBand="0" w:firstRowFirstColumn="0" w:firstRowLastColumn="0" w:lastRowFirstColumn="0" w:lastRowLastColumn="0"/>
            </w:pPr>
            <w:r>
              <w:t>Comprehensive understanding of private patient funding and the cost drivers relevant to private and public patient services.</w:t>
            </w:r>
          </w:p>
        </w:tc>
      </w:tr>
      <w:tr w:rsidR="00312B75" w14:paraId="39D3FAE0" w14:textId="77777777" w:rsidTr="00AE6929">
        <w:trPr>
          <w:cnfStyle w:val="000000100000" w:firstRow="0" w:lastRow="0" w:firstColumn="0" w:lastColumn="0" w:oddVBand="0" w:evenVBand="0" w:oddHBand="1"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3989" w:type="dxa"/>
          </w:tcPr>
          <w:p w14:paraId="02E80EC6" w14:textId="77777777" w:rsidR="00312B75" w:rsidRPr="00D94B7C" w:rsidRDefault="00312B75" w:rsidP="004811FD">
            <w:pPr>
              <w:pStyle w:val="Tabletext6pt"/>
            </w:pPr>
            <w:r>
              <w:lastRenderedPageBreak/>
              <w:t xml:space="preserve">Private practice support and </w:t>
            </w:r>
            <w:r w:rsidRPr="00D94B7C">
              <w:t>administrative staff</w:t>
            </w:r>
          </w:p>
          <w:p w14:paraId="1B8B73E9" w14:textId="77777777" w:rsidR="00312B75" w:rsidRDefault="00312B75" w:rsidP="004811FD">
            <w:pPr>
              <w:pStyle w:val="Tabletext6pt"/>
            </w:pPr>
            <w:r w:rsidRPr="00D94B7C">
              <w:t>Specialist clinics administration staff</w:t>
            </w:r>
          </w:p>
        </w:tc>
        <w:tc>
          <w:tcPr>
            <w:tcW w:w="5050" w:type="dxa"/>
          </w:tcPr>
          <w:p w14:paraId="4FEA6B0B" w14:textId="77777777" w:rsidR="00312B75" w:rsidRPr="00D94B7C" w:rsidRDefault="00312B75" w:rsidP="004811FD">
            <w:pPr>
              <w:pStyle w:val="Tabletext6pt"/>
              <w:cnfStyle w:val="000000100000" w:firstRow="0" w:lastRow="0" w:firstColumn="0" w:lastColumn="0" w:oddVBand="0" w:evenVBand="0" w:oddHBand="1" w:evenHBand="0" w:firstRowFirstColumn="0" w:firstRowLastColumn="0" w:lastRowFirstColumn="0" w:lastRowLastColumn="0"/>
            </w:pPr>
            <w:r>
              <w:t xml:space="preserve">Comprehensive understanding of the MBS and supporting documents, in particular the key </w:t>
            </w:r>
            <w:r w:rsidRPr="00D94B7C">
              <w:t>requirements.</w:t>
            </w:r>
          </w:p>
          <w:p w14:paraId="6F1954B8" w14:textId="77777777" w:rsidR="00312B75" w:rsidRDefault="00312B75" w:rsidP="004811FD">
            <w:pPr>
              <w:pStyle w:val="Tabletext6pt"/>
              <w:cnfStyle w:val="000000100000" w:firstRow="0" w:lastRow="0" w:firstColumn="0" w:lastColumn="0" w:oddVBand="0" w:evenVBand="0" w:oddHBand="1" w:evenHBand="0" w:firstRowFirstColumn="0" w:firstRowLastColumn="0" w:lastRowFirstColumn="0" w:lastRowLastColumn="0"/>
            </w:pPr>
            <w:r w:rsidRPr="00D94B7C">
              <w:t>Comprehensive understanding of data integrity and referral management.</w:t>
            </w:r>
          </w:p>
        </w:tc>
      </w:tr>
    </w:tbl>
    <w:p w14:paraId="144C29BC" w14:textId="77777777" w:rsidR="00312B75" w:rsidRDefault="00312B75" w:rsidP="00312B75">
      <w:pPr>
        <w:pStyle w:val="DHHSbody"/>
      </w:pPr>
    </w:p>
    <w:p w14:paraId="48E9DA47" w14:textId="77777777" w:rsidR="00312B75" w:rsidRPr="00E62495" w:rsidRDefault="00312B75">
      <w:pPr>
        <w:pStyle w:val="ListParagraph"/>
        <w:numPr>
          <w:ilvl w:val="0"/>
          <w:numId w:val="15"/>
        </w:numPr>
        <w:rPr>
          <w:rFonts w:ascii="Times New Roman" w:eastAsia="Times New Roman" w:hAnsi="Times New Roman"/>
          <w:sz w:val="20"/>
          <w:szCs w:val="20"/>
          <w:lang w:eastAsia="en-AU"/>
        </w:rPr>
      </w:pPr>
      <w:r>
        <w:br w:type="page"/>
      </w:r>
    </w:p>
    <w:p w14:paraId="4E67AC7C" w14:textId="77777777" w:rsidR="00312B75" w:rsidRDefault="00312B75">
      <w:pPr>
        <w:pStyle w:val="Heading1"/>
      </w:pPr>
      <w:bookmarkStart w:id="268" w:name="_Toc461161171"/>
      <w:bookmarkStart w:id="269" w:name="_Toc470443774"/>
      <w:bookmarkStart w:id="270" w:name="_Toc64357225"/>
      <w:bookmarkStart w:id="271" w:name="_Toc106705639"/>
      <w:r>
        <w:lastRenderedPageBreak/>
        <w:t>Documentation and reporting to the department</w:t>
      </w:r>
      <w:bookmarkEnd w:id="268"/>
      <w:bookmarkEnd w:id="269"/>
      <w:bookmarkEnd w:id="270"/>
      <w:bookmarkEnd w:id="271"/>
    </w:p>
    <w:p w14:paraId="7A50F0F4" w14:textId="55454B0E" w:rsidR="00312B75" w:rsidRDefault="00312B75" w:rsidP="00312B75">
      <w:pPr>
        <w:pStyle w:val="Body"/>
      </w:pPr>
      <w:r>
        <w:t xml:space="preserve">To enable the department to monitor compliance with applicable legislation and to meet the department’s obligations under the NHRA, hospitals should report the following information to the department and document the relevant information. The </w:t>
      </w:r>
      <w:hyperlink r:id="rId42" w:history="1">
        <w:r w:rsidRPr="00F959C3">
          <w:rPr>
            <w:rStyle w:val="Hyperlink"/>
          </w:rPr>
          <w:t>following website</w:t>
        </w:r>
      </w:hyperlink>
      <w:r>
        <w:t xml:space="preserve"> provides further details on the department’s reporting criteria</w:t>
      </w:r>
      <w:r w:rsidR="00F959C3">
        <w:t xml:space="preserve"> &lt;</w:t>
      </w:r>
      <w:r w:rsidRPr="00F959C3">
        <w:t>https://www.health.vic.gov.au/data-reporting/health-data-standards-and-systems</w:t>
      </w:r>
      <w:r w:rsidR="00F959C3">
        <w:t>&gt;</w:t>
      </w:r>
    </w:p>
    <w:p w14:paraId="0E38ADAA" w14:textId="77777777" w:rsidR="00312B75" w:rsidRDefault="00312B75" w:rsidP="00312B75">
      <w:pPr>
        <w:pStyle w:val="Body"/>
      </w:pPr>
      <w:r w:rsidRPr="00E769F5">
        <w:t xml:space="preserve">In addition, </w:t>
      </w:r>
      <w:r>
        <w:t xml:space="preserve">health practitioners </w:t>
      </w:r>
      <w:r w:rsidRPr="00E85F56">
        <w:t xml:space="preserve">performing their own administration </w:t>
      </w:r>
      <w:r>
        <w:t xml:space="preserve">or </w:t>
      </w:r>
      <w:r w:rsidRPr="00E769F5">
        <w:t xml:space="preserve">public hospitals performing administrative functions on behalf of </w:t>
      </w:r>
      <w:r>
        <w:t>health practitioners</w:t>
      </w:r>
      <w:r w:rsidRPr="00E769F5">
        <w:t xml:space="preserve"> exercising a right of private practice in a specialist clinic must</w:t>
      </w:r>
      <w:r>
        <w:t xml:space="preserve">, as a minimum, also document the following: </w:t>
      </w:r>
    </w:p>
    <w:p w14:paraId="2F6B1153" w14:textId="77777777" w:rsidR="00312B75" w:rsidRDefault="00312B75" w:rsidP="00312B75">
      <w:pPr>
        <w:pStyle w:val="Bullet1"/>
      </w:pPr>
      <w:r>
        <w:t>referral form</w:t>
      </w:r>
    </w:p>
    <w:p w14:paraId="39846A54" w14:textId="77777777" w:rsidR="00312B75" w:rsidRDefault="00312B75" w:rsidP="00312B75">
      <w:pPr>
        <w:pStyle w:val="Bullet1"/>
      </w:pPr>
      <w:r>
        <w:t>clinical records - showing that the medical practitioner personally rendered that service to that patient</w:t>
      </w:r>
    </w:p>
    <w:p w14:paraId="27EFF5CE" w14:textId="77777777" w:rsidR="00312B75" w:rsidRDefault="00312B75" w:rsidP="00312B75">
      <w:pPr>
        <w:pStyle w:val="Bullet1"/>
      </w:pPr>
      <w:r>
        <w:t xml:space="preserve">the health practitioner’s authorisation to exercise their rights of private practice </w:t>
      </w:r>
    </w:p>
    <w:p w14:paraId="3BB598C8" w14:textId="77777777" w:rsidR="00312B75" w:rsidRDefault="00312B75" w:rsidP="00312B75">
      <w:pPr>
        <w:pStyle w:val="Bullet1"/>
      </w:pPr>
      <w:r>
        <w:t>records evidencing the separate Assignment of Medicare Benefit process used to support the Medicare claim, including where electronic workflows are used</w:t>
      </w:r>
    </w:p>
    <w:p w14:paraId="40B30C4B" w14:textId="77777777" w:rsidR="00312B75" w:rsidRPr="005A78F2" w:rsidRDefault="00312B75" w:rsidP="00312B75">
      <w:pPr>
        <w:pStyle w:val="Bullet1"/>
      </w:pPr>
      <w:r>
        <w:t>any other documents that the medical practitioner considers may substantiate the Medicare claim</w:t>
      </w:r>
    </w:p>
    <w:p w14:paraId="2FEB78B5" w14:textId="6DB06208" w:rsidR="00312B75" w:rsidRDefault="00312B75" w:rsidP="00312B75">
      <w:pPr>
        <w:pStyle w:val="Bodyafterbullets"/>
      </w:pPr>
      <w:r>
        <w:t xml:space="preserve">This list is provided by the Commonwealth Department of Health, as a guideline for documents to produce to substantiate a claim. Please </w:t>
      </w:r>
      <w:r w:rsidR="00F959C3">
        <w:t xml:space="preserve">refer </w:t>
      </w:r>
      <w:hyperlink r:id="rId43" w:history="1">
        <w:r w:rsidR="00F959C3" w:rsidRPr="00F959C3">
          <w:rPr>
            <w:rStyle w:val="Hyperlink"/>
          </w:rPr>
          <w:t>here</w:t>
        </w:r>
      </w:hyperlink>
      <w:r>
        <w:t xml:space="preserve"> for more details: </w:t>
      </w:r>
      <w:r w:rsidR="00F959C3">
        <w:t>&lt;</w:t>
      </w:r>
      <w:r w:rsidRPr="00F959C3">
        <w:t>https://www.health.gov.au/resources/collections/health-professional-guidelines</w:t>
      </w:r>
      <w:r w:rsidR="00F959C3">
        <w:t>&gt;</w:t>
      </w:r>
    </w:p>
    <w:p w14:paraId="77827AF6" w14:textId="77777777" w:rsidR="00312B75" w:rsidRPr="00C2586D" w:rsidRDefault="00312B75" w:rsidP="00312B75">
      <w:pPr>
        <w:pStyle w:val="Bodyafterbullets"/>
        <w:rPr>
          <w:color w:val="004C97"/>
          <w:u w:val="dotted"/>
        </w:rPr>
      </w:pPr>
      <w:r w:rsidDel="00994696">
        <w:t xml:space="preserve"> </w:t>
      </w:r>
    </w:p>
    <w:p w14:paraId="63B42CF2" w14:textId="77777777" w:rsidR="00312B75" w:rsidRPr="000777A1" w:rsidRDefault="00312B75" w:rsidP="00312B75">
      <w:pPr>
        <w:pStyle w:val="Body"/>
        <w:rPr>
          <w:b/>
          <w:bCs/>
        </w:rPr>
      </w:pPr>
      <w:r w:rsidRPr="000777A1">
        <w:rPr>
          <w:b/>
          <w:bCs/>
        </w:rPr>
        <w:t>Agency Information Management System (AIMS)</w:t>
      </w:r>
    </w:p>
    <w:p w14:paraId="122D2A3E" w14:textId="77777777" w:rsidR="00312B75" w:rsidRDefault="00312B75" w:rsidP="00312B75">
      <w:pPr>
        <w:pStyle w:val="Body"/>
      </w:pPr>
      <w:r>
        <w:t>The S10 Non-Admitted Clinic Activity form collects acute non-admitted aggregate data at the Tier 2 non-admitted clinic category.</w:t>
      </w:r>
    </w:p>
    <w:p w14:paraId="69BA3655" w14:textId="77777777" w:rsidR="00312B75" w:rsidRDefault="00312B75" w:rsidP="00312B75">
      <w:pPr>
        <w:pStyle w:val="Body"/>
      </w:pPr>
      <w:r>
        <w:t xml:space="preserve">All Victorian public hospitals providing acute non-admitted clinical services that do not report to the VINAH MDS should report related activity on the S10 form. This includes non-admitted services where the health practitioner bills the MBS for the patient’s treatment. MBS-billed activity </w:t>
      </w:r>
      <w:r w:rsidRPr="00425665">
        <w:t xml:space="preserve">is reported as ‘MBS Service events’ in the AIMS S10. It excludes services provided to non-admitted patients by </w:t>
      </w:r>
      <w:r>
        <w:t>health practitioner</w:t>
      </w:r>
      <w:r w:rsidRPr="00425665">
        <w:t>s on a</w:t>
      </w:r>
      <w:r>
        <w:t xml:space="preserve"> completely private basis where the medical record is not held by the hospital.</w:t>
      </w:r>
    </w:p>
    <w:p w14:paraId="27C3425B" w14:textId="4FEB3340" w:rsidR="00312B75" w:rsidRDefault="00312B75" w:rsidP="00312B75">
      <w:pPr>
        <w:pStyle w:val="Body"/>
      </w:pPr>
      <w:r>
        <w:t xml:space="preserve">Public hospitals should report aggregate activity data via the </w:t>
      </w:r>
      <w:r w:rsidRPr="0088789F">
        <w:t>AIMS</w:t>
      </w:r>
      <w:r>
        <w:t xml:space="preserve">, only if they do not report to the VINAH MDS. This can be done via the </w:t>
      </w:r>
      <w:hyperlink r:id="rId44" w:history="1">
        <w:r w:rsidRPr="00F959C3">
          <w:rPr>
            <w:rStyle w:val="Hyperlink"/>
          </w:rPr>
          <w:t>HealthCollect portal</w:t>
        </w:r>
      </w:hyperlink>
      <w:r>
        <w:t xml:space="preserve"> at</w:t>
      </w:r>
      <w:r w:rsidR="00F959C3">
        <w:t xml:space="preserve"> &lt;</w:t>
      </w:r>
      <w:r w:rsidRPr="00F959C3">
        <w:t>www.healthcollect.vic.gov.au</w:t>
      </w:r>
      <w:r w:rsidR="00F959C3">
        <w:t>&gt;</w:t>
      </w:r>
      <w:r>
        <w:t xml:space="preserve"> </w:t>
      </w:r>
    </w:p>
    <w:p w14:paraId="08D570FB" w14:textId="4374295E" w:rsidR="00312B75" w:rsidRDefault="00312B75" w:rsidP="00312B75">
      <w:pPr>
        <w:pStyle w:val="Body"/>
      </w:pPr>
      <w:r>
        <w:t xml:space="preserve">For further information please refer to the </w:t>
      </w:r>
      <w:hyperlink r:id="rId45" w:history="1">
        <w:r w:rsidRPr="00C31E40">
          <w:rPr>
            <w:rStyle w:val="Hyperlink"/>
          </w:rPr>
          <w:t>AIMS manual</w:t>
        </w:r>
      </w:hyperlink>
      <w:r w:rsidR="00C31E40">
        <w:t xml:space="preserve"> &lt;</w:t>
      </w:r>
      <w:r w:rsidRPr="00C31E40">
        <w:t>https://www.health.vic.gov.au/data-reporting/agency-information-management-system-aims</w:t>
      </w:r>
      <w:r w:rsidR="00C31E40">
        <w:t>&gt;</w:t>
      </w:r>
    </w:p>
    <w:p w14:paraId="7F5C1171" w14:textId="77777777" w:rsidR="00312B75" w:rsidRDefault="00312B75" w:rsidP="00312B75">
      <w:pPr>
        <w:pStyle w:val="Body"/>
      </w:pPr>
    </w:p>
    <w:p w14:paraId="0A16081A" w14:textId="77777777" w:rsidR="00312B75" w:rsidRPr="000777A1" w:rsidRDefault="00312B75" w:rsidP="00312B75">
      <w:pPr>
        <w:pStyle w:val="Body"/>
        <w:rPr>
          <w:b/>
          <w:bCs/>
        </w:rPr>
      </w:pPr>
      <w:r w:rsidRPr="000777A1">
        <w:rPr>
          <w:b/>
          <w:bCs/>
        </w:rPr>
        <w:t>Document patient election (written or electronic)</w:t>
      </w:r>
    </w:p>
    <w:p w14:paraId="0A417E3A" w14:textId="77777777" w:rsidR="00312B75" w:rsidRPr="00277BC0" w:rsidRDefault="00312B75" w:rsidP="00312B75">
      <w:pPr>
        <w:pStyle w:val="Body"/>
      </w:pPr>
      <w:r>
        <w:t xml:space="preserve">All public hospitals should document patient election to be a private patient and any changes to their election. Further details on patient election are provided in Section 6. </w:t>
      </w:r>
      <w:r w:rsidRPr="00277BC0">
        <w:t xml:space="preserve">Local forms and workflows for non-admitted patients should distinguish between patient election, informed financial consent and Assignment of Medicare Benefit requirements for bulk billed claims. Appendix 2 provides a sample </w:t>
      </w:r>
      <w:r w:rsidRPr="00277BC0">
        <w:lastRenderedPageBreak/>
        <w:t>form only and should be reviewed and updated to align with Commonwealth Assignment of Medicare Benefit requirements commencing 1 July 2026.</w:t>
      </w:r>
    </w:p>
    <w:p w14:paraId="099E1E1C" w14:textId="77777777" w:rsidR="00312B75" w:rsidRPr="006A6A06" w:rsidRDefault="00312B75" w:rsidP="00312B75">
      <w:pPr>
        <w:pStyle w:val="Body"/>
      </w:pPr>
    </w:p>
    <w:p w14:paraId="11F5D8EA" w14:textId="77777777" w:rsidR="00312B75" w:rsidRPr="000777A1" w:rsidRDefault="00312B75" w:rsidP="00312B75">
      <w:pPr>
        <w:pStyle w:val="Body"/>
        <w:rPr>
          <w:b/>
          <w:bCs/>
        </w:rPr>
      </w:pPr>
      <w:r w:rsidRPr="000777A1">
        <w:rPr>
          <w:b/>
          <w:bCs/>
        </w:rPr>
        <w:t>Document signage for public specialist clinics</w:t>
      </w:r>
    </w:p>
    <w:p w14:paraId="1F8F3A17" w14:textId="77777777" w:rsidR="00312B75" w:rsidRDefault="00312B75" w:rsidP="00312B75">
      <w:pPr>
        <w:pStyle w:val="Body"/>
      </w:pPr>
      <w:r>
        <w:t>Public hospitals should display a clearly visible signage in all clinics seeing private patients that patients are attending the clinic as a public patient unless they elect to be treated as a private patient. Appendix 3 provides a sample of the signage. Signage should not be used to imply patient election to be a private non-admitted patient based on informed financial consent or imply that a valid Assignment of Medicare Benefit has occurred.  Patient can only elect to be a private non-admitted patient based on informed financial consent via the patient election form.</w:t>
      </w:r>
    </w:p>
    <w:p w14:paraId="54B436DB" w14:textId="77777777" w:rsidR="00312B75" w:rsidRPr="0016386C" w:rsidRDefault="00312B75" w:rsidP="00312B75">
      <w:pPr>
        <w:pStyle w:val="Body"/>
      </w:pPr>
    </w:p>
    <w:p w14:paraId="20A959BC" w14:textId="77777777" w:rsidR="00312B75" w:rsidRPr="000777A1" w:rsidRDefault="00312B75" w:rsidP="00312B75">
      <w:pPr>
        <w:pStyle w:val="Body"/>
        <w:rPr>
          <w:b/>
          <w:bCs/>
        </w:rPr>
      </w:pPr>
      <w:r w:rsidRPr="000777A1">
        <w:rPr>
          <w:b/>
          <w:bCs/>
        </w:rPr>
        <w:t xml:space="preserve">Document business case for MBS-billing specialist clinics </w:t>
      </w:r>
    </w:p>
    <w:p w14:paraId="1BE44389" w14:textId="77777777" w:rsidR="00312B75" w:rsidRDefault="00312B75" w:rsidP="00312B75">
      <w:pPr>
        <w:pStyle w:val="Body"/>
      </w:pPr>
      <w:r>
        <w:t>When establishing and operating MBS-billing specialist clinics, public hospitals should routinely measure, monitor and document, the benefits and costs of these clinics as mentioned in Section 5.3. Appendix 4 provides a sample of the business case.</w:t>
      </w:r>
    </w:p>
    <w:p w14:paraId="1EFFA820" w14:textId="77777777" w:rsidR="00312B75" w:rsidRDefault="00312B75" w:rsidP="00312B75">
      <w:pPr>
        <w:pStyle w:val="Body"/>
      </w:pPr>
    </w:p>
    <w:p w14:paraId="50E1A6CB" w14:textId="77777777" w:rsidR="00312B75" w:rsidRPr="000777A1" w:rsidRDefault="00312B75" w:rsidP="00312B75">
      <w:pPr>
        <w:pStyle w:val="Body"/>
        <w:rPr>
          <w:b/>
          <w:bCs/>
        </w:rPr>
      </w:pPr>
      <w:bookmarkStart w:id="272" w:name="_Hlk24714647"/>
      <w:r w:rsidRPr="000777A1">
        <w:rPr>
          <w:b/>
          <w:bCs/>
        </w:rPr>
        <w:t>Finance data collections</w:t>
      </w:r>
    </w:p>
    <w:p w14:paraId="7BC8AB69" w14:textId="27CF089E" w:rsidR="00312B75" w:rsidRPr="007C5457" w:rsidRDefault="00312B75" w:rsidP="00312B75">
      <w:pPr>
        <w:pStyle w:val="Body"/>
      </w:pPr>
      <w:r>
        <w:t>All</w:t>
      </w:r>
      <w:r w:rsidRPr="00B92B83">
        <w:t xml:space="preserve"> </w:t>
      </w:r>
      <w:r>
        <w:t xml:space="preserve">public hospitals should report their finances (e.g. revenue and expenses) on a monthly basis using the Health Agency Reporting Tool (HeART). Please refer to </w:t>
      </w:r>
      <w:hyperlink r:id="rId46" w:history="1">
        <w:r w:rsidRPr="00C31E40">
          <w:rPr>
            <w:rStyle w:val="Hyperlink"/>
          </w:rPr>
          <w:t xml:space="preserve">the </w:t>
        </w:r>
        <w:r w:rsidRPr="00C31E40">
          <w:rPr>
            <w:rStyle w:val="Hyperlink"/>
            <w:i/>
          </w:rPr>
          <w:t>Common Chart of Account Business Rules</w:t>
        </w:r>
        <w:r w:rsidRPr="00C31E40">
          <w:rPr>
            <w:rStyle w:val="Hyperlink"/>
          </w:rPr>
          <w:t>,</w:t>
        </w:r>
      </w:hyperlink>
    </w:p>
    <w:bookmarkEnd w:id="272"/>
    <w:p w14:paraId="21A7B4E1" w14:textId="77777777" w:rsidR="00312B75" w:rsidRDefault="00312B75" w:rsidP="00312B75">
      <w:pPr>
        <w:pStyle w:val="Body"/>
      </w:pPr>
    </w:p>
    <w:p w14:paraId="39D2EE03" w14:textId="77777777" w:rsidR="00312B75" w:rsidRPr="000777A1" w:rsidRDefault="00312B75" w:rsidP="00312B75">
      <w:pPr>
        <w:pStyle w:val="Body"/>
        <w:rPr>
          <w:b/>
          <w:bCs/>
        </w:rPr>
      </w:pPr>
      <w:r w:rsidRPr="08448182">
        <w:rPr>
          <w:b/>
          <w:bCs/>
        </w:rPr>
        <w:t>Non-Admitted Clinic Management System (NACMS)</w:t>
      </w:r>
    </w:p>
    <w:p w14:paraId="6C01AD7F" w14:textId="77777777" w:rsidR="00312B75" w:rsidRDefault="00312B75" w:rsidP="00312B75">
      <w:pPr>
        <w:pStyle w:val="Body"/>
      </w:pPr>
      <w:r w:rsidRPr="00F56CD0">
        <w:t xml:space="preserve">When hospitals register new </w:t>
      </w:r>
      <w:r>
        <w:t>public</w:t>
      </w:r>
      <w:r w:rsidRPr="00F56CD0">
        <w:t xml:space="preserve"> clinics with the </w:t>
      </w:r>
      <w:r>
        <w:t>d</w:t>
      </w:r>
      <w:r w:rsidRPr="00F56CD0">
        <w:t>epartment, the remuneration model must be specified</w:t>
      </w:r>
      <w:r>
        <w:t xml:space="preserve"> for clinics treating private patients</w:t>
      </w:r>
      <w:r w:rsidRPr="00F56CD0">
        <w:t>. This change was implemented in April 2018 to the department’s NACMS. Hospitals are required to review their registered clinics regularly and ensure the MBS remuneration model has been correctly identified for each registered clinic.</w:t>
      </w:r>
    </w:p>
    <w:p w14:paraId="1769DB1F" w14:textId="77777777" w:rsidR="00312B75" w:rsidRDefault="00312B75" w:rsidP="00312B75">
      <w:pPr>
        <w:pStyle w:val="Body"/>
      </w:pPr>
      <w:r>
        <w:t>Once a clinic has been registered in the NACMS and has a status of pending, hospitals will be able to report service event activity against the clinic on the AIMS S10 form.</w:t>
      </w:r>
    </w:p>
    <w:p w14:paraId="53080303" w14:textId="0DA5B485" w:rsidR="00312B75" w:rsidRDefault="00312B75" w:rsidP="00312B75">
      <w:pPr>
        <w:pStyle w:val="Body"/>
      </w:pPr>
      <w:r>
        <w:t xml:space="preserve">All public hospitals classified as an activity based funded health service or small rural health service under the NHRA should register non-admitted clinics with the department. Clinics are registered in the NACMS. This can be done via the </w:t>
      </w:r>
      <w:hyperlink r:id="rId47" w:history="1">
        <w:r w:rsidRPr="00464699">
          <w:rPr>
            <w:rStyle w:val="Hyperlink"/>
          </w:rPr>
          <w:t>HealthCollect portal</w:t>
        </w:r>
      </w:hyperlink>
      <w:r>
        <w:t xml:space="preserve"> &lt;</w:t>
      </w:r>
      <w:r w:rsidRPr="00464699">
        <w:t>www.healthcollect.vic.gov.au</w:t>
      </w:r>
      <w:r>
        <w:t xml:space="preserve">&gt;. </w:t>
      </w:r>
    </w:p>
    <w:p w14:paraId="75686041" w14:textId="49FF0A2A" w:rsidR="00312B75" w:rsidRDefault="00312B75" w:rsidP="00312B75">
      <w:pPr>
        <w:pStyle w:val="Body"/>
      </w:pPr>
      <w:r>
        <w:t xml:space="preserve">For further information on registering public clinics for private patients please refer to the </w:t>
      </w:r>
      <w:hyperlink r:id="rId48" w:history="1">
        <w:r w:rsidRPr="00464699">
          <w:rPr>
            <w:rStyle w:val="Hyperlink"/>
          </w:rPr>
          <w:t>NACMS manua</w:t>
        </w:r>
        <w:r w:rsidR="00464699" w:rsidRPr="00464699">
          <w:rPr>
            <w:rStyle w:val="Hyperlink"/>
          </w:rPr>
          <w:t>l</w:t>
        </w:r>
      </w:hyperlink>
      <w:r>
        <w:t xml:space="preserve"> </w:t>
      </w:r>
      <w:r w:rsidR="00464699">
        <w:t>&lt;</w:t>
      </w:r>
      <w:r w:rsidRPr="00464699">
        <w:t>https://www.health.vic.gov.au/publications/non-admitted-clinic-management-system-nacms-manual-2021-22</w:t>
      </w:r>
      <w:r w:rsidR="00464699">
        <w:t>&gt;</w:t>
      </w:r>
    </w:p>
    <w:p w14:paraId="40419978" w14:textId="77777777" w:rsidR="00312B75" w:rsidRDefault="00312B75" w:rsidP="00312B75">
      <w:pPr>
        <w:pStyle w:val="Body"/>
      </w:pPr>
    </w:p>
    <w:p w14:paraId="2FA9742D" w14:textId="6348CEFB" w:rsidR="00312B75" w:rsidRPr="000777A1" w:rsidRDefault="00990F2F" w:rsidP="00312B75">
      <w:pPr>
        <w:pStyle w:val="Body"/>
        <w:rPr>
          <w:b/>
          <w:bCs/>
        </w:rPr>
      </w:pPr>
      <w:r w:rsidRPr="08448182">
        <w:rPr>
          <w:b/>
          <w:bCs/>
        </w:rPr>
        <w:t>Victorian</w:t>
      </w:r>
      <w:r w:rsidR="00312B75" w:rsidRPr="08448182">
        <w:rPr>
          <w:b/>
          <w:bCs/>
        </w:rPr>
        <w:t xml:space="preserve"> Admitted Episodes Dataset (VAED)</w:t>
      </w:r>
    </w:p>
    <w:p w14:paraId="12DAA530" w14:textId="77777777" w:rsidR="00312B75" w:rsidRDefault="00312B75" w:rsidP="00312B75">
      <w:pPr>
        <w:pStyle w:val="Body"/>
      </w:pPr>
      <w:r>
        <w:rPr>
          <w:lang w:eastAsia="en-AU"/>
        </w:rPr>
        <w:t xml:space="preserve">Victorian public hospitals that receive funding for admitted patient services should report demographic, clinical and administrative details for admitted </w:t>
      </w:r>
      <w:r w:rsidRPr="007708C3">
        <w:rPr>
          <w:lang w:eastAsia="en-AU"/>
        </w:rPr>
        <w:t>episodes of care.</w:t>
      </w:r>
      <w:r>
        <w:rPr>
          <w:lang w:eastAsia="en-AU"/>
        </w:rPr>
        <w:t xml:space="preserve"> An episode of care is defined as </w:t>
      </w:r>
      <w:r>
        <w:t>t</w:t>
      </w:r>
      <w:r w:rsidRPr="00C400B5">
        <w:t>he period of admitted patient c</w:t>
      </w:r>
      <w:r>
        <w:t xml:space="preserve">are between </w:t>
      </w:r>
      <w:r w:rsidRPr="00C400B5">
        <w:t>admiss</w:t>
      </w:r>
      <w:r>
        <w:t>ion and separation</w:t>
      </w:r>
      <w:r w:rsidRPr="00C400B5">
        <w:t xml:space="preserve">. </w:t>
      </w:r>
      <w:r>
        <w:t>Separation is when t</w:t>
      </w:r>
      <w:r w:rsidRPr="00C400B5">
        <w:t>he hospital ceases to be responsible for the patient’s care and the patient is discharged from hospital accommodation.</w:t>
      </w:r>
    </w:p>
    <w:p w14:paraId="68FFD6CF" w14:textId="77777777" w:rsidR="00312B75" w:rsidRDefault="00312B75" w:rsidP="00312B75">
      <w:pPr>
        <w:pStyle w:val="Body"/>
        <w:rPr>
          <w:lang w:eastAsia="en-AU"/>
        </w:rPr>
      </w:pPr>
      <w:r>
        <w:lastRenderedPageBreak/>
        <w:t xml:space="preserve">All public hospitals should report a minimum set of patient-level admitted episode data </w:t>
      </w:r>
      <w:r>
        <w:rPr>
          <w:lang w:val="en"/>
        </w:rPr>
        <w:t xml:space="preserve">to the </w:t>
      </w:r>
      <w:r w:rsidRPr="008B5E11">
        <w:rPr>
          <w:lang w:val="en"/>
        </w:rPr>
        <w:t>VAED</w:t>
      </w:r>
      <w:r>
        <w:rPr>
          <w:lang w:val="en"/>
        </w:rPr>
        <w:t xml:space="preserve">, at least on a monthly basis. </w:t>
      </w:r>
      <w:r w:rsidRPr="00FC1282">
        <w:t>This can be done via the Managed File Transfer (MFT) web portal.</w:t>
      </w:r>
    </w:p>
    <w:p w14:paraId="39E0C221" w14:textId="68A28BBE" w:rsidR="00312B75" w:rsidRDefault="00312B75" w:rsidP="00312B75">
      <w:pPr>
        <w:pStyle w:val="Body"/>
      </w:pPr>
      <w:r>
        <w:t xml:space="preserve">For further information please refer to the </w:t>
      </w:r>
      <w:hyperlink r:id="rId49" w:history="1">
        <w:r w:rsidRPr="00464699">
          <w:rPr>
            <w:rStyle w:val="Hyperlink"/>
          </w:rPr>
          <w:t>VAED manual</w:t>
        </w:r>
      </w:hyperlink>
      <w:r w:rsidR="00464699">
        <w:t xml:space="preserve"> &lt;h</w:t>
      </w:r>
      <w:r w:rsidRPr="00464699">
        <w:t>ttps://www.health.vic.gov.au/data-reporting/victorian-admitted-episodes-dataset</w:t>
      </w:r>
      <w:r w:rsidR="00464699">
        <w:t>&gt;</w:t>
      </w:r>
    </w:p>
    <w:p w14:paraId="7E843A49" w14:textId="77777777" w:rsidR="00312B75" w:rsidRDefault="00312B75" w:rsidP="00312B75">
      <w:pPr>
        <w:pStyle w:val="Body"/>
      </w:pPr>
    </w:p>
    <w:p w14:paraId="31BCFB9B" w14:textId="77777777" w:rsidR="00312B75" w:rsidRPr="000777A1" w:rsidRDefault="00312B75" w:rsidP="00312B75">
      <w:pPr>
        <w:pStyle w:val="Body"/>
        <w:rPr>
          <w:b/>
          <w:bCs/>
        </w:rPr>
      </w:pPr>
      <w:r w:rsidRPr="000777A1">
        <w:rPr>
          <w:b/>
          <w:bCs/>
        </w:rPr>
        <w:t>Victorian Cost Data Collection (VCDC)</w:t>
      </w:r>
    </w:p>
    <w:p w14:paraId="3A0D312A" w14:textId="45189F29" w:rsidR="00312B75" w:rsidRDefault="00312B75" w:rsidP="00312B75">
      <w:pPr>
        <w:pStyle w:val="Body"/>
      </w:pPr>
      <w:r>
        <w:t xml:space="preserve">All public hospitals should report </w:t>
      </w:r>
      <w:r w:rsidRPr="009C009B">
        <w:t>patient</w:t>
      </w:r>
      <w:r>
        <w:t>-</w:t>
      </w:r>
      <w:r w:rsidRPr="009C009B">
        <w:t>level cost information about the services used to deliver care</w:t>
      </w:r>
      <w:r>
        <w:t xml:space="preserve"> to the </w:t>
      </w:r>
      <w:r w:rsidRPr="009C009B">
        <w:t>VCDC</w:t>
      </w:r>
      <w:r>
        <w:t xml:space="preserve"> on an annual basis a</w:t>
      </w:r>
      <w:r w:rsidRPr="009C009B">
        <w:t>s per the Victorian</w:t>
      </w:r>
      <w:r>
        <w:t>,</w:t>
      </w:r>
      <w:r w:rsidRPr="009C009B">
        <w:t xml:space="preserve"> </w:t>
      </w:r>
      <w:r w:rsidRPr="00EF6C42">
        <w:rPr>
          <w:i/>
        </w:rPr>
        <w:t>Policy and funding guidelines</w:t>
      </w:r>
      <w:r w:rsidRPr="009C009B">
        <w:t>.</w:t>
      </w:r>
      <w:r>
        <w:t xml:space="preserve"> Further information about </w:t>
      </w:r>
      <w:hyperlink r:id="rId50" w:history="1">
        <w:r w:rsidRPr="00464699">
          <w:rPr>
            <w:rStyle w:val="Hyperlink"/>
          </w:rPr>
          <w:t>VCDC</w:t>
        </w:r>
      </w:hyperlink>
      <w:r>
        <w:t xml:space="preserve"> can be accessed at: </w:t>
      </w:r>
      <w:r w:rsidR="00464699">
        <w:t>&lt;</w:t>
      </w:r>
      <w:r w:rsidR="00464699" w:rsidRPr="00464699">
        <w:t>https://www.health.vic.gov.au/data-reporting/victorian-cost-data-collection-vcdc</w:t>
      </w:r>
      <w:r w:rsidR="00464699">
        <w:t>&gt;</w:t>
      </w:r>
    </w:p>
    <w:p w14:paraId="2723F984" w14:textId="77777777" w:rsidR="00312B75" w:rsidRPr="0062769F" w:rsidRDefault="00312B75" w:rsidP="00312B75">
      <w:pPr>
        <w:pStyle w:val="Body"/>
      </w:pPr>
    </w:p>
    <w:p w14:paraId="2A280DF4" w14:textId="77777777" w:rsidR="00312B75" w:rsidRPr="000777A1" w:rsidRDefault="00312B75" w:rsidP="00312B75">
      <w:pPr>
        <w:pStyle w:val="Body"/>
        <w:rPr>
          <w:b/>
          <w:bCs/>
        </w:rPr>
      </w:pPr>
      <w:r w:rsidRPr="08448182">
        <w:rPr>
          <w:b/>
          <w:bCs/>
        </w:rPr>
        <w:t>Victorian Emergency Minimum Dataset (VEMD)</w:t>
      </w:r>
    </w:p>
    <w:p w14:paraId="5DAC0AAD" w14:textId="77777777" w:rsidR="00312B75" w:rsidRPr="003E7816" w:rsidRDefault="00312B75" w:rsidP="00312B75">
      <w:pPr>
        <w:pStyle w:val="Body"/>
      </w:pPr>
      <w:r>
        <w:t>Not applicable as patients in the emergency department are public patients and MBS items are therefore not billable.</w:t>
      </w:r>
    </w:p>
    <w:p w14:paraId="42E84DA4" w14:textId="02A0DB67" w:rsidR="00312B75" w:rsidRPr="004F0C09" w:rsidRDefault="00312B75" w:rsidP="00312B75">
      <w:pPr>
        <w:pStyle w:val="Body"/>
        <w:rPr>
          <w:color w:val="004C97"/>
          <w:u w:val="dotted"/>
        </w:rPr>
      </w:pPr>
      <w:hyperlink r:id="rId51" w:history="1"/>
    </w:p>
    <w:p w14:paraId="64F751E3" w14:textId="77777777" w:rsidR="00312B75" w:rsidRPr="000777A1" w:rsidRDefault="00312B75" w:rsidP="00312B75">
      <w:pPr>
        <w:pStyle w:val="Body"/>
        <w:rPr>
          <w:b/>
          <w:bCs/>
        </w:rPr>
      </w:pPr>
      <w:r w:rsidRPr="000777A1">
        <w:rPr>
          <w:b/>
          <w:bCs/>
        </w:rPr>
        <w:t>Victorian Integrated Non-Admitted Health (VINAH) minimum dataset</w:t>
      </w:r>
    </w:p>
    <w:p w14:paraId="7F0D4BFA" w14:textId="77777777" w:rsidR="00312B75" w:rsidRPr="00AD508A" w:rsidRDefault="00312B75" w:rsidP="00312B75">
      <w:pPr>
        <w:pStyle w:val="Body"/>
        <w:rPr>
          <w:rStyle w:val="Hyperlink"/>
        </w:rPr>
      </w:pPr>
      <w:r>
        <w:t>A</w:t>
      </w:r>
      <w:r w:rsidRPr="00AF51BC">
        <w:t xml:space="preserve">ll public hospitals providing non-admitted services in scope for VINAH </w:t>
      </w:r>
      <w:r>
        <w:t>should</w:t>
      </w:r>
      <w:r w:rsidRPr="00AF51BC">
        <w:t xml:space="preserve"> report a minimum data set of patient-level data related to their activities</w:t>
      </w:r>
      <w:r>
        <w:t xml:space="preserve">, </w:t>
      </w:r>
      <w:r>
        <w:rPr>
          <w:lang w:val="en"/>
        </w:rPr>
        <w:t>at least monthly</w:t>
      </w:r>
      <w:r w:rsidRPr="00AF51BC">
        <w:t>. At the department, this demographic, administrative and clinical data are compiled into the VINAH</w:t>
      </w:r>
      <w:r>
        <w:t xml:space="preserve"> MDS. MBS-billed specialist clinic activity is reported with a Contact Account Class of ‘QM – private clinic: MBS funded’ in VINAH.</w:t>
      </w:r>
    </w:p>
    <w:p w14:paraId="3C289FD8" w14:textId="1D662CA0" w:rsidR="00312B75" w:rsidRDefault="00312B75" w:rsidP="00312B75">
      <w:pPr>
        <w:pStyle w:val="Body"/>
      </w:pPr>
      <w:r>
        <w:t xml:space="preserve">For further information please refer to the </w:t>
      </w:r>
      <w:hyperlink r:id="rId52" w:history="1">
        <w:r w:rsidRPr="00464699">
          <w:rPr>
            <w:rStyle w:val="Hyperlink"/>
          </w:rPr>
          <w:t>VINAH manual</w:t>
        </w:r>
      </w:hyperlink>
      <w:r w:rsidR="00464699">
        <w:t xml:space="preserve"> &lt;</w:t>
      </w:r>
      <w:r w:rsidRPr="00464699">
        <w:t>https://www.health.vic.gov.au/data-reporting/victorian-integrated-non-admitted-health-vinah-dataset</w:t>
      </w:r>
      <w:r w:rsidR="00464699">
        <w:t>&gt;</w:t>
      </w:r>
    </w:p>
    <w:p w14:paraId="7F399EDC" w14:textId="77777777" w:rsidR="00312B75" w:rsidRPr="00690091" w:rsidRDefault="00312B75" w:rsidP="00312B75">
      <w:pPr>
        <w:pStyle w:val="Heading1"/>
        <w:numPr>
          <w:ilvl w:val="0"/>
          <w:numId w:val="0"/>
        </w:numPr>
      </w:pPr>
      <w:bookmarkStart w:id="273" w:name="_Toc461161172"/>
      <w:bookmarkStart w:id="274" w:name="_Toc470443775"/>
      <w:bookmarkStart w:id="275" w:name="_Toc64357226"/>
      <w:bookmarkStart w:id="276" w:name="_Toc106705640"/>
      <w:r w:rsidRPr="00690091">
        <w:t>Resources</w:t>
      </w:r>
      <w:bookmarkEnd w:id="273"/>
      <w:bookmarkEnd w:id="274"/>
      <w:bookmarkEnd w:id="275"/>
      <w:bookmarkEnd w:id="276"/>
      <w:r w:rsidRPr="00690091">
        <w:t xml:space="preserve"> </w:t>
      </w:r>
    </w:p>
    <w:p w14:paraId="60904BB1" w14:textId="1F2A212B" w:rsidR="00312B75" w:rsidRDefault="004F0C09" w:rsidP="00312B75">
      <w:pPr>
        <w:pStyle w:val="Bullet1"/>
      </w:pPr>
      <w:hyperlink r:id="rId53" w:history="1">
        <w:r w:rsidR="00312B75" w:rsidRPr="004F0C09">
          <w:rPr>
            <w:rStyle w:val="Hyperlink"/>
          </w:rPr>
          <w:t>Billing Medicare in public hospitals, Commonwealth Department of Health</w:t>
        </w:r>
      </w:hyperlink>
      <w:r>
        <w:t xml:space="preserve"> &lt;</w:t>
      </w:r>
      <w:r w:rsidR="00312B75" w:rsidRPr="004F0C09">
        <w:t>https://www.health.gov.au/health-topics/medicare-compliance/public-hospitals</w:t>
      </w:r>
      <w:r>
        <w:t>&gt;</w:t>
      </w:r>
    </w:p>
    <w:p w14:paraId="1AB4A330" w14:textId="670A017F" w:rsidR="00312B75" w:rsidRDefault="00312B75" w:rsidP="00312B75">
      <w:pPr>
        <w:pStyle w:val="Bullet1"/>
      </w:pPr>
      <w:r w:rsidRPr="00C57C6C" w:rsidDel="00AC2129">
        <w:t xml:space="preserve"> </w:t>
      </w:r>
      <w:hyperlink r:id="rId54" w:history="1">
        <w:r w:rsidRPr="004F0C09">
          <w:rPr>
            <w:rStyle w:val="Hyperlink"/>
          </w:rPr>
          <w:t>News for health practitioners, Commonwealth, Services Australia</w:t>
        </w:r>
      </w:hyperlink>
      <w:r w:rsidR="004F0C09">
        <w:t xml:space="preserve"> &lt;</w:t>
      </w:r>
      <w:r w:rsidRPr="004F0C09">
        <w:t>https://www.servicesaustralia.gov.au/news-for-health-professionals</w:t>
      </w:r>
      <w:r w:rsidR="004F0C09">
        <w:t>&gt;</w:t>
      </w:r>
    </w:p>
    <w:p w14:paraId="41FF62E1" w14:textId="77777777" w:rsidR="00312B75" w:rsidRDefault="00312B75" w:rsidP="00312B75">
      <w:pPr>
        <w:pStyle w:val="DHHSbody"/>
        <w:rPr>
          <w:lang w:eastAsia="en-AU"/>
        </w:rPr>
      </w:pPr>
    </w:p>
    <w:p w14:paraId="7D813072" w14:textId="77777777" w:rsidR="00312B75" w:rsidRDefault="00312B75" w:rsidP="00312B75">
      <w:pPr>
        <w:pStyle w:val="DHHSbody"/>
        <w:rPr>
          <w:lang w:eastAsia="en-AU"/>
        </w:rPr>
      </w:pPr>
    </w:p>
    <w:p w14:paraId="602C7608" w14:textId="77777777" w:rsidR="00312B75" w:rsidRDefault="00312B75" w:rsidP="00312B75">
      <w:pPr>
        <w:pStyle w:val="DHHSbody"/>
        <w:rPr>
          <w:lang w:eastAsia="en-AU"/>
        </w:rPr>
      </w:pPr>
    </w:p>
    <w:p w14:paraId="24B8EB0C" w14:textId="77777777" w:rsidR="00312B75" w:rsidRDefault="00312B75" w:rsidP="00312B75">
      <w:pPr>
        <w:pStyle w:val="DHHSbody"/>
        <w:rPr>
          <w:lang w:eastAsia="en-AU"/>
        </w:rPr>
      </w:pPr>
    </w:p>
    <w:p w14:paraId="651DF28A" w14:textId="77777777" w:rsidR="00312B75" w:rsidRDefault="00312B75" w:rsidP="00312B75">
      <w:pPr>
        <w:pStyle w:val="DHHSbody"/>
        <w:rPr>
          <w:lang w:eastAsia="en-AU"/>
        </w:rPr>
      </w:pPr>
    </w:p>
    <w:p w14:paraId="48EE8767" w14:textId="77777777" w:rsidR="00312B75" w:rsidRDefault="00312B75" w:rsidP="00312B75">
      <w:pPr>
        <w:pStyle w:val="DHHSbody"/>
        <w:rPr>
          <w:lang w:eastAsia="en-AU"/>
        </w:rPr>
      </w:pPr>
    </w:p>
    <w:p w14:paraId="01CD4A25" w14:textId="77777777" w:rsidR="00312B75" w:rsidRDefault="00312B75" w:rsidP="00312B75">
      <w:pPr>
        <w:pStyle w:val="DHHSbody"/>
        <w:rPr>
          <w:lang w:eastAsia="en-AU"/>
        </w:rPr>
      </w:pPr>
    </w:p>
    <w:p w14:paraId="3BA22B1C" w14:textId="77777777" w:rsidR="00312B75" w:rsidRDefault="00312B75" w:rsidP="00312B75">
      <w:pPr>
        <w:pStyle w:val="DHHSbody"/>
        <w:rPr>
          <w:lang w:eastAsia="en-AU"/>
        </w:rPr>
      </w:pPr>
    </w:p>
    <w:p w14:paraId="38DF22E2" w14:textId="77777777" w:rsidR="00312B75" w:rsidRPr="00B23016" w:rsidRDefault="00312B75" w:rsidP="00312B75">
      <w:pPr>
        <w:pStyle w:val="Heading1"/>
        <w:numPr>
          <w:ilvl w:val="0"/>
          <w:numId w:val="0"/>
        </w:numPr>
        <w:rPr>
          <w:bCs w:val="0"/>
        </w:rPr>
      </w:pPr>
      <w:bookmarkStart w:id="277" w:name="_Toc28962375"/>
      <w:bookmarkStart w:id="278" w:name="_Toc461161173"/>
      <w:bookmarkStart w:id="279" w:name="_Toc470443776"/>
      <w:bookmarkStart w:id="280" w:name="_Toc64357227"/>
      <w:bookmarkStart w:id="281" w:name="_Toc106705641"/>
      <w:r>
        <w:rPr>
          <w:bCs w:val="0"/>
        </w:rPr>
        <w:lastRenderedPageBreak/>
        <w:t>Glossary</w:t>
      </w:r>
      <w:bookmarkEnd w:id="277"/>
      <w:bookmarkEnd w:id="278"/>
      <w:bookmarkEnd w:id="279"/>
      <w:bookmarkEnd w:id="280"/>
      <w:bookmarkEnd w:id="281"/>
    </w:p>
    <w:p w14:paraId="634A0F9E" w14:textId="77777777" w:rsidR="00312B75" w:rsidRPr="00B23016" w:rsidRDefault="00312B75" w:rsidP="00312B75">
      <w:pPr>
        <w:pStyle w:val="Body"/>
      </w:pPr>
      <w:r w:rsidRPr="1E82E36A">
        <w:rPr>
          <w:b/>
          <w:bCs/>
        </w:rPr>
        <w:t>Admission</w:t>
      </w:r>
      <w:r>
        <w:t xml:space="preserve"> is a process whereby the hospital accepts responsibility for the patient’s care and/or treatment. Admission follows a clinical decision that a patient requires same-day or overnight [or multi-day] care or treatment. An admission may be formal or statistical.</w:t>
      </w:r>
    </w:p>
    <w:p w14:paraId="2B46003C" w14:textId="77777777" w:rsidR="00312B75" w:rsidRPr="00B23016" w:rsidRDefault="00312B75" w:rsidP="00312B75">
      <w:pPr>
        <w:pStyle w:val="Bullet1"/>
      </w:pPr>
      <w:r w:rsidRPr="00B23016">
        <w:t>A formal admission is the administrative process by which a hospital records the commencement of treatment and/or care and/or accommodation of a patient.</w:t>
      </w:r>
    </w:p>
    <w:p w14:paraId="3783BD7D" w14:textId="77777777" w:rsidR="00312B75" w:rsidRPr="00B23016" w:rsidRDefault="00312B75" w:rsidP="00312B75">
      <w:pPr>
        <w:pStyle w:val="Bullet1"/>
      </w:pPr>
      <w:r w:rsidRPr="00B23016">
        <w:t>A statistical admission is the administrative process by which a hospital records the commencement of a new episode of care, with a new care type, for a patient within one hospital stay.</w:t>
      </w:r>
    </w:p>
    <w:p w14:paraId="54092705" w14:textId="77777777" w:rsidR="00312B75" w:rsidRDefault="00312B75" w:rsidP="00312B75">
      <w:pPr>
        <w:pStyle w:val="Bodyafterbullets"/>
      </w:pPr>
      <w:r>
        <w:t>(as defined in the VAED)</w:t>
      </w:r>
    </w:p>
    <w:p w14:paraId="7E2AD702" w14:textId="77777777" w:rsidR="00312B75" w:rsidRDefault="00312B75" w:rsidP="00312B75">
      <w:pPr>
        <w:pStyle w:val="Body"/>
      </w:pPr>
      <w:r w:rsidRPr="00A14C0E">
        <w:rPr>
          <w:b/>
        </w:rPr>
        <w:t xml:space="preserve">Admitted patient </w:t>
      </w:r>
      <w:r w:rsidRPr="00A14C0E">
        <w:t>is defined in the National Health Data Dictionary under the data element “Admitted patient care”.</w:t>
      </w:r>
    </w:p>
    <w:p w14:paraId="4C877305" w14:textId="77777777" w:rsidR="00312B75" w:rsidRPr="00A14C0E" w:rsidRDefault="00312B75" w:rsidP="00312B75">
      <w:pPr>
        <w:pStyle w:val="Body"/>
      </w:pPr>
      <w:r w:rsidRPr="1E82E36A">
        <w:rPr>
          <w:b/>
          <w:bCs/>
        </w:rPr>
        <w:t>Clinically relevant service</w:t>
      </w:r>
      <w:r>
        <w:t xml:space="preserve"> is defined as one which is generally accepted by the relevant profession as necessary for the appropriate treatment of the patient. (MBS, section GN.1.2 and subsection 3(1) of the </w:t>
      </w:r>
      <w:r w:rsidRPr="00B23016">
        <w:rPr>
          <w:i/>
          <w:iCs/>
        </w:rPr>
        <w:t>Health Insurance Act 1973</w:t>
      </w:r>
      <w:r>
        <w:t>).</w:t>
      </w:r>
    </w:p>
    <w:p w14:paraId="03545412" w14:textId="77777777" w:rsidR="00312B75" w:rsidRPr="00FB1572" w:rsidRDefault="00312B75" w:rsidP="00312B75">
      <w:pPr>
        <w:pStyle w:val="Body"/>
        <w:rPr>
          <w:i/>
          <w:iCs/>
        </w:rPr>
      </w:pPr>
      <w:r w:rsidRPr="00A14C0E">
        <w:rPr>
          <w:b/>
          <w:bCs/>
        </w:rPr>
        <w:t>Eligible admitted private patient</w:t>
      </w:r>
      <w:r w:rsidRPr="00A14C0E">
        <w:t xml:space="preserve"> means an eligible patient who is admitted and chooses to be treated as a private patient and excludes compensable patients and other patients funded by third parties (as defined in the NHRA).</w:t>
      </w:r>
      <w:r>
        <w:t xml:space="preserve"> </w:t>
      </w:r>
    </w:p>
    <w:p w14:paraId="5529F46E" w14:textId="77777777" w:rsidR="00312B75" w:rsidRPr="00A14C0E" w:rsidRDefault="00312B75" w:rsidP="00312B75">
      <w:pPr>
        <w:pStyle w:val="Body"/>
      </w:pPr>
      <w:r w:rsidRPr="00A14C0E">
        <w:rPr>
          <w:b/>
          <w:bCs/>
        </w:rPr>
        <w:t>Eligible person</w:t>
      </w:r>
      <w:r w:rsidRPr="00A14C0E">
        <w:t xml:space="preserve"> means an Australian resident or an eligible overseas representative (as defined in subsection 3(1) of the </w:t>
      </w:r>
      <w:r w:rsidRPr="00A14C0E">
        <w:rPr>
          <w:i/>
          <w:iCs/>
        </w:rPr>
        <w:t>Health Insurance Act 1973</w:t>
      </w:r>
      <w:r w:rsidRPr="00A14C0E">
        <w:t xml:space="preserve">), excluding compensable patients. </w:t>
      </w:r>
    </w:p>
    <w:p w14:paraId="4592FB27" w14:textId="77777777" w:rsidR="00312B75" w:rsidRPr="00A14C0E" w:rsidRDefault="00312B75" w:rsidP="00312B75">
      <w:pPr>
        <w:pStyle w:val="Body"/>
      </w:pPr>
      <w:r w:rsidRPr="00A14C0E">
        <w:rPr>
          <w:b/>
        </w:rPr>
        <w:t>Emergency department</w:t>
      </w:r>
      <w:r w:rsidRPr="00A14C0E">
        <w:t xml:space="preserve"> is defined in the NHRA as providing emergency services at admission level 3 or above under the Australian College for Emergency Medicine guidelines, or as otherwise recommended by the Independent Hospital Pricing Authority (IHPA) and agreed by the Standing Council on Health.</w:t>
      </w:r>
    </w:p>
    <w:p w14:paraId="32B9D3D2" w14:textId="77777777" w:rsidR="00312B75" w:rsidRDefault="00312B75" w:rsidP="00312B75">
      <w:pPr>
        <w:pStyle w:val="Body"/>
      </w:pPr>
      <w:r w:rsidRPr="00B23016">
        <w:rPr>
          <w:b/>
          <w:bCs/>
        </w:rPr>
        <w:t>Episode of care</w:t>
      </w:r>
      <w:r>
        <w:t xml:space="preserve"> is the period of admitted patient care between a formal or statistical admission and a formal or statistical separation, characterised by only one care type (as defined in the VAED).</w:t>
      </w:r>
    </w:p>
    <w:p w14:paraId="1DFFF22A" w14:textId="77777777" w:rsidR="00312B75" w:rsidRDefault="00312B75" w:rsidP="00312B75">
      <w:pPr>
        <w:pStyle w:val="Body"/>
      </w:pPr>
      <w:r w:rsidRPr="00B23016">
        <w:rPr>
          <w:b/>
          <w:bCs/>
        </w:rPr>
        <w:t>Episode</w:t>
      </w:r>
      <w:r>
        <w:t xml:space="preserve"> is the period during which a patient/client receives services within a defined program and stream (as defined in the VINAH).</w:t>
      </w:r>
    </w:p>
    <w:p w14:paraId="7EF9E4AF" w14:textId="77777777" w:rsidR="00312B75" w:rsidRDefault="00312B75" w:rsidP="00312B75">
      <w:pPr>
        <w:pStyle w:val="Body"/>
        <w:rPr>
          <w:b/>
          <w:bCs/>
        </w:rPr>
      </w:pPr>
      <w:r w:rsidRPr="00693B52">
        <w:rPr>
          <w:b/>
        </w:rPr>
        <w:t>Independently chooses</w:t>
      </w:r>
      <w:r w:rsidRPr="00693B52">
        <w:t xml:space="preserve"> </w:t>
      </w:r>
      <w:r>
        <w:t xml:space="preserve">in relation to a choice made by a patient or their legally authorised representative </w:t>
      </w:r>
      <w:r w:rsidRPr="00693B52">
        <w:t>means the public hospital has not directed patients or their legally authorised representatives towards a choice about being treated as a public or private (or MBS-billable) patient.</w:t>
      </w:r>
    </w:p>
    <w:p w14:paraId="53C70CF4" w14:textId="77777777" w:rsidR="00312B75" w:rsidRPr="0020641A" w:rsidRDefault="00312B75" w:rsidP="00312B75">
      <w:pPr>
        <w:pStyle w:val="Body"/>
      </w:pPr>
      <w:r w:rsidRPr="00A14C0E">
        <w:rPr>
          <w:b/>
          <w:bCs/>
        </w:rPr>
        <w:t xml:space="preserve">Ineligible person </w:t>
      </w:r>
      <w:r w:rsidRPr="00A14C0E">
        <w:t>means any person who is not an eligible person.</w:t>
      </w:r>
    </w:p>
    <w:p w14:paraId="1648BE64" w14:textId="77777777" w:rsidR="00312B75" w:rsidRPr="00A14C0E" w:rsidRDefault="00312B75" w:rsidP="00312B75">
      <w:pPr>
        <w:pStyle w:val="Body"/>
      </w:pPr>
      <w:r w:rsidRPr="004274EB">
        <w:rPr>
          <w:b/>
        </w:rPr>
        <w:t>Informed financial consent</w:t>
      </w:r>
      <w:r w:rsidRPr="004274EB">
        <w:t xml:space="preserve"> is defined in the NHRA as the provision of cost information to patients, (including any likely out-of-pocket expenses), by a doctor or other health service provider, preferably in writing, about a proposed treatment or admission to hospital.</w:t>
      </w:r>
    </w:p>
    <w:p w14:paraId="7FBCBC52" w14:textId="77777777" w:rsidR="00312B75" w:rsidRDefault="00312B75" w:rsidP="00312B75">
      <w:pPr>
        <w:pStyle w:val="Body"/>
      </w:pPr>
      <w:r w:rsidRPr="00A14C0E">
        <w:rPr>
          <w:b/>
          <w:bCs/>
        </w:rPr>
        <w:t>Medicare Benefits Schedule (MBS)</w:t>
      </w:r>
      <w:r w:rsidRPr="00A14C0E">
        <w:t xml:space="preserve"> means the Commonwealth government’s scheme to provide medical benefits to Australians established under part II, IIA, IIB, IIC of the </w:t>
      </w:r>
      <w:r w:rsidRPr="00A14C0E">
        <w:rPr>
          <w:i/>
          <w:iCs/>
        </w:rPr>
        <w:t>Health Insurance Act 1973</w:t>
      </w:r>
      <w:r w:rsidRPr="00A14C0E">
        <w:t xml:space="preserve"> together with relevant Regulations made under the Act.</w:t>
      </w:r>
    </w:p>
    <w:p w14:paraId="06918643" w14:textId="77777777" w:rsidR="00312B75" w:rsidRDefault="00312B75" w:rsidP="00312B75">
      <w:pPr>
        <w:pStyle w:val="Body"/>
      </w:pPr>
      <w:r w:rsidRPr="009C4D67">
        <w:rPr>
          <w:b/>
        </w:rPr>
        <w:t xml:space="preserve">MBS-billable patient </w:t>
      </w:r>
      <w:r w:rsidRPr="009C4D67">
        <w:rPr>
          <w:bCs/>
        </w:rPr>
        <w:t xml:space="preserve">means an eligible patient who </w:t>
      </w:r>
      <w:r>
        <w:rPr>
          <w:bCs/>
        </w:rPr>
        <w:t>has provided informed financial consent</w:t>
      </w:r>
      <w:r w:rsidRPr="009C4D67">
        <w:rPr>
          <w:bCs/>
        </w:rPr>
        <w:t xml:space="preserve"> to assign their </w:t>
      </w:r>
      <w:r>
        <w:rPr>
          <w:bCs/>
        </w:rPr>
        <w:t>M</w:t>
      </w:r>
      <w:r w:rsidRPr="009C4D67">
        <w:rPr>
          <w:bCs/>
        </w:rPr>
        <w:t xml:space="preserve">edicare benefits for public hospital non-admitted services to a health practitioner exercising rights of private practice.  </w:t>
      </w:r>
      <w:r w:rsidRPr="009C4D67">
        <w:t xml:space="preserve"> </w:t>
      </w:r>
    </w:p>
    <w:p w14:paraId="17D85E2E" w14:textId="77777777" w:rsidR="00312B75" w:rsidRPr="00D37C0E" w:rsidRDefault="00312B75" w:rsidP="00312B75">
      <w:pPr>
        <w:pStyle w:val="Body"/>
      </w:pPr>
      <w:r w:rsidRPr="00D37C0E">
        <w:rPr>
          <w:b/>
        </w:rPr>
        <w:lastRenderedPageBreak/>
        <w:t>MBS bulk-billed</w:t>
      </w:r>
      <w:r>
        <w:rPr>
          <w:b/>
        </w:rPr>
        <w:t xml:space="preserve"> </w:t>
      </w:r>
      <w:r>
        <w:t xml:space="preserve">means the health practitioner accepts the relevant Medicare benefit as full payment for the service and additional fees cannot be raised against the patient (MBS, section GN.7.17). </w:t>
      </w:r>
    </w:p>
    <w:p w14:paraId="62A1DA22" w14:textId="77777777" w:rsidR="00312B75" w:rsidRPr="00A14C0E" w:rsidRDefault="00312B75" w:rsidP="00312B75">
      <w:pPr>
        <w:pStyle w:val="Body"/>
      </w:pPr>
      <w:r w:rsidRPr="00A14C0E">
        <w:rPr>
          <w:b/>
        </w:rPr>
        <w:t xml:space="preserve">Non-admitted patient services </w:t>
      </w:r>
      <w:r>
        <w:t>are</w:t>
      </w:r>
      <w:r w:rsidRPr="00A14C0E">
        <w:t xml:space="preserve"> defined in the National Health Data Dictionary under the data element “Non-admitted patient service event- care type”.</w:t>
      </w:r>
    </w:p>
    <w:p w14:paraId="763A38DE" w14:textId="77777777" w:rsidR="00312B75" w:rsidRPr="00A14C0E" w:rsidRDefault="00312B75" w:rsidP="00312B75">
      <w:pPr>
        <w:pStyle w:val="Body"/>
      </w:pPr>
      <w:r w:rsidRPr="00A14C0E">
        <w:rPr>
          <w:b/>
        </w:rPr>
        <w:t>Out-of-pocket (gap) payment</w:t>
      </w:r>
      <w:r w:rsidRPr="00A14C0E">
        <w:t xml:space="preserve"> means the difference between the fee charged by the practitioner and the amount that can be claimed as a benefit (under the MBS and from a private health insurer).</w:t>
      </w:r>
    </w:p>
    <w:p w14:paraId="32A499C8" w14:textId="77777777" w:rsidR="00312B75" w:rsidRPr="00A14C0E" w:rsidRDefault="00312B75" w:rsidP="00312B75">
      <w:pPr>
        <w:pStyle w:val="Body"/>
        <w:rPr>
          <w:b/>
          <w:lang w:val="fr-FR"/>
        </w:rPr>
      </w:pPr>
      <w:r w:rsidRPr="00A14C0E">
        <w:rPr>
          <w:b/>
        </w:rPr>
        <w:t xml:space="preserve">Outpatient department </w:t>
      </w:r>
      <w:r w:rsidRPr="00A14C0E">
        <w:t>is defined in the NHRA as any part of a hospital (excluding the emergency department) that provides non-admitted patient care.</w:t>
      </w:r>
    </w:p>
    <w:p w14:paraId="6FAC4E51" w14:textId="77777777" w:rsidR="00312B75" w:rsidRPr="00A14C0E" w:rsidRDefault="00312B75" w:rsidP="00312B75">
      <w:pPr>
        <w:pStyle w:val="Body"/>
        <w:rPr>
          <w:rFonts w:eastAsia="Arial" w:cs="Arial"/>
        </w:rPr>
      </w:pPr>
      <w:r w:rsidRPr="00A14C0E">
        <w:rPr>
          <w:b/>
          <w:bCs/>
        </w:rPr>
        <w:t>Practitioner</w:t>
      </w:r>
      <w:r w:rsidRPr="00A14C0E">
        <w:t xml:space="preserve"> </w:t>
      </w:r>
      <w:r w:rsidRPr="00A14C0E">
        <w:rPr>
          <w:rFonts w:eastAsia="Arial" w:cs="Arial"/>
        </w:rPr>
        <w:t xml:space="preserve">means, as defined in subsection 124B of the </w:t>
      </w:r>
      <w:r w:rsidRPr="00A14C0E">
        <w:rPr>
          <w:rFonts w:eastAsia="Arial" w:cs="Arial"/>
          <w:i/>
          <w:iCs/>
        </w:rPr>
        <w:t>Health Insurance Act 1973</w:t>
      </w:r>
      <w:r w:rsidRPr="00A14C0E">
        <w:rPr>
          <w:rFonts w:eastAsia="Arial" w:cs="Arial"/>
        </w:rPr>
        <w:t>:</w:t>
      </w:r>
    </w:p>
    <w:p w14:paraId="40457043" w14:textId="77777777" w:rsidR="00312B75" w:rsidRPr="00870D8F" w:rsidRDefault="00312B75">
      <w:pPr>
        <w:pStyle w:val="Numberloweralpha"/>
        <w:numPr>
          <w:ilvl w:val="0"/>
          <w:numId w:val="26"/>
        </w:numPr>
        <w:rPr>
          <w:lang w:val="en-US"/>
        </w:rPr>
      </w:pPr>
      <w:r w:rsidRPr="00A14C0E">
        <w:t>a medical practitioner; or</w:t>
      </w:r>
    </w:p>
    <w:p w14:paraId="42F0977A" w14:textId="77777777" w:rsidR="00312B75" w:rsidRPr="00870D8F" w:rsidRDefault="00312B75">
      <w:pPr>
        <w:pStyle w:val="Numberloweralpha"/>
        <w:numPr>
          <w:ilvl w:val="0"/>
          <w:numId w:val="26"/>
        </w:numPr>
        <w:rPr>
          <w:lang w:val="en-US"/>
        </w:rPr>
      </w:pPr>
      <w:r w:rsidRPr="00A14C0E">
        <w:t>a dental practitioner; or</w:t>
      </w:r>
    </w:p>
    <w:p w14:paraId="22EFF4B2" w14:textId="77777777" w:rsidR="00312B75" w:rsidRPr="00870D8F" w:rsidRDefault="00312B75">
      <w:pPr>
        <w:pStyle w:val="Numberloweralpha"/>
        <w:numPr>
          <w:ilvl w:val="0"/>
          <w:numId w:val="26"/>
        </w:numPr>
        <w:rPr>
          <w:lang w:val="en-US"/>
        </w:rPr>
      </w:pPr>
      <w:r w:rsidRPr="00A14C0E">
        <w:t>a participating optometrist (other than the Commonwealth, a State, the Australian Capital Territory, the Northern Territory or an authority, being a corporation, established by a law of the Commonwealth, a State or an internal Territory); or</w:t>
      </w:r>
    </w:p>
    <w:p w14:paraId="6A8B0E2E" w14:textId="77777777" w:rsidR="00312B75" w:rsidRPr="00870D8F" w:rsidRDefault="00312B75">
      <w:pPr>
        <w:pStyle w:val="Numberloweralpha"/>
        <w:numPr>
          <w:ilvl w:val="0"/>
          <w:numId w:val="26"/>
        </w:numPr>
        <w:rPr>
          <w:lang w:val="en-US"/>
        </w:rPr>
      </w:pPr>
      <w:r w:rsidRPr="00A14C0E">
        <w:t>an optometrist other than a participating optometrist; or</w:t>
      </w:r>
    </w:p>
    <w:p w14:paraId="73ABD96B" w14:textId="77777777" w:rsidR="00312B75" w:rsidRPr="00870D8F" w:rsidRDefault="00312B75">
      <w:pPr>
        <w:pStyle w:val="Numberloweralpha"/>
        <w:numPr>
          <w:ilvl w:val="0"/>
          <w:numId w:val="26"/>
        </w:numPr>
        <w:rPr>
          <w:lang w:val="en-US"/>
        </w:rPr>
      </w:pPr>
      <w:r w:rsidRPr="00A14C0E">
        <w:t>a midwife; or</w:t>
      </w:r>
    </w:p>
    <w:p w14:paraId="22C0CE7E" w14:textId="77777777" w:rsidR="00312B75" w:rsidRPr="00870D8F" w:rsidRDefault="00312B75">
      <w:pPr>
        <w:pStyle w:val="Numberloweralpha"/>
        <w:numPr>
          <w:ilvl w:val="0"/>
          <w:numId w:val="26"/>
        </w:numPr>
        <w:rPr>
          <w:lang w:val="en-US"/>
        </w:rPr>
      </w:pPr>
      <w:r w:rsidRPr="00A14C0E">
        <w:t>a nurse practitioner; or</w:t>
      </w:r>
    </w:p>
    <w:p w14:paraId="59BE6B8C" w14:textId="77777777" w:rsidR="00312B75" w:rsidRPr="00870D8F" w:rsidRDefault="00312B75">
      <w:pPr>
        <w:pStyle w:val="Numberloweralpha"/>
        <w:numPr>
          <w:ilvl w:val="0"/>
          <w:numId w:val="26"/>
        </w:numPr>
        <w:rPr>
          <w:lang w:val="en-US"/>
        </w:rPr>
      </w:pPr>
      <w:r w:rsidRPr="00A14C0E">
        <w:t>a chiropractor; or</w:t>
      </w:r>
    </w:p>
    <w:p w14:paraId="7930C767" w14:textId="77777777" w:rsidR="00312B75" w:rsidRPr="00870D8F" w:rsidRDefault="00312B75">
      <w:pPr>
        <w:pStyle w:val="Numberloweralpha"/>
        <w:numPr>
          <w:ilvl w:val="0"/>
          <w:numId w:val="26"/>
        </w:numPr>
        <w:rPr>
          <w:lang w:val="en-US"/>
        </w:rPr>
      </w:pPr>
      <w:r w:rsidRPr="00A14C0E">
        <w:t>a physiotherapist; or</w:t>
      </w:r>
    </w:p>
    <w:p w14:paraId="5F5EA9AF" w14:textId="77777777" w:rsidR="00312B75" w:rsidRPr="00870D8F" w:rsidRDefault="00312B75">
      <w:pPr>
        <w:pStyle w:val="Numberloweralpha"/>
        <w:numPr>
          <w:ilvl w:val="0"/>
          <w:numId w:val="26"/>
        </w:numPr>
        <w:rPr>
          <w:lang w:val="en-US"/>
        </w:rPr>
      </w:pPr>
      <w:r w:rsidRPr="00A14C0E">
        <w:t>a podiatrist; or</w:t>
      </w:r>
    </w:p>
    <w:p w14:paraId="4DA094BC" w14:textId="77777777" w:rsidR="00312B75" w:rsidRPr="00870D8F" w:rsidRDefault="00312B75">
      <w:pPr>
        <w:pStyle w:val="Numberloweralpha"/>
        <w:numPr>
          <w:ilvl w:val="0"/>
          <w:numId w:val="26"/>
        </w:numPr>
        <w:rPr>
          <w:lang w:val="en-US"/>
        </w:rPr>
      </w:pPr>
      <w:r w:rsidRPr="00A14C0E">
        <w:t>an osteopath; or</w:t>
      </w:r>
    </w:p>
    <w:p w14:paraId="2476DB4C" w14:textId="77777777" w:rsidR="00312B75" w:rsidRPr="00870D8F" w:rsidRDefault="00312B75">
      <w:pPr>
        <w:pStyle w:val="Numberloweralpha"/>
        <w:numPr>
          <w:ilvl w:val="0"/>
          <w:numId w:val="26"/>
        </w:numPr>
        <w:rPr>
          <w:lang w:val="en-US"/>
        </w:rPr>
      </w:pPr>
      <w:r w:rsidRPr="00A14C0E">
        <w:t xml:space="preserve">a health professional of a kind determined by the Minister under subsection 124B(7) of the </w:t>
      </w:r>
      <w:r w:rsidRPr="00870D8F">
        <w:rPr>
          <w:i/>
          <w:iCs/>
        </w:rPr>
        <w:t>Health Insurance Act 1973</w:t>
      </w:r>
      <w:r w:rsidRPr="00A14C0E">
        <w:t xml:space="preserve"> to be a practitioner for the purposes of Part VB of the Act.</w:t>
      </w:r>
    </w:p>
    <w:p w14:paraId="7EC7B4C4" w14:textId="77777777" w:rsidR="00312B75" w:rsidRDefault="00312B75" w:rsidP="00312B75">
      <w:pPr>
        <w:pStyle w:val="Body"/>
        <w:rPr>
          <w:highlight w:val="yellow"/>
        </w:rPr>
      </w:pPr>
      <w:r w:rsidRPr="00A14C0E">
        <w:rPr>
          <w:b/>
          <w:bCs/>
        </w:rPr>
        <w:t>Private patient</w:t>
      </w:r>
      <w:r w:rsidRPr="00A14C0E">
        <w:t xml:space="preserve">, in relation to a hospital, means a patient of the hospital who is not a public patient (as defined in subsection 3(1) of the </w:t>
      </w:r>
      <w:r w:rsidRPr="00A14C0E">
        <w:rPr>
          <w:i/>
          <w:iCs/>
        </w:rPr>
        <w:t xml:space="preserve">Health Insurance Act 1973). </w:t>
      </w:r>
    </w:p>
    <w:p w14:paraId="4E6ED251" w14:textId="77777777" w:rsidR="00312B75" w:rsidRPr="00A14C0E" w:rsidRDefault="00312B75" w:rsidP="00312B75">
      <w:pPr>
        <w:pStyle w:val="Body"/>
      </w:pPr>
      <w:r w:rsidRPr="1E82E36A">
        <w:rPr>
          <w:b/>
          <w:bCs/>
        </w:rPr>
        <w:t>Public hospitals</w:t>
      </w:r>
      <w:r>
        <w:t xml:space="preserve"> mean public health services, denominational hospitals and public hospital</w:t>
      </w:r>
      <w:r w:rsidRPr="1E82E36A">
        <w:rPr>
          <w:i/>
          <w:iCs/>
        </w:rPr>
        <w:t xml:space="preserve">s </w:t>
      </w:r>
      <w:r>
        <w:t xml:space="preserve">(as defined by the </w:t>
      </w:r>
      <w:r w:rsidRPr="1E82E36A">
        <w:rPr>
          <w:i/>
          <w:iCs/>
        </w:rPr>
        <w:t>Health Services Act 1988</w:t>
      </w:r>
      <w:r>
        <w:t>).</w:t>
      </w:r>
    </w:p>
    <w:p w14:paraId="0C8744DF" w14:textId="77777777" w:rsidR="00312B75" w:rsidRDefault="00312B75" w:rsidP="00312B75">
      <w:pPr>
        <w:pStyle w:val="Body"/>
      </w:pPr>
      <w:r w:rsidRPr="00B23016">
        <w:rPr>
          <w:b/>
          <w:bCs/>
        </w:rPr>
        <w:t>Separation</w:t>
      </w:r>
      <w:r>
        <w:t xml:space="preserve"> is the process by which an episode of care for an admitted patient ceases. A patient is separated at the time the hospital ceases to be responsible for the patient’s care and the patient is discharged from hospital accommodation. Hospital waiting areas, transit lounges and discharge lounges are not considered hospital accommodation unless the patient is receiving care or treatment in these areas. A separation may be formal or statistical.</w:t>
      </w:r>
    </w:p>
    <w:p w14:paraId="3C69D184" w14:textId="77777777" w:rsidR="00312B75" w:rsidRDefault="00312B75" w:rsidP="00312B75">
      <w:pPr>
        <w:pStyle w:val="Bullet1"/>
      </w:pPr>
      <w:r>
        <w:t>Formal separation: the administrative process by which a hospital records the cessation of treatment and/or care and/or accommodation of a patient.</w:t>
      </w:r>
    </w:p>
    <w:p w14:paraId="429778C3" w14:textId="77777777" w:rsidR="00312B75" w:rsidRDefault="00312B75" w:rsidP="00312B75">
      <w:pPr>
        <w:pStyle w:val="Bullet1"/>
      </w:pPr>
      <w:r>
        <w:t>Statistical separation: the administrative process by which a hospital records the cessation of an episode of care for a patient within the one hospital stay.</w:t>
      </w:r>
    </w:p>
    <w:p w14:paraId="4800B971" w14:textId="77777777" w:rsidR="00312B75" w:rsidRDefault="00312B75" w:rsidP="00312B75">
      <w:pPr>
        <w:pStyle w:val="Bodyafterbullets"/>
      </w:pPr>
      <w:r>
        <w:t>(as defined in the VAED)</w:t>
      </w:r>
    </w:p>
    <w:p w14:paraId="5ED6ED67" w14:textId="77777777" w:rsidR="00312B75" w:rsidRPr="00A14C0E" w:rsidRDefault="00312B75" w:rsidP="00312B75">
      <w:pPr>
        <w:pStyle w:val="Body"/>
        <w:rPr>
          <w:i/>
          <w:iCs/>
        </w:rPr>
      </w:pPr>
      <w:r w:rsidRPr="00A14C0E">
        <w:rPr>
          <w:b/>
          <w:bCs/>
        </w:rPr>
        <w:t>Specialist</w:t>
      </w:r>
      <w:r w:rsidRPr="00A14C0E">
        <w:t xml:space="preserve">, in relation to a particular specialty, means a medical practitioner in relation to whom there is in force a determination under section 3DB or 3E that the medical practitioner is recognised </w:t>
      </w:r>
      <w:r w:rsidRPr="00A14C0E">
        <w:lastRenderedPageBreak/>
        <w:t xml:space="preserve">for the purposes of the </w:t>
      </w:r>
      <w:r w:rsidRPr="00A14C0E">
        <w:rPr>
          <w:i/>
          <w:iCs/>
        </w:rPr>
        <w:t xml:space="preserve">Health Insurance Act 1973 </w:t>
      </w:r>
      <w:r w:rsidRPr="00A14C0E">
        <w:t xml:space="preserve">as a specialist in that specialty, or a medical practitioner who is taken to be so recognised under section 3D (as defined in subsections 3(1), 3DB, 3E and 3D of the </w:t>
      </w:r>
      <w:r w:rsidRPr="00A14C0E">
        <w:rPr>
          <w:i/>
          <w:iCs/>
        </w:rPr>
        <w:t>Health Insurance Act 1973).</w:t>
      </w:r>
    </w:p>
    <w:p w14:paraId="765E81F3" w14:textId="77777777" w:rsidR="00312B75" w:rsidRPr="00A14C0E" w:rsidRDefault="00312B75" w:rsidP="00312B75">
      <w:pPr>
        <w:pStyle w:val="Body"/>
      </w:pPr>
      <w:r w:rsidRPr="00A14C0E">
        <w:rPr>
          <w:rFonts w:cs="Arial"/>
          <w:b/>
        </w:rPr>
        <w:t xml:space="preserve">Urgent care centres (UCCs) </w:t>
      </w:r>
      <w:r w:rsidRPr="00A14C0E">
        <w:rPr>
          <w:rFonts w:cs="Arial"/>
        </w:rPr>
        <w:t>are defined as r</w:t>
      </w:r>
      <w:r w:rsidRPr="00A14C0E">
        <w:t xml:space="preserve">ural UCCs that provide emergency and urgent care to people in small rural communities. UCCs are not emergency departments as defined in the NHRA. </w:t>
      </w:r>
    </w:p>
    <w:p w14:paraId="22AC38F2" w14:textId="77777777" w:rsidR="00312B75" w:rsidRDefault="00312B75" w:rsidP="00312B75">
      <w:pPr>
        <w:pStyle w:val="Body"/>
        <w:rPr>
          <w:rFonts w:cs="Arial"/>
          <w:bCs/>
        </w:rPr>
      </w:pPr>
      <w:bookmarkStart w:id="282" w:name="_Hlk23509909"/>
      <w:r w:rsidRPr="00A14C0E">
        <w:rPr>
          <w:rFonts w:cs="Arial"/>
          <w:b/>
        </w:rPr>
        <w:t>Visiting Medical Officer (VMO)</w:t>
      </w:r>
      <w:r w:rsidRPr="00A14C0E">
        <w:rPr>
          <w:rFonts w:cs="Arial"/>
        </w:rPr>
        <w:t xml:space="preserve"> means a medical practitioner appointed by the hospital board to provide medical services for public hospital patients on an honorary, sessionally paid, or fee for service basis as defined in</w:t>
      </w:r>
      <w:r w:rsidRPr="00A14C0E">
        <w:rPr>
          <w:rFonts w:cs="Arial"/>
          <w:b/>
        </w:rPr>
        <w:t xml:space="preserve"> </w:t>
      </w:r>
      <w:hyperlink r:id="rId55" w:history="1">
        <w:r w:rsidRPr="00BB3C32">
          <w:rPr>
            <w:rStyle w:val="Hyperlink"/>
            <w:rFonts w:cs="Arial"/>
            <w:bCs/>
          </w:rPr>
          <w:t>https://meteor.aihw.gov.au/content/327170</w:t>
        </w:r>
      </w:hyperlink>
    </w:p>
    <w:bookmarkEnd w:id="282"/>
    <w:p w14:paraId="44116485" w14:textId="77777777" w:rsidR="00312B75" w:rsidRDefault="00312B75" w:rsidP="00312B75">
      <w:pPr>
        <w:pStyle w:val="DHHSbody"/>
        <w:rPr>
          <w:lang w:eastAsia="en-AU"/>
        </w:rPr>
      </w:pPr>
    </w:p>
    <w:p w14:paraId="6A4A1C87" w14:textId="77777777" w:rsidR="00312B75" w:rsidRDefault="00312B75" w:rsidP="00312B75">
      <w:pPr>
        <w:pStyle w:val="DHHSbody"/>
        <w:rPr>
          <w:lang w:eastAsia="en-AU"/>
        </w:rPr>
      </w:pPr>
    </w:p>
    <w:p w14:paraId="38355B8F" w14:textId="77777777" w:rsidR="00312B75" w:rsidRDefault="00312B75" w:rsidP="00312B75">
      <w:pPr>
        <w:pStyle w:val="DHHSbody"/>
        <w:rPr>
          <w:lang w:eastAsia="en-AU"/>
        </w:rPr>
      </w:pPr>
    </w:p>
    <w:p w14:paraId="720641BB" w14:textId="77777777" w:rsidR="00312B75" w:rsidRDefault="00312B75" w:rsidP="00312B75">
      <w:pPr>
        <w:pStyle w:val="DHHSbody"/>
        <w:rPr>
          <w:lang w:eastAsia="en-AU"/>
        </w:rPr>
      </w:pPr>
    </w:p>
    <w:p w14:paraId="75149964" w14:textId="77777777" w:rsidR="00312B75" w:rsidRDefault="00312B75" w:rsidP="00312B75">
      <w:pPr>
        <w:pStyle w:val="DHHSbody"/>
        <w:rPr>
          <w:lang w:eastAsia="en-AU"/>
        </w:rPr>
      </w:pPr>
    </w:p>
    <w:p w14:paraId="324D9846" w14:textId="77777777" w:rsidR="00312B75" w:rsidRDefault="00312B75" w:rsidP="00312B75">
      <w:pPr>
        <w:pStyle w:val="DHHSbody"/>
        <w:rPr>
          <w:lang w:eastAsia="en-AU"/>
        </w:rPr>
      </w:pPr>
    </w:p>
    <w:p w14:paraId="65D79483" w14:textId="77777777" w:rsidR="00312B75" w:rsidRDefault="00312B75" w:rsidP="00312B75">
      <w:pPr>
        <w:pStyle w:val="DHHSbody"/>
        <w:rPr>
          <w:lang w:eastAsia="en-AU"/>
        </w:rPr>
      </w:pPr>
    </w:p>
    <w:p w14:paraId="1A6952B0" w14:textId="77777777" w:rsidR="00312B75" w:rsidRDefault="00312B75" w:rsidP="00312B75">
      <w:pPr>
        <w:pStyle w:val="DHHSbody"/>
        <w:rPr>
          <w:lang w:eastAsia="en-AU"/>
        </w:rPr>
      </w:pPr>
    </w:p>
    <w:p w14:paraId="5595EF65" w14:textId="77777777" w:rsidR="00312B75" w:rsidRDefault="00312B75" w:rsidP="00312B75">
      <w:pPr>
        <w:pStyle w:val="DHHSbody"/>
        <w:rPr>
          <w:lang w:eastAsia="en-AU"/>
        </w:rPr>
      </w:pPr>
    </w:p>
    <w:p w14:paraId="740DDE23" w14:textId="77777777" w:rsidR="00312B75" w:rsidRDefault="00312B75" w:rsidP="00312B75">
      <w:pPr>
        <w:pStyle w:val="DHHSbody"/>
        <w:rPr>
          <w:lang w:eastAsia="en-AU"/>
        </w:rPr>
      </w:pPr>
    </w:p>
    <w:p w14:paraId="530FECDC" w14:textId="77777777" w:rsidR="00312B75" w:rsidRDefault="00312B75" w:rsidP="00312B75">
      <w:pPr>
        <w:pStyle w:val="DHHSbody"/>
        <w:rPr>
          <w:lang w:eastAsia="en-AU"/>
        </w:rPr>
      </w:pPr>
    </w:p>
    <w:p w14:paraId="24FE8F69" w14:textId="77777777" w:rsidR="00312B75" w:rsidRDefault="00312B75" w:rsidP="00312B75">
      <w:pPr>
        <w:pStyle w:val="DHHSbody"/>
        <w:rPr>
          <w:lang w:eastAsia="en-AU"/>
        </w:rPr>
      </w:pPr>
    </w:p>
    <w:p w14:paraId="54D080AA" w14:textId="77777777" w:rsidR="00312B75" w:rsidRDefault="00312B75" w:rsidP="00312B75">
      <w:pPr>
        <w:pStyle w:val="DHHSbody"/>
        <w:rPr>
          <w:lang w:eastAsia="en-AU"/>
        </w:rPr>
      </w:pPr>
    </w:p>
    <w:p w14:paraId="5DE4EB93" w14:textId="77777777" w:rsidR="00312B75" w:rsidRDefault="00312B75" w:rsidP="00312B75">
      <w:pPr>
        <w:pStyle w:val="DHHSbody"/>
        <w:rPr>
          <w:lang w:eastAsia="en-AU"/>
        </w:rPr>
      </w:pPr>
    </w:p>
    <w:p w14:paraId="322E3CDF" w14:textId="77777777" w:rsidR="00312B75" w:rsidRDefault="00312B75" w:rsidP="00312B75">
      <w:pPr>
        <w:pStyle w:val="DHHSbody"/>
        <w:rPr>
          <w:lang w:eastAsia="en-AU"/>
        </w:rPr>
      </w:pPr>
    </w:p>
    <w:p w14:paraId="32E20204" w14:textId="77777777" w:rsidR="00312B75" w:rsidRDefault="00312B75" w:rsidP="00312B75">
      <w:pPr>
        <w:pStyle w:val="DHHSbody"/>
        <w:rPr>
          <w:lang w:eastAsia="en-AU"/>
        </w:rPr>
      </w:pPr>
    </w:p>
    <w:p w14:paraId="2374267A" w14:textId="77777777" w:rsidR="00312B75" w:rsidRDefault="00312B75" w:rsidP="00312B75">
      <w:pPr>
        <w:pStyle w:val="DHHSbody"/>
        <w:rPr>
          <w:lang w:eastAsia="en-AU"/>
        </w:rPr>
      </w:pPr>
    </w:p>
    <w:p w14:paraId="39F4D3B0" w14:textId="77777777" w:rsidR="00312B75" w:rsidRDefault="00312B75" w:rsidP="00312B75">
      <w:pPr>
        <w:pStyle w:val="DHHSbody"/>
        <w:rPr>
          <w:lang w:eastAsia="en-AU"/>
        </w:rPr>
      </w:pPr>
    </w:p>
    <w:p w14:paraId="73A5C547" w14:textId="77777777" w:rsidR="008E037C" w:rsidRDefault="008E037C">
      <w:pPr>
        <w:spacing w:after="0" w:line="240" w:lineRule="auto"/>
        <w:rPr>
          <w:rFonts w:eastAsia="MS Gothic" w:cs="Arial"/>
          <w:bCs/>
          <w:color w:val="C63663"/>
          <w:kern w:val="32"/>
          <w:sz w:val="40"/>
          <w:szCs w:val="40"/>
        </w:rPr>
      </w:pPr>
      <w:bookmarkStart w:id="283" w:name="_Toc470443777"/>
      <w:bookmarkStart w:id="284" w:name="_Toc64357228"/>
      <w:bookmarkStart w:id="285" w:name="_Toc106705642"/>
      <w:r>
        <w:rPr>
          <w:sz w:val="40"/>
          <w:szCs w:val="40"/>
        </w:rPr>
        <w:br w:type="page"/>
      </w:r>
    </w:p>
    <w:p w14:paraId="0069D7B7" w14:textId="1BAA69B3" w:rsidR="00312B75" w:rsidRPr="007233E8" w:rsidRDefault="00312B75" w:rsidP="00312B75">
      <w:pPr>
        <w:pStyle w:val="Heading1"/>
        <w:numPr>
          <w:ilvl w:val="0"/>
          <w:numId w:val="0"/>
        </w:numPr>
        <w:rPr>
          <w:sz w:val="40"/>
          <w:szCs w:val="40"/>
        </w:rPr>
      </w:pPr>
      <w:r w:rsidRPr="007233E8">
        <w:rPr>
          <w:sz w:val="40"/>
          <w:szCs w:val="40"/>
        </w:rPr>
        <w:lastRenderedPageBreak/>
        <w:t xml:space="preserve">Appendix 1: Extract of the NHRA and the </w:t>
      </w:r>
      <w:r w:rsidRPr="007233E8">
        <w:rPr>
          <w:i/>
          <w:iCs/>
          <w:sz w:val="40"/>
          <w:szCs w:val="40"/>
        </w:rPr>
        <w:t>Health Insurance Act 1973</w:t>
      </w:r>
      <w:r w:rsidRPr="007233E8">
        <w:rPr>
          <w:sz w:val="40"/>
          <w:szCs w:val="40"/>
        </w:rPr>
        <w:t xml:space="preserve"> requirements</w:t>
      </w:r>
      <w:bookmarkEnd w:id="283"/>
      <w:bookmarkEnd w:id="284"/>
      <w:bookmarkEnd w:id="285"/>
    </w:p>
    <w:tbl>
      <w:tblPr>
        <w:tblStyle w:val="TableGrid"/>
        <w:tblW w:w="8911" w:type="dxa"/>
        <w:tblLook w:val="04A0" w:firstRow="1" w:lastRow="0" w:firstColumn="1" w:lastColumn="0" w:noHBand="0" w:noVBand="1"/>
      </w:tblPr>
      <w:tblGrid>
        <w:gridCol w:w="2063"/>
        <w:gridCol w:w="6848"/>
      </w:tblGrid>
      <w:tr w:rsidR="00312B75" w:rsidRPr="0056575C" w14:paraId="4FB5D1E2" w14:textId="77777777" w:rsidTr="00AE6929">
        <w:trPr>
          <w:trHeight w:val="1140"/>
        </w:trPr>
        <w:tc>
          <w:tcPr>
            <w:tcW w:w="2063" w:type="dxa"/>
          </w:tcPr>
          <w:p w14:paraId="7785339C" w14:textId="77777777" w:rsidR="00312B75" w:rsidRPr="0056575C" w:rsidRDefault="00312B75" w:rsidP="004811FD">
            <w:pPr>
              <w:pStyle w:val="Tabletext6pt"/>
              <w:spacing w:line="259" w:lineRule="auto"/>
            </w:pPr>
            <w:r w:rsidRPr="0056575C">
              <w:t xml:space="preserve">NHRA, clause </w:t>
            </w:r>
            <w:r>
              <w:t>27</w:t>
            </w:r>
          </w:p>
        </w:tc>
        <w:tc>
          <w:tcPr>
            <w:tcW w:w="6848" w:type="dxa"/>
          </w:tcPr>
          <w:p w14:paraId="4C19E75A" w14:textId="77777777" w:rsidR="00312B75" w:rsidRPr="0056575C" w:rsidRDefault="00312B75" w:rsidP="004811FD">
            <w:pPr>
              <w:spacing w:before="80"/>
              <w:rPr>
                <w:rFonts w:eastAsia="Arial" w:cs="Arial"/>
                <w:szCs w:val="21"/>
              </w:rPr>
            </w:pPr>
            <w:r w:rsidRPr="17FE72FA">
              <w:rPr>
                <w:rFonts w:eastAsia="Arial" w:cs="Arial"/>
                <w:szCs w:val="21"/>
              </w:rPr>
              <w:t>States will provide health and emergency services through their public hospitals and health services, based on the Medicare Principles at clause 21.</w:t>
            </w:r>
          </w:p>
          <w:p w14:paraId="18CD3D57" w14:textId="77777777" w:rsidR="00312B75" w:rsidRPr="0056575C" w:rsidRDefault="00312B75" w:rsidP="004811FD">
            <w:pPr>
              <w:spacing w:before="80"/>
              <w:rPr>
                <w:rFonts w:eastAsia="Arial" w:cs="Arial"/>
                <w:szCs w:val="21"/>
              </w:rPr>
            </w:pPr>
            <w:r w:rsidRPr="17FE72FA">
              <w:rPr>
                <w:rFonts w:eastAsia="Arial" w:cs="Arial"/>
                <w:szCs w:val="21"/>
              </w:rPr>
              <w:t xml:space="preserve">Clause 21:  All Parties affirm their commitment to deliver health services under this Addendum based on the following Medicare Principles and will adhere to the Business Rules and other requirements set out in Schedule J. </w:t>
            </w:r>
          </w:p>
          <w:p w14:paraId="14B6FDB0" w14:textId="77777777" w:rsidR="00312B75" w:rsidRPr="0056575C" w:rsidRDefault="00312B75">
            <w:pPr>
              <w:pStyle w:val="ListParagraph"/>
              <w:numPr>
                <w:ilvl w:val="0"/>
                <w:numId w:val="30"/>
              </w:numPr>
              <w:rPr>
                <w:rFonts w:eastAsia="Arial" w:cs="Arial"/>
                <w:szCs w:val="21"/>
              </w:rPr>
            </w:pPr>
            <w:r w:rsidRPr="17FE72FA">
              <w:rPr>
                <w:rFonts w:ascii="Arial" w:eastAsia="Arial" w:hAnsi="Arial" w:cs="Arial"/>
                <w:sz w:val="21"/>
                <w:szCs w:val="21"/>
              </w:rPr>
              <w:t xml:space="preserve">Eligible persons must be given the choice to receive public hospital services free of charge as public patients. </w:t>
            </w:r>
          </w:p>
          <w:p w14:paraId="4B2EFC90" w14:textId="77777777" w:rsidR="00312B75" w:rsidRPr="0056575C" w:rsidRDefault="00312B75">
            <w:pPr>
              <w:pStyle w:val="ListParagraph"/>
              <w:numPr>
                <w:ilvl w:val="0"/>
                <w:numId w:val="30"/>
              </w:numPr>
              <w:rPr>
                <w:rFonts w:eastAsia="Arial" w:cs="Arial"/>
                <w:szCs w:val="21"/>
              </w:rPr>
            </w:pPr>
            <w:r w:rsidRPr="17FE72FA">
              <w:rPr>
                <w:rFonts w:ascii="Arial" w:eastAsia="Arial" w:hAnsi="Arial" w:cs="Arial"/>
                <w:sz w:val="21"/>
                <w:szCs w:val="21"/>
              </w:rPr>
              <w:t xml:space="preserve">Access to public hospital services is to be based on clinical need and within a clinically appropriate period. </w:t>
            </w:r>
          </w:p>
          <w:p w14:paraId="649BFFEB" w14:textId="77777777" w:rsidR="00312B75" w:rsidRPr="0056575C" w:rsidRDefault="00312B75">
            <w:pPr>
              <w:pStyle w:val="Numberloweralpha"/>
              <w:numPr>
                <w:ilvl w:val="0"/>
                <w:numId w:val="27"/>
              </w:numPr>
            </w:pPr>
            <w:r w:rsidRPr="17FE72FA">
              <w:rPr>
                <w:rFonts w:eastAsia="Arial" w:cs="Arial"/>
                <w:szCs w:val="21"/>
              </w:rPr>
              <w:t>Arrangements are to be in place to ensure equitable access to such services for all eligible persons, regardless of their geographic location.</w:t>
            </w:r>
            <w:r w:rsidRPr="17FE72FA">
              <w:t xml:space="preserve"> </w:t>
            </w:r>
          </w:p>
        </w:tc>
      </w:tr>
      <w:tr w:rsidR="00312B75" w:rsidRPr="0056575C" w14:paraId="3FD82253" w14:textId="77777777" w:rsidTr="00AE6929">
        <w:tc>
          <w:tcPr>
            <w:tcW w:w="2063" w:type="dxa"/>
          </w:tcPr>
          <w:p w14:paraId="0D419A14" w14:textId="77777777" w:rsidR="00312B75" w:rsidRPr="0056575C" w:rsidRDefault="00312B75" w:rsidP="004811FD">
            <w:pPr>
              <w:pStyle w:val="Tabletext6pt"/>
            </w:pPr>
            <w:r w:rsidRPr="0056575C">
              <w:t xml:space="preserve">NHRA, clause </w:t>
            </w:r>
            <w:r>
              <w:t>29</w:t>
            </w:r>
          </w:p>
        </w:tc>
        <w:tc>
          <w:tcPr>
            <w:tcW w:w="6848" w:type="dxa"/>
          </w:tcPr>
          <w:p w14:paraId="28C0B5FA" w14:textId="77777777" w:rsidR="00312B75" w:rsidRPr="0056575C" w:rsidRDefault="00312B75" w:rsidP="004811FD">
            <w:pPr>
              <w:spacing w:before="80"/>
              <w:rPr>
                <w:rFonts w:eastAsia="Arial" w:cs="Arial"/>
                <w:szCs w:val="21"/>
              </w:rPr>
            </w:pPr>
            <w:r w:rsidRPr="73DDAD8C">
              <w:rPr>
                <w:rFonts w:eastAsia="Arial" w:cs="Arial"/>
                <w:szCs w:val="21"/>
              </w:rPr>
              <w:t xml:space="preserve">States are responsible for: </w:t>
            </w:r>
          </w:p>
          <w:p w14:paraId="041200F4" w14:textId="77777777" w:rsidR="00312B75" w:rsidRPr="0056575C" w:rsidRDefault="00312B75">
            <w:pPr>
              <w:pStyle w:val="ListParagraph"/>
              <w:numPr>
                <w:ilvl w:val="0"/>
                <w:numId w:val="31"/>
              </w:numPr>
              <w:rPr>
                <w:rFonts w:eastAsia="Arial" w:cs="Arial"/>
                <w:szCs w:val="21"/>
              </w:rPr>
            </w:pPr>
            <w:r w:rsidRPr="73DDAD8C">
              <w:rPr>
                <w:rFonts w:ascii="Arial" w:eastAsia="Arial" w:hAnsi="Arial" w:cs="Arial"/>
                <w:sz w:val="21"/>
                <w:szCs w:val="21"/>
              </w:rPr>
              <w:t>delivering public health, community health and health promotion programs, including a lead role in managing public health activities</w:t>
            </w:r>
          </w:p>
          <w:p w14:paraId="41BB4EE8" w14:textId="77777777" w:rsidR="00312B75" w:rsidRPr="0056575C" w:rsidRDefault="00312B75">
            <w:pPr>
              <w:pStyle w:val="ListParagraph"/>
              <w:numPr>
                <w:ilvl w:val="0"/>
                <w:numId w:val="31"/>
              </w:numPr>
              <w:rPr>
                <w:rFonts w:eastAsia="Arial" w:cs="Arial"/>
                <w:szCs w:val="21"/>
              </w:rPr>
            </w:pPr>
            <w:r w:rsidRPr="73DDAD8C">
              <w:rPr>
                <w:rFonts w:ascii="Arial" w:eastAsia="Arial" w:hAnsi="Arial" w:cs="Arial"/>
                <w:sz w:val="21"/>
                <w:szCs w:val="21"/>
              </w:rPr>
              <w:t xml:space="preserve">providing public patients with access to all services provided to private patients in a public hospital </w:t>
            </w:r>
          </w:p>
          <w:p w14:paraId="49CEF1F2" w14:textId="77777777" w:rsidR="00312B75" w:rsidRPr="0056575C" w:rsidRDefault="00312B75">
            <w:pPr>
              <w:pStyle w:val="ListParagraph"/>
              <w:numPr>
                <w:ilvl w:val="0"/>
                <w:numId w:val="31"/>
              </w:numPr>
              <w:rPr>
                <w:rFonts w:eastAsia="Arial" w:cs="Arial"/>
                <w:szCs w:val="21"/>
              </w:rPr>
            </w:pPr>
            <w:r w:rsidRPr="73DDAD8C">
              <w:rPr>
                <w:rFonts w:ascii="Arial" w:eastAsia="Arial" w:hAnsi="Arial" w:cs="Arial"/>
                <w:sz w:val="21"/>
                <w:szCs w:val="21"/>
              </w:rPr>
              <w:t xml:space="preserve">ensuring that eligible persons who have elected to be treated as private patients have done so based on informed financial consent </w:t>
            </w:r>
          </w:p>
          <w:p w14:paraId="2324BEB0" w14:textId="77777777" w:rsidR="00312B75" w:rsidRPr="0056575C" w:rsidRDefault="00312B75">
            <w:pPr>
              <w:pStyle w:val="ListParagraph"/>
              <w:numPr>
                <w:ilvl w:val="0"/>
                <w:numId w:val="31"/>
              </w:numPr>
              <w:rPr>
                <w:rFonts w:eastAsia="Arial" w:cs="Arial"/>
                <w:szCs w:val="21"/>
              </w:rPr>
            </w:pPr>
            <w:r w:rsidRPr="73DDAD8C">
              <w:rPr>
                <w:rFonts w:ascii="Arial" w:eastAsia="Arial" w:hAnsi="Arial" w:cs="Arial"/>
                <w:sz w:val="21"/>
                <w:szCs w:val="21"/>
              </w:rPr>
              <w:t xml:space="preserve">providing and funding pharmaceuticals for public and private inpatients and for public non-admitted patients in public hospitals (except where Pharmaceutical Reform Arrangements are in place) </w:t>
            </w:r>
          </w:p>
          <w:p w14:paraId="53B41D62" w14:textId="77777777" w:rsidR="00312B75" w:rsidRPr="0056575C" w:rsidRDefault="00312B75">
            <w:pPr>
              <w:pStyle w:val="Numberloweralpha"/>
              <w:numPr>
                <w:ilvl w:val="0"/>
                <w:numId w:val="27"/>
              </w:numPr>
            </w:pPr>
            <w:r w:rsidRPr="73DDAD8C">
              <w:rPr>
                <w:rFonts w:eastAsia="Arial" w:cs="Arial"/>
                <w:szCs w:val="21"/>
              </w:rPr>
              <w:t>maintaining a Public Patients Hospital Charter and an independent complaints body and ensuring that people are aware of how to access these provisions</w:t>
            </w:r>
            <w:r w:rsidRPr="73DDAD8C">
              <w:t xml:space="preserve"> </w:t>
            </w:r>
          </w:p>
        </w:tc>
      </w:tr>
      <w:tr w:rsidR="00312B75" w:rsidRPr="0056575C" w14:paraId="4AF92E2E" w14:textId="77777777" w:rsidTr="00AE6929">
        <w:tc>
          <w:tcPr>
            <w:tcW w:w="2063" w:type="dxa"/>
          </w:tcPr>
          <w:p w14:paraId="61A9AF4E" w14:textId="77777777" w:rsidR="00312B75" w:rsidRPr="0056575C" w:rsidRDefault="00312B75" w:rsidP="004811FD">
            <w:pPr>
              <w:pStyle w:val="Tabletext6pt"/>
            </w:pPr>
            <w:r w:rsidRPr="0056575C">
              <w:t xml:space="preserve">NHRA, clause </w:t>
            </w:r>
            <w:r>
              <w:t>A17</w:t>
            </w:r>
          </w:p>
        </w:tc>
        <w:tc>
          <w:tcPr>
            <w:tcW w:w="6848" w:type="dxa"/>
          </w:tcPr>
          <w:p w14:paraId="45B7256B" w14:textId="77777777" w:rsidR="00312B75" w:rsidRPr="0056575C" w:rsidRDefault="00312B75" w:rsidP="004811FD">
            <w:pPr>
              <w:spacing w:before="80"/>
              <w:rPr>
                <w:rFonts w:eastAsia="Arial" w:cs="Arial"/>
                <w:szCs w:val="21"/>
              </w:rPr>
            </w:pPr>
            <w:r w:rsidRPr="3DF640E4">
              <w:rPr>
                <w:rFonts w:eastAsia="Arial" w:cs="Arial"/>
                <w:szCs w:val="21"/>
              </w:rPr>
              <w:t xml:space="preserve">The Commonwealth agrees that it will not change the management, delivery and funding of health and related services for the dominant purpose of directing services from the community into the hospital setting. </w:t>
            </w:r>
          </w:p>
          <w:p w14:paraId="1E234ACC" w14:textId="77777777" w:rsidR="00312B75" w:rsidRPr="0056575C" w:rsidRDefault="00312B75">
            <w:pPr>
              <w:pStyle w:val="Tabletext6pt"/>
              <w:numPr>
                <w:ilvl w:val="0"/>
                <w:numId w:val="32"/>
              </w:numPr>
            </w:pPr>
            <w:r w:rsidRPr="3DF640E4">
              <w:rPr>
                <w:rFonts w:eastAsia="Arial" w:cs="Arial"/>
                <w:szCs w:val="21"/>
              </w:rPr>
              <w:t>The Commonwealth will continue to support private health services through the Medicare Benefits Schedule (MBS), the Pharmaceutical Benefits Scheme (PBS) and Private Health Insurance Rebate</w:t>
            </w:r>
            <w:r w:rsidRPr="3DF640E4">
              <w:t xml:space="preserve"> </w:t>
            </w:r>
          </w:p>
        </w:tc>
      </w:tr>
      <w:tr w:rsidR="00312B75" w:rsidRPr="0056575C" w14:paraId="1B3837F9" w14:textId="77777777" w:rsidTr="00AE6929">
        <w:tc>
          <w:tcPr>
            <w:tcW w:w="2063" w:type="dxa"/>
          </w:tcPr>
          <w:p w14:paraId="546D6BC8" w14:textId="77777777" w:rsidR="00312B75" w:rsidRPr="0056575C" w:rsidRDefault="00312B75" w:rsidP="004811FD">
            <w:pPr>
              <w:pStyle w:val="Tabletext6pt"/>
            </w:pPr>
            <w:r w:rsidRPr="0056575C">
              <w:t xml:space="preserve">NHRA, clause </w:t>
            </w:r>
            <w:r>
              <w:t>A13</w:t>
            </w:r>
          </w:p>
        </w:tc>
        <w:tc>
          <w:tcPr>
            <w:tcW w:w="6848" w:type="dxa"/>
          </w:tcPr>
          <w:p w14:paraId="04CCC608" w14:textId="77777777" w:rsidR="00312B75" w:rsidRPr="0056575C" w:rsidRDefault="00312B75" w:rsidP="004811FD">
            <w:pPr>
              <w:pStyle w:val="Tabletext6pt"/>
            </w:pPr>
            <w:r w:rsidRPr="0056575C">
              <w:t>The Parties agree that the following Commonwealth benefits constitute exceptions to the principle outlined at clause A9:</w:t>
            </w:r>
          </w:p>
          <w:p w14:paraId="3ED5C360" w14:textId="77777777" w:rsidR="00312B75" w:rsidRPr="0056575C" w:rsidRDefault="00312B75">
            <w:pPr>
              <w:pStyle w:val="Numberloweralpha"/>
              <w:numPr>
                <w:ilvl w:val="0"/>
                <w:numId w:val="16"/>
              </w:numPr>
            </w:pPr>
            <w:r w:rsidRPr="0056575C">
              <w:t xml:space="preserve">MBS payments covered by a determination made by the Commonwealth Health Minister, or a delegate of the Minister, under s19(2) of the </w:t>
            </w:r>
            <w:r w:rsidRPr="001069CD">
              <w:rPr>
                <w:i/>
                <w:iCs/>
              </w:rPr>
              <w:t>Health Insurance Act 1973</w:t>
            </w:r>
            <w:r w:rsidRPr="0056575C">
              <w:t>;</w:t>
            </w:r>
          </w:p>
          <w:p w14:paraId="29B502A2" w14:textId="77777777" w:rsidR="00312B75" w:rsidRPr="0056575C" w:rsidRDefault="00312B75">
            <w:pPr>
              <w:pStyle w:val="Numberloweralpha"/>
              <w:numPr>
                <w:ilvl w:val="0"/>
                <w:numId w:val="16"/>
              </w:numPr>
            </w:pPr>
            <w:r>
              <w:lastRenderedPageBreak/>
              <w:t>MBS payments relating to services provided to eligible admitted private patients in public hospitals;</w:t>
            </w:r>
          </w:p>
          <w:p w14:paraId="2032C2A4" w14:textId="77777777" w:rsidR="00312B75" w:rsidRPr="0056575C" w:rsidRDefault="00312B75">
            <w:pPr>
              <w:pStyle w:val="Numberloweralpha"/>
              <w:numPr>
                <w:ilvl w:val="0"/>
                <w:numId w:val="27"/>
              </w:numPr>
            </w:pPr>
            <w:r>
              <w:t>Pharmaceutical Benefits Schedule (PBS) benefits dispensed under Pharmaceutical Reform Arrangements agreed between the Commonwealth and the relevant State (in accordance with clauses A245 to A250), or under relevant Section 100 special arrangements established under the National Health Act 1953</w:t>
            </w:r>
          </w:p>
          <w:p w14:paraId="5661D37C" w14:textId="77777777" w:rsidR="00312B75" w:rsidRPr="0056575C" w:rsidRDefault="00312B75">
            <w:pPr>
              <w:pStyle w:val="Numberloweralpha"/>
              <w:numPr>
                <w:ilvl w:val="0"/>
                <w:numId w:val="27"/>
              </w:numPr>
            </w:pPr>
            <w:r>
              <w:t>The payment (which could be the default, gazetted or an equivalent payment) received for daily bed fees for eligible admitted private patients in public hospitals supported through the private health insurance rebate.</w:t>
            </w:r>
          </w:p>
          <w:p w14:paraId="01FB27F3" w14:textId="39BF8F5F" w:rsidR="00312B75" w:rsidRPr="0056575C" w:rsidRDefault="00312B75">
            <w:pPr>
              <w:pStyle w:val="Numberloweralpha"/>
              <w:numPr>
                <w:ilvl w:val="0"/>
                <w:numId w:val="27"/>
              </w:numPr>
            </w:pPr>
            <w:r>
              <w:t xml:space="preserve">Activities through the SMRF </w:t>
            </w:r>
            <w:r w:rsidR="00990F2F">
              <w:t>stream</w:t>
            </w:r>
            <w:r>
              <w:t xml:space="preserve"> that are partly funded outside the NHRA, where explicitly agreed by the Commonwealth Health Minister and one of more State Health Ministers. </w:t>
            </w:r>
          </w:p>
        </w:tc>
      </w:tr>
      <w:tr w:rsidR="00312B75" w:rsidRPr="0056575C" w14:paraId="7ADCBA3E" w14:textId="77777777" w:rsidTr="00AE6929">
        <w:tc>
          <w:tcPr>
            <w:tcW w:w="2063" w:type="dxa"/>
          </w:tcPr>
          <w:p w14:paraId="56C802C1" w14:textId="77777777" w:rsidR="00312B75" w:rsidRPr="0056575C" w:rsidRDefault="00312B75" w:rsidP="004811FD">
            <w:pPr>
              <w:pStyle w:val="Tabletext6pt"/>
            </w:pPr>
            <w:r w:rsidRPr="0056575C">
              <w:lastRenderedPageBreak/>
              <w:t xml:space="preserve">NHRA, clause </w:t>
            </w:r>
            <w:r>
              <w:t>J4</w:t>
            </w:r>
          </w:p>
        </w:tc>
        <w:tc>
          <w:tcPr>
            <w:tcW w:w="6848" w:type="dxa"/>
          </w:tcPr>
          <w:p w14:paraId="521E98E7" w14:textId="77777777" w:rsidR="00312B75" w:rsidRPr="0056575C" w:rsidRDefault="00312B75" w:rsidP="004811FD">
            <w:pPr>
              <w:pStyle w:val="Tabletext6pt"/>
            </w:pPr>
            <w:r w:rsidRPr="0056575C">
              <w:t>Private patients, compensable patients and ineligible persons may be charged an amount for public hospital services as determined by the State.</w:t>
            </w:r>
          </w:p>
        </w:tc>
      </w:tr>
      <w:tr w:rsidR="00312B75" w:rsidRPr="0056575C" w14:paraId="6873D684" w14:textId="77777777" w:rsidTr="00AE6929">
        <w:tc>
          <w:tcPr>
            <w:tcW w:w="2063" w:type="dxa"/>
          </w:tcPr>
          <w:p w14:paraId="00E1E50C" w14:textId="77777777" w:rsidR="00312B75" w:rsidRPr="0056575C" w:rsidRDefault="00312B75" w:rsidP="004811FD">
            <w:pPr>
              <w:pStyle w:val="Tabletext6pt"/>
            </w:pPr>
            <w:r w:rsidRPr="0056575C">
              <w:t xml:space="preserve">NHRA, clause </w:t>
            </w:r>
            <w:r>
              <w:t>J16</w:t>
            </w:r>
          </w:p>
        </w:tc>
        <w:tc>
          <w:tcPr>
            <w:tcW w:w="6848" w:type="dxa"/>
          </w:tcPr>
          <w:p w14:paraId="751CAF09" w14:textId="77777777" w:rsidR="00312B75" w:rsidRPr="0056575C" w:rsidRDefault="00312B75" w:rsidP="004811FD">
            <w:pPr>
              <w:pStyle w:val="Tabletext6pt"/>
            </w:pPr>
            <w:r w:rsidRPr="0056575C">
              <w:t xml:space="preserve">Election by eligible patients to receive admitted public hospital services as a public or private patient will be exercised in writing before, at the time of, or as soon as possible after </w:t>
            </w:r>
            <w:r>
              <w:t xml:space="preserve">presentation to a hospital or health service </w:t>
            </w:r>
            <w:r w:rsidRPr="0056575C">
              <w:t xml:space="preserve">and must be made in accordance with the minimum standards set out in this </w:t>
            </w:r>
            <w:r>
              <w:t>Addendum</w:t>
            </w:r>
            <w:r w:rsidRPr="0056575C">
              <w:t>.</w:t>
            </w:r>
          </w:p>
        </w:tc>
      </w:tr>
      <w:tr w:rsidR="00312B75" w:rsidRPr="0056575C" w14:paraId="14EE49B8" w14:textId="77777777" w:rsidTr="00AE6929">
        <w:tc>
          <w:tcPr>
            <w:tcW w:w="2063" w:type="dxa"/>
          </w:tcPr>
          <w:p w14:paraId="3EF98110" w14:textId="77777777" w:rsidR="00312B75" w:rsidRPr="0056575C" w:rsidRDefault="00312B75" w:rsidP="004811FD">
            <w:pPr>
              <w:pStyle w:val="Tabletext6pt"/>
            </w:pPr>
            <w:r w:rsidRPr="0056575C">
              <w:t xml:space="preserve">NHRA, clause </w:t>
            </w:r>
            <w:r>
              <w:t>J18</w:t>
            </w:r>
          </w:p>
        </w:tc>
        <w:tc>
          <w:tcPr>
            <w:tcW w:w="6848" w:type="dxa"/>
          </w:tcPr>
          <w:p w14:paraId="04D90700" w14:textId="77777777" w:rsidR="00312B75" w:rsidRPr="0056575C" w:rsidRDefault="00312B75" w:rsidP="004811FD">
            <w:pPr>
              <w:pStyle w:val="Tabletext6pt"/>
            </w:pPr>
            <w:r w:rsidRPr="0056575C">
              <w:t>In particular, private patients have a choice of doctor and all patients will make an election based on informed financial consent.</w:t>
            </w:r>
          </w:p>
        </w:tc>
      </w:tr>
      <w:tr w:rsidR="00312B75" w:rsidRPr="0056575C" w14:paraId="04E8C267" w14:textId="77777777" w:rsidTr="00AE6929">
        <w:tc>
          <w:tcPr>
            <w:tcW w:w="2063" w:type="dxa"/>
          </w:tcPr>
          <w:p w14:paraId="148ECC99" w14:textId="77777777" w:rsidR="00312B75" w:rsidRPr="0056575C" w:rsidRDefault="00312B75" w:rsidP="004811FD">
            <w:pPr>
              <w:pStyle w:val="Tabletext6pt"/>
            </w:pPr>
            <w:r w:rsidRPr="0056575C">
              <w:t xml:space="preserve">NHRA, clause </w:t>
            </w:r>
            <w:r>
              <w:t>J19</w:t>
            </w:r>
            <w:r w:rsidRPr="0056575C">
              <w:t>16</w:t>
            </w:r>
          </w:p>
        </w:tc>
        <w:tc>
          <w:tcPr>
            <w:tcW w:w="6848" w:type="dxa"/>
          </w:tcPr>
          <w:p w14:paraId="454BB843" w14:textId="77777777" w:rsidR="00312B75" w:rsidRPr="0056575C" w:rsidRDefault="00312B75" w:rsidP="004811FD">
            <w:pPr>
              <w:pStyle w:val="Tabletext6pt"/>
            </w:pPr>
            <w:r w:rsidRPr="1BBED8D7">
              <w:t xml:space="preserve"> Where services are related to an episode of care or course of treatment, and the patient chooses to be treated as a public patient, they should be provided free of charge as a public hospital service, regardless of whether it is provided at the hospital or in private rooms.</w:t>
            </w:r>
          </w:p>
        </w:tc>
      </w:tr>
      <w:tr w:rsidR="00312B75" w:rsidRPr="0056575C" w14:paraId="13131590" w14:textId="77777777" w:rsidTr="00AE6929">
        <w:tc>
          <w:tcPr>
            <w:tcW w:w="2063" w:type="dxa"/>
          </w:tcPr>
          <w:p w14:paraId="707697A5" w14:textId="77777777" w:rsidR="00312B75" w:rsidRPr="0056575C" w:rsidRDefault="00312B75" w:rsidP="004811FD">
            <w:pPr>
              <w:pStyle w:val="Tabletext6pt"/>
            </w:pPr>
            <w:r w:rsidRPr="0056575C">
              <w:t xml:space="preserve">NHRA, clause </w:t>
            </w:r>
            <w:r>
              <w:t>17J20</w:t>
            </w:r>
          </w:p>
        </w:tc>
        <w:tc>
          <w:tcPr>
            <w:tcW w:w="6848" w:type="dxa"/>
          </w:tcPr>
          <w:p w14:paraId="10A497EB" w14:textId="77777777" w:rsidR="00312B75" w:rsidRPr="0056575C" w:rsidRDefault="00312B75" w:rsidP="004811FD">
            <w:pPr>
              <w:pStyle w:val="Tabletext6pt"/>
            </w:pPr>
            <w:r w:rsidRPr="0056575C">
              <w:t>Services provided to public patients should not generate charges against the Commonwealth MBS:</w:t>
            </w:r>
          </w:p>
          <w:p w14:paraId="1564D955" w14:textId="77777777" w:rsidR="00312B75" w:rsidRPr="0056575C" w:rsidRDefault="00312B75">
            <w:pPr>
              <w:pStyle w:val="Numberloweralpha"/>
              <w:numPr>
                <w:ilvl w:val="0"/>
                <w:numId w:val="27"/>
              </w:numPr>
            </w:pPr>
            <w:r w:rsidRPr="0056575C">
              <w:t xml:space="preserve">except where there is a third party payment arrangement with the hospital or the State, </w:t>
            </w:r>
            <w:r>
              <w:t xml:space="preserve">public </w:t>
            </w:r>
            <w:r w:rsidRPr="0056575C">
              <w:t xml:space="preserve">patients cannot be referred to receive </w:t>
            </w:r>
            <w:r>
              <w:t>a component of their public hospital service</w:t>
            </w:r>
            <w:r w:rsidRPr="0056575C">
              <w:t xml:space="preserve"> from a medical specialist exercising a right of private practice under </w:t>
            </w:r>
            <w:r>
              <w:t>an agreement with</w:t>
            </w:r>
            <w:r w:rsidRPr="0056575C">
              <w:t xml:space="preserve"> a hospital which provides public hospital services;</w:t>
            </w:r>
          </w:p>
          <w:p w14:paraId="58F245E1" w14:textId="77777777" w:rsidR="00312B75" w:rsidRPr="0056575C" w:rsidRDefault="00312B75">
            <w:pPr>
              <w:pStyle w:val="Numberloweralpha"/>
              <w:numPr>
                <w:ilvl w:val="0"/>
                <w:numId w:val="27"/>
              </w:numPr>
            </w:pPr>
            <w:r>
              <w:t>referral pathways must not be controlled so as to deny access to free public hospital services</w:t>
            </w:r>
          </w:p>
          <w:p w14:paraId="616FA4D3" w14:textId="77777777" w:rsidR="00312B75" w:rsidRPr="0056575C" w:rsidRDefault="00312B75">
            <w:pPr>
              <w:pStyle w:val="Numberloweralpha"/>
              <w:numPr>
                <w:ilvl w:val="0"/>
                <w:numId w:val="17"/>
              </w:numPr>
            </w:pPr>
            <w:r>
              <w:t>referral pathways must not be controlled so that a referral to a named specialist is a prerequisite for access to outpatient services.</w:t>
            </w:r>
          </w:p>
        </w:tc>
      </w:tr>
      <w:tr w:rsidR="00312B75" w:rsidRPr="0056575C" w14:paraId="151A733E" w14:textId="77777777" w:rsidTr="00AE6929">
        <w:tc>
          <w:tcPr>
            <w:tcW w:w="2063" w:type="dxa"/>
          </w:tcPr>
          <w:p w14:paraId="5E2EDFCC" w14:textId="77777777" w:rsidR="00312B75" w:rsidRPr="0056575C" w:rsidRDefault="00312B75" w:rsidP="004811FD">
            <w:pPr>
              <w:pStyle w:val="Tabletext6pt"/>
            </w:pPr>
            <w:r w:rsidRPr="0056575C">
              <w:t xml:space="preserve">NHRA, clause </w:t>
            </w:r>
            <w:r>
              <w:t>J21</w:t>
            </w:r>
          </w:p>
        </w:tc>
        <w:tc>
          <w:tcPr>
            <w:tcW w:w="6848" w:type="dxa"/>
          </w:tcPr>
          <w:p w14:paraId="474C6E93" w14:textId="77777777" w:rsidR="00312B75" w:rsidRPr="0056575C" w:rsidRDefault="00312B75" w:rsidP="004811FD">
            <w:pPr>
              <w:pStyle w:val="Tabletext6pt"/>
              <w:spacing w:line="259" w:lineRule="auto"/>
            </w:pPr>
            <w:r w:rsidRPr="0056575C">
              <w:t xml:space="preserve">An eligible patient presenting at a public hospital emergency department will be treated as a public patient, before </w:t>
            </w:r>
            <w:r>
              <w:t xml:space="preserve"> admission.</w:t>
            </w:r>
            <w:r w:rsidRPr="0056575C">
              <w:t xml:space="preserve"> On admission, the patient will be given the choice to elect to be a public or private patient in accordance with the National Standards for Public Hospital Admitted Patient Election processes (unless a third party has entered into an arrangement with the hospital or the State to pay for </w:t>
            </w:r>
            <w:r w:rsidRPr="0056575C">
              <w:lastRenderedPageBreak/>
              <w:t xml:space="preserve">such services). If it is clinically appropriate, the hospital may provide information about alternative service providers, but must provide free treatment if the patient chooses to be treated at the hospital as a public patient. However: </w:t>
            </w:r>
          </w:p>
          <w:p w14:paraId="5A3AD298" w14:textId="77777777" w:rsidR="00312B75" w:rsidRPr="0056575C" w:rsidRDefault="00312B75">
            <w:pPr>
              <w:pStyle w:val="Numberloweralpha"/>
              <w:numPr>
                <w:ilvl w:val="0"/>
                <w:numId w:val="27"/>
              </w:numPr>
            </w:pPr>
            <w:r w:rsidRPr="0056575C">
              <w:t>a choice to receive services from an alternative service provider will not be made until the patient or legal guardian is fully informed of the consequences of that choice</w:t>
            </w:r>
          </w:p>
          <w:p w14:paraId="1DADFF37" w14:textId="77777777" w:rsidR="00312B75" w:rsidRPr="0056575C" w:rsidRDefault="00312B75">
            <w:pPr>
              <w:pStyle w:val="Numberloweralpha"/>
              <w:numPr>
                <w:ilvl w:val="0"/>
                <w:numId w:val="27"/>
              </w:numPr>
            </w:pPr>
            <w:r>
              <w:t>hospital employees will not direct patients or their legal guardians towards a particular choice</w:t>
            </w:r>
          </w:p>
          <w:p w14:paraId="3724AD55" w14:textId="77777777" w:rsidR="00312B75" w:rsidRPr="0056575C" w:rsidRDefault="00312B75">
            <w:pPr>
              <w:pStyle w:val="Numberloweralpha"/>
              <w:numPr>
                <w:ilvl w:val="0"/>
                <w:numId w:val="27"/>
              </w:numPr>
            </w:pPr>
            <w:r w:rsidRPr="7B49AC59">
              <w:t>a service that would otherwise be provided at a public hospital emergency department should not be postponed so that it can be provided as a private service.</w:t>
            </w:r>
          </w:p>
        </w:tc>
      </w:tr>
      <w:tr w:rsidR="00312B75" w:rsidRPr="0056575C" w14:paraId="42B6CAF4" w14:textId="77777777" w:rsidTr="00AE6929">
        <w:tc>
          <w:tcPr>
            <w:tcW w:w="2063" w:type="dxa"/>
          </w:tcPr>
          <w:p w14:paraId="32C3D170" w14:textId="77777777" w:rsidR="00312B75" w:rsidRPr="0056575C" w:rsidRDefault="00312B75" w:rsidP="004811FD">
            <w:pPr>
              <w:pStyle w:val="Tabletext6pt"/>
            </w:pPr>
            <w:r w:rsidRPr="0056575C">
              <w:lastRenderedPageBreak/>
              <w:t xml:space="preserve">NHRA, clause </w:t>
            </w:r>
            <w:r>
              <w:t>J22</w:t>
            </w:r>
          </w:p>
        </w:tc>
        <w:tc>
          <w:tcPr>
            <w:tcW w:w="6848" w:type="dxa"/>
          </w:tcPr>
          <w:p w14:paraId="1D468D35" w14:textId="77777777" w:rsidR="00312B75" w:rsidRPr="0056575C" w:rsidRDefault="00312B75" w:rsidP="004811FD">
            <w:pPr>
              <w:pStyle w:val="Tabletext6pt"/>
            </w:pPr>
            <w:r w:rsidRPr="0056575C">
              <w:t>An eligible patient presenting at a public hospital outpatient department will be treated free of charge as a public patient unless:</w:t>
            </w:r>
          </w:p>
          <w:p w14:paraId="36A3E3BA" w14:textId="77777777" w:rsidR="00312B75" w:rsidRPr="0056575C" w:rsidRDefault="00312B75">
            <w:pPr>
              <w:pStyle w:val="Numberloweralpha"/>
              <w:numPr>
                <w:ilvl w:val="0"/>
                <w:numId w:val="18"/>
              </w:numPr>
            </w:pPr>
            <w:r w:rsidRPr="0056575C">
              <w:t>there is a third party payment arrangement with the hospital or the State or Territory to pay for such services; or</w:t>
            </w:r>
          </w:p>
          <w:p w14:paraId="48641642" w14:textId="77777777" w:rsidR="00312B75" w:rsidRPr="0056575C" w:rsidRDefault="00312B75">
            <w:pPr>
              <w:pStyle w:val="Numberloweralpha"/>
              <w:numPr>
                <w:ilvl w:val="0"/>
                <w:numId w:val="18"/>
              </w:numPr>
            </w:pPr>
            <w:r>
              <w:t>the patient has been referred to a named medical specialist who is exercising a right of private practice and the patient chooses to be treated as a private patient.</w:t>
            </w:r>
          </w:p>
        </w:tc>
      </w:tr>
      <w:tr w:rsidR="00312B75" w:rsidRPr="0056575C" w14:paraId="69861F0E" w14:textId="77777777" w:rsidTr="00AE6929">
        <w:tc>
          <w:tcPr>
            <w:tcW w:w="2063" w:type="dxa"/>
          </w:tcPr>
          <w:p w14:paraId="7994B878" w14:textId="77777777" w:rsidR="00312B75" w:rsidRPr="0056575C" w:rsidRDefault="00312B75" w:rsidP="004811FD">
            <w:pPr>
              <w:pStyle w:val="Tabletext6pt"/>
            </w:pPr>
            <w:r w:rsidRPr="0056575C">
              <w:t xml:space="preserve">NHRA, clause </w:t>
            </w:r>
            <w:r>
              <w:t>J23</w:t>
            </w:r>
          </w:p>
        </w:tc>
        <w:tc>
          <w:tcPr>
            <w:tcW w:w="6848" w:type="dxa"/>
          </w:tcPr>
          <w:p w14:paraId="5975DEE2" w14:textId="7E032619" w:rsidR="00312B75" w:rsidRPr="0056575C" w:rsidRDefault="00312B75" w:rsidP="004811FD">
            <w:pPr>
              <w:pStyle w:val="Tabletext6pt"/>
              <w:spacing w:line="259" w:lineRule="auto"/>
            </w:pPr>
            <w:r>
              <w:t xml:space="preserve">Where a patient chooses to be treated as a public </w:t>
            </w:r>
            <w:r w:rsidR="00990F2F">
              <w:t>patient, all</w:t>
            </w:r>
            <w:r>
              <w:t xml:space="preserve"> components of the public hospital service will be regarded as a part of the patient’s treatment and will be provided free of charge, regardless of:</w:t>
            </w:r>
          </w:p>
          <w:p w14:paraId="19F477B8" w14:textId="77777777" w:rsidR="00312B75" w:rsidRPr="0056575C" w:rsidRDefault="00312B75">
            <w:pPr>
              <w:pStyle w:val="Tabletext6pt"/>
              <w:numPr>
                <w:ilvl w:val="0"/>
                <w:numId w:val="29"/>
              </w:numPr>
              <w:spacing w:line="259" w:lineRule="auto"/>
            </w:pPr>
            <w:r>
              <w:t>t</w:t>
            </w:r>
            <w:r w:rsidRPr="050670F4">
              <w:t>he</w:t>
            </w:r>
            <w:r w:rsidRPr="47EF264C">
              <w:t xml:space="preserve"> mix of the care (for example, procedures, consultations, and diagnostic tests)</w:t>
            </w:r>
          </w:p>
          <w:p w14:paraId="52A18BBC" w14:textId="77777777" w:rsidR="00312B75" w:rsidRPr="0056575C" w:rsidRDefault="00312B75">
            <w:pPr>
              <w:pStyle w:val="Tabletext6pt"/>
              <w:numPr>
                <w:ilvl w:val="0"/>
                <w:numId w:val="29"/>
              </w:numPr>
              <w:spacing w:line="259" w:lineRule="auto"/>
            </w:pPr>
            <w:r w:rsidRPr="47EF264C">
              <w:t xml:space="preserve">the type of healthcare practitioner (for example, medical, allied health, and nurse practitioners) </w:t>
            </w:r>
          </w:p>
          <w:p w14:paraId="1A7A867D" w14:textId="77777777" w:rsidR="00312B75" w:rsidRPr="0056575C" w:rsidRDefault="00312B75">
            <w:pPr>
              <w:pStyle w:val="Tabletext6pt"/>
              <w:numPr>
                <w:ilvl w:val="0"/>
                <w:numId w:val="29"/>
              </w:numPr>
              <w:spacing w:line="259" w:lineRule="auto"/>
            </w:pPr>
            <w:r w:rsidRPr="47EF264C">
              <w:t>the number of healthcare practitioners involved.</w:t>
            </w:r>
          </w:p>
        </w:tc>
      </w:tr>
      <w:tr w:rsidR="00312B75" w:rsidRPr="0056575C" w14:paraId="7F1B39E9" w14:textId="77777777" w:rsidTr="00AE6929">
        <w:tc>
          <w:tcPr>
            <w:tcW w:w="2063" w:type="dxa"/>
          </w:tcPr>
          <w:p w14:paraId="59625E63" w14:textId="77777777" w:rsidR="00312B75" w:rsidRPr="0056575C" w:rsidRDefault="00312B75" w:rsidP="004811FD">
            <w:pPr>
              <w:pStyle w:val="Tabletext6pt"/>
            </w:pPr>
            <w:r w:rsidRPr="0056575C">
              <w:t xml:space="preserve">NHRA, clause </w:t>
            </w:r>
            <w:r>
              <w:t>J24</w:t>
            </w:r>
          </w:p>
        </w:tc>
        <w:tc>
          <w:tcPr>
            <w:tcW w:w="6848" w:type="dxa"/>
          </w:tcPr>
          <w:p w14:paraId="2DCBD0EF" w14:textId="77777777" w:rsidR="00312B75" w:rsidRPr="0056575C" w:rsidRDefault="00312B75" w:rsidP="004811FD">
            <w:pPr>
              <w:pStyle w:val="Tabletext6pt"/>
            </w:pPr>
            <w:r w:rsidRPr="0056575C">
              <w:t>In those hospitals that rely on GPs for the provision of medical services (normally small rural hospitals), eligible patients may obtain non-admitted patient services as private patients where they request treatment by their own GP, either as part of continuing care or by prior arrangement with the doctor.</w:t>
            </w:r>
          </w:p>
        </w:tc>
      </w:tr>
      <w:tr w:rsidR="00312B75" w:rsidRPr="0056575C" w14:paraId="28449B47" w14:textId="77777777" w:rsidTr="00AE6929">
        <w:tc>
          <w:tcPr>
            <w:tcW w:w="2063" w:type="dxa"/>
          </w:tcPr>
          <w:p w14:paraId="52899EB9" w14:textId="77777777" w:rsidR="00312B75" w:rsidRPr="0056575C" w:rsidRDefault="00312B75" w:rsidP="004811FD">
            <w:pPr>
              <w:pStyle w:val="Tabletext6pt"/>
            </w:pPr>
            <w:r w:rsidRPr="0056575C">
              <w:t xml:space="preserve">NHRA, clause </w:t>
            </w:r>
            <w:r>
              <w:t>J30</w:t>
            </w:r>
          </w:p>
        </w:tc>
        <w:tc>
          <w:tcPr>
            <w:tcW w:w="6848" w:type="dxa"/>
          </w:tcPr>
          <w:p w14:paraId="049AFB73" w14:textId="77777777" w:rsidR="00312B75" w:rsidRPr="0056575C" w:rsidRDefault="00312B75" w:rsidP="004811FD">
            <w:pPr>
              <w:pStyle w:val="Tabletext6pt"/>
            </w:pPr>
            <w:r w:rsidRPr="0056575C">
              <w:t>States agree that while admitted patient election forms can be tailored to meet individual State or public hospital needs, as a minimum, all forms will include:</w:t>
            </w:r>
          </w:p>
          <w:p w14:paraId="48AD0EE5" w14:textId="07873871" w:rsidR="00312B75" w:rsidRPr="0056575C" w:rsidRDefault="00312B75">
            <w:pPr>
              <w:pStyle w:val="Numberloweralpha"/>
              <w:numPr>
                <w:ilvl w:val="0"/>
                <w:numId w:val="27"/>
              </w:numPr>
            </w:pPr>
            <w:r w:rsidRPr="0056575C">
              <w:t xml:space="preserve">a statement that all eligible persons have the choice to be treated as either public or private patients. A private patient is a person who elects to be treated as a private patient and elects to be responsible for paying fees of the type referred to in clause </w:t>
            </w:r>
            <w:r>
              <w:t>J2</w:t>
            </w:r>
            <w:r w:rsidRPr="0056575C">
              <w:t xml:space="preserve"> of this </w:t>
            </w:r>
            <w:r w:rsidR="00990F2F">
              <w:t>Schedule</w:t>
            </w:r>
            <w:r w:rsidRPr="0056575C">
              <w:t>;</w:t>
            </w:r>
          </w:p>
          <w:p w14:paraId="32212FCC" w14:textId="77777777" w:rsidR="00312B75" w:rsidRPr="0056575C" w:rsidRDefault="00312B75">
            <w:pPr>
              <w:pStyle w:val="Numberloweralpha"/>
              <w:numPr>
                <w:ilvl w:val="0"/>
                <w:numId w:val="19"/>
              </w:numPr>
            </w:pPr>
            <w:r>
              <w:t xml:space="preserve">a private patient may be treated by a doctor of his or her choice. A person may make a valid private patient election in circumstances where only one doctor has private practice rights at the hospital. a </w:t>
            </w:r>
            <w:r>
              <w:lastRenderedPageBreak/>
              <w:t>statement that a patient with private health insurance can elect to be treated as a public patient;</w:t>
            </w:r>
          </w:p>
          <w:p w14:paraId="3E337F53" w14:textId="77777777" w:rsidR="00312B75" w:rsidRPr="0056575C" w:rsidRDefault="00312B75">
            <w:pPr>
              <w:pStyle w:val="Numberloweralpha"/>
              <w:numPr>
                <w:ilvl w:val="0"/>
                <w:numId w:val="27"/>
              </w:numPr>
            </w:pPr>
            <w:r>
              <w:t>a clear and unambiguous explanation of the consequences of public patient election. This explanation should include advice that admitted public patients (except for care and accommodation type patients as referred to in clause J2):</w:t>
            </w:r>
          </w:p>
          <w:p w14:paraId="58A8614D" w14:textId="77777777" w:rsidR="00312B75" w:rsidRPr="0056575C" w:rsidRDefault="00312B75" w:rsidP="004811FD">
            <w:pPr>
              <w:pStyle w:val="Numberlowerromanindent"/>
            </w:pPr>
            <w:r w:rsidRPr="0056575C">
              <w:t>will not be charged for hospital accommodation, medical and diagnostic services, prostheses and most other relevant services;</w:t>
            </w:r>
          </w:p>
          <w:p w14:paraId="4EA9B21F" w14:textId="77777777" w:rsidR="00312B75" w:rsidRPr="0056575C" w:rsidRDefault="00312B75" w:rsidP="004811FD">
            <w:pPr>
              <w:pStyle w:val="Numberlowerromanindent"/>
            </w:pPr>
            <w:r w:rsidRPr="0056575C">
              <w:t>are treated by the doctor(s) nominated by the hospital;</w:t>
            </w:r>
          </w:p>
          <w:p w14:paraId="5F231F5C" w14:textId="77777777" w:rsidR="00312B75" w:rsidRPr="0056575C" w:rsidRDefault="00312B75">
            <w:pPr>
              <w:pStyle w:val="Numberloweralpha"/>
              <w:numPr>
                <w:ilvl w:val="0"/>
                <w:numId w:val="27"/>
              </w:numPr>
            </w:pPr>
            <w:r>
              <w:t>a clear and unambiguous explanation of the consequences of private patient election. This explanation should include advice that private patients:</w:t>
            </w:r>
          </w:p>
          <w:p w14:paraId="6176ECEE" w14:textId="77777777" w:rsidR="00312B75" w:rsidRPr="0056575C" w:rsidRDefault="00312B75">
            <w:pPr>
              <w:pStyle w:val="Numberlowerromanindent"/>
              <w:numPr>
                <w:ilvl w:val="1"/>
                <w:numId w:val="6"/>
              </w:numPr>
            </w:pPr>
            <w:r w:rsidRPr="0056575C">
              <w:t>will be charged at the prevailing hospital rates for hospital accommodation (whether a shared ward or a single room), medical and diagnostic services, prostheses and any other relevant services;</w:t>
            </w:r>
          </w:p>
          <w:p w14:paraId="2A6C3E81" w14:textId="77777777" w:rsidR="00312B75" w:rsidRPr="0056575C" w:rsidRDefault="00312B75" w:rsidP="004811FD">
            <w:pPr>
              <w:pStyle w:val="Numberlowerromanindent"/>
            </w:pPr>
            <w:r>
              <w:t>may not be fully covered by their private health insurance for the fees charged for their treatment and that they should seek advice from their doctor(s), the hospital and their health fund regarding likely medical, accommodation and other costs and the extent to which these costs are covered</w:t>
            </w:r>
          </w:p>
          <w:p w14:paraId="15A69EC0" w14:textId="77777777" w:rsidR="00312B75" w:rsidRPr="0056575C" w:rsidRDefault="00312B75">
            <w:pPr>
              <w:pStyle w:val="Numberlowerromanindent"/>
              <w:numPr>
                <w:ilvl w:val="1"/>
                <w:numId w:val="6"/>
              </w:numPr>
            </w:pPr>
            <w:r>
              <w:t>are able to choose their doctor(s), providing the doctor(s) has private practice rights with the hospital;</w:t>
            </w:r>
          </w:p>
          <w:p w14:paraId="3424F4F5" w14:textId="77777777" w:rsidR="00312B75" w:rsidRPr="0056575C" w:rsidRDefault="00312B75">
            <w:pPr>
              <w:pStyle w:val="Numberloweralpha"/>
              <w:numPr>
                <w:ilvl w:val="0"/>
                <w:numId w:val="27"/>
              </w:numPr>
            </w:pPr>
            <w:r>
              <w:t>evidence that the form was completed by the patient or legally authorised representative before, at the time of, or a soon as practicable after, presentation to the hospital or health service</w:t>
            </w:r>
          </w:p>
          <w:p w14:paraId="08D6203E" w14:textId="77777777" w:rsidR="00312B75" w:rsidRPr="0056575C" w:rsidRDefault="00312B75">
            <w:pPr>
              <w:pStyle w:val="Numberloweralpha"/>
              <w:numPr>
                <w:ilvl w:val="0"/>
                <w:numId w:val="27"/>
              </w:numPr>
            </w:pPr>
            <w:r w:rsidRPr="0EC1D444">
              <w:t xml:space="preserve">a statement that patient election status after admission or, in the course of multiple outpatient episodes at the same hospital or hospital network, can only be changed in the event of unforeseen circumstances and only once. </w:t>
            </w:r>
            <w:r>
              <w:t xml:space="preserve">Examples of unforeseen circumstances include, but are not limited to, the following: </w:t>
            </w:r>
          </w:p>
          <w:p w14:paraId="199F97B5" w14:textId="77777777" w:rsidR="00312B75" w:rsidRPr="0056575C" w:rsidRDefault="00312B75">
            <w:pPr>
              <w:pStyle w:val="Numberlowerromanindent"/>
              <w:numPr>
                <w:ilvl w:val="1"/>
                <w:numId w:val="6"/>
              </w:numPr>
            </w:pPr>
            <w:r w:rsidRPr="0056575C">
              <w:t xml:space="preserve">patients who are admitted for a particular procedure but are found to have complications requiring additional procedures; </w:t>
            </w:r>
          </w:p>
          <w:p w14:paraId="1A8BC28A" w14:textId="77777777" w:rsidR="00312B75" w:rsidRPr="0056575C" w:rsidRDefault="00312B75">
            <w:pPr>
              <w:pStyle w:val="Numberlowerromanindent"/>
              <w:numPr>
                <w:ilvl w:val="1"/>
                <w:numId w:val="6"/>
              </w:numPr>
            </w:pPr>
            <w:r>
              <w:t xml:space="preserve">patients whose length of stay has been extended beyond those originally and reasonably planned by an appropriate health care professional; and </w:t>
            </w:r>
          </w:p>
          <w:p w14:paraId="7EB2DC0E" w14:textId="77777777" w:rsidR="00312B75" w:rsidRPr="0056575C" w:rsidRDefault="00312B75" w:rsidP="004811FD">
            <w:pPr>
              <w:pStyle w:val="Numberlowerromanindent"/>
            </w:pPr>
            <w:r>
              <w:t xml:space="preserve">patients whose social circumstances change while admitted or during the course of treatment (for example, loss of job); </w:t>
            </w:r>
          </w:p>
          <w:p w14:paraId="2EB10092" w14:textId="77777777" w:rsidR="00312B75" w:rsidRPr="0056575C" w:rsidRDefault="00312B75">
            <w:pPr>
              <w:pStyle w:val="Numberloweralpha"/>
              <w:numPr>
                <w:ilvl w:val="0"/>
                <w:numId w:val="27"/>
              </w:numPr>
            </w:pPr>
            <w:r>
              <w:t xml:space="preserve">in situations where a valid election is made, then changed at some later point in time because of unforeseen circumstances, the change in patient status is effective from the date of the change onwards, and should not be retrospectively backdated to the date of admission; </w:t>
            </w:r>
          </w:p>
          <w:p w14:paraId="576FA1B3" w14:textId="77777777" w:rsidR="00312B75" w:rsidRPr="0056575C" w:rsidRDefault="00312B75">
            <w:pPr>
              <w:pStyle w:val="Numberloweralpha"/>
              <w:numPr>
                <w:ilvl w:val="0"/>
                <w:numId w:val="27"/>
              </w:numPr>
            </w:pPr>
            <w:r>
              <w:lastRenderedPageBreak/>
              <w:t xml:space="preserve">it will not normally be sufficient for patients to change their status from private to public, merely because they have inadequate private health insurance cover, unless unforeseen circumstances such as those set out in this Schedule apply; </w:t>
            </w:r>
          </w:p>
          <w:p w14:paraId="709B46DC" w14:textId="77777777" w:rsidR="00312B75" w:rsidRPr="0056575C" w:rsidRDefault="00312B75">
            <w:pPr>
              <w:pStyle w:val="Numberloweralpha"/>
              <w:numPr>
                <w:ilvl w:val="0"/>
                <w:numId w:val="27"/>
              </w:numPr>
            </w:pPr>
            <w:r>
              <w:t xml:space="preserve">a statement signed by the admitted patient or their legally authorised representative acknowledging that they have been fully informed of the consequences of their election, understand those consequences and have not been directed by a hospital employee to a particular decision; </w:t>
            </w:r>
          </w:p>
          <w:p w14:paraId="0FFA6946" w14:textId="77777777" w:rsidR="00312B75" w:rsidRPr="0056575C" w:rsidRDefault="00312B75">
            <w:pPr>
              <w:pStyle w:val="Numberloweralpha"/>
              <w:numPr>
                <w:ilvl w:val="0"/>
                <w:numId w:val="27"/>
              </w:numPr>
            </w:pPr>
            <w:r>
              <w:t xml:space="preserve">a statement signed by admitted patients or their legally authorised representatives who elect to be private, authorising the hospital to release a copy of their patient election form to their private health insurance fund, if so requested by the fund. Patients should be advised that failure to sign such a statement may result in the refusal of their health fund to provide benefits; and </w:t>
            </w:r>
          </w:p>
          <w:p w14:paraId="14A565F1" w14:textId="77777777" w:rsidR="00312B75" w:rsidRPr="0056575C" w:rsidRDefault="00312B75">
            <w:pPr>
              <w:pStyle w:val="Numberloweralpha"/>
              <w:numPr>
                <w:ilvl w:val="0"/>
                <w:numId w:val="27"/>
              </w:numPr>
            </w:pPr>
            <w:bookmarkStart w:id="286" w:name="_Hlk59006425"/>
            <w:r>
              <w:t xml:space="preserve">where admitted patients or their legally authorised representatives, for whatever reason, do not make a valid election, or actual election, these patients will be treated as public patients and the hospital will choose the doctor until such time as a valid election is made. When a valid election is made, that election can be applied retrospectively for the whole episode of care or course of treatment. . </w:t>
            </w:r>
            <w:bookmarkEnd w:id="286"/>
          </w:p>
        </w:tc>
      </w:tr>
      <w:tr w:rsidR="00312B75" w:rsidRPr="0056575C" w14:paraId="7C53D237" w14:textId="77777777" w:rsidTr="00AE6929">
        <w:tc>
          <w:tcPr>
            <w:tcW w:w="2063" w:type="dxa"/>
          </w:tcPr>
          <w:p w14:paraId="6B05CCA1" w14:textId="77777777" w:rsidR="00312B75" w:rsidRPr="0056575C" w:rsidRDefault="00312B75" w:rsidP="004811FD">
            <w:pPr>
              <w:pStyle w:val="Tabletext6pt"/>
            </w:pPr>
            <w:r w:rsidRPr="1E82E36A">
              <w:lastRenderedPageBreak/>
              <w:t xml:space="preserve">NHRA, clause </w:t>
            </w:r>
            <w:r>
              <w:t>J33</w:t>
            </w:r>
          </w:p>
        </w:tc>
        <w:tc>
          <w:tcPr>
            <w:tcW w:w="6848" w:type="dxa"/>
          </w:tcPr>
          <w:p w14:paraId="58883486" w14:textId="5BA45CAD" w:rsidR="00312B75" w:rsidRPr="0056575C" w:rsidRDefault="00312B75" w:rsidP="004811FD">
            <w:pPr>
              <w:pStyle w:val="Tabletext6pt"/>
            </w:pPr>
            <w:r w:rsidRPr="1E82E36A">
              <w:t xml:space="preserve">A State or hospital may develop a form suitable for individuals who require multiple </w:t>
            </w:r>
            <w:r>
              <w:t xml:space="preserve">episodes of care or a course of treatment not </w:t>
            </w:r>
            <w:r w:rsidR="00990F2F">
              <w:t>limited</w:t>
            </w:r>
            <w:r>
              <w:t xml:space="preserve"> to one attendance</w:t>
            </w:r>
            <w:r w:rsidRPr="1E82E36A">
              <w:t xml:space="preserve">. The form should be for a specified period, not exceeding six months, and nominate the unit where the treatment will be provided. Further, the form should be consistent with the national standards and provide patients with the same information and choices as a single admission election form.  </w:t>
            </w:r>
          </w:p>
        </w:tc>
      </w:tr>
      <w:tr w:rsidR="00312B75" w:rsidRPr="0056575C" w14:paraId="72BBBF20" w14:textId="77777777" w:rsidTr="00AE6929">
        <w:tc>
          <w:tcPr>
            <w:tcW w:w="2063" w:type="dxa"/>
          </w:tcPr>
          <w:p w14:paraId="36B48A82" w14:textId="77777777" w:rsidR="00312B75" w:rsidRPr="0056575C" w:rsidRDefault="00312B75" w:rsidP="004811FD">
            <w:pPr>
              <w:pStyle w:val="Tabletext6pt"/>
            </w:pPr>
            <w:r w:rsidRPr="0056575C">
              <w:t xml:space="preserve">NHRA, clause </w:t>
            </w:r>
            <w:r>
              <w:t>J34</w:t>
            </w:r>
          </w:p>
        </w:tc>
        <w:tc>
          <w:tcPr>
            <w:tcW w:w="6848" w:type="dxa"/>
          </w:tcPr>
          <w:p w14:paraId="473260E3" w14:textId="77777777" w:rsidR="00312B75" w:rsidRPr="0056575C" w:rsidRDefault="00312B75" w:rsidP="004811FD">
            <w:pPr>
              <w:pStyle w:val="Tabletext6pt"/>
            </w:pPr>
            <w:r w:rsidRPr="0056575C">
              <w:t>Any other written material provided to patients that refers to the admitted patient election process must be consistent with the information included in the patient election form. It may be useful to include a cross reference to the admitted patient election form in any such written material.</w:t>
            </w:r>
          </w:p>
        </w:tc>
      </w:tr>
      <w:tr w:rsidR="00312B75" w:rsidRPr="0056575C" w14:paraId="67193539" w14:textId="77777777" w:rsidTr="00AE6929">
        <w:tc>
          <w:tcPr>
            <w:tcW w:w="2063" w:type="dxa"/>
          </w:tcPr>
          <w:p w14:paraId="27A02696" w14:textId="77777777" w:rsidR="00312B75" w:rsidRPr="0056575C" w:rsidRDefault="00312B75" w:rsidP="004811FD">
            <w:pPr>
              <w:pStyle w:val="Tabletext6pt"/>
            </w:pPr>
            <w:r w:rsidRPr="0056575C">
              <w:t xml:space="preserve">NHRA, clause </w:t>
            </w:r>
            <w:r>
              <w:t>J36</w:t>
            </w:r>
          </w:p>
        </w:tc>
        <w:tc>
          <w:tcPr>
            <w:tcW w:w="6848" w:type="dxa"/>
          </w:tcPr>
          <w:p w14:paraId="45F51AFD" w14:textId="77777777" w:rsidR="00312B75" w:rsidRPr="0056575C" w:rsidRDefault="00312B75" w:rsidP="004811FD">
            <w:pPr>
              <w:pStyle w:val="Tabletext6pt"/>
            </w:pPr>
            <w:r w:rsidRPr="0056575C">
              <w:t>Any verbal advice provided to patients or their legally authorised representatives that refers to the patient election process must be consistent with the information provided in the admitted patient election form.</w:t>
            </w:r>
          </w:p>
        </w:tc>
      </w:tr>
      <w:tr w:rsidR="00312B75" w:rsidRPr="0056575C" w14:paraId="41D316EE" w14:textId="77777777" w:rsidTr="00AE6929">
        <w:tc>
          <w:tcPr>
            <w:tcW w:w="2063" w:type="dxa"/>
          </w:tcPr>
          <w:p w14:paraId="4D1BB954" w14:textId="77777777" w:rsidR="00312B75" w:rsidRPr="0056575C" w:rsidRDefault="00312B75" w:rsidP="004811FD">
            <w:pPr>
              <w:pStyle w:val="Tabletext6pt"/>
            </w:pPr>
            <w:r w:rsidRPr="0056575C">
              <w:t xml:space="preserve">NHRA, clause </w:t>
            </w:r>
            <w:r>
              <w:t>J37</w:t>
            </w:r>
          </w:p>
        </w:tc>
        <w:tc>
          <w:tcPr>
            <w:tcW w:w="6848" w:type="dxa"/>
          </w:tcPr>
          <w:p w14:paraId="3BA19B64" w14:textId="77777777" w:rsidR="00312B75" w:rsidRPr="0056575C" w:rsidRDefault="00312B75" w:rsidP="004811FD">
            <w:pPr>
              <w:pStyle w:val="Tabletext6pt"/>
            </w:pPr>
            <w:r>
              <w:t>Patients</w:t>
            </w:r>
            <w:r w:rsidRPr="0056575C">
              <w:t xml:space="preserve"> or their legally authorised representatives should be referred to the patient election form for a written explanation of the consequences of election.</w:t>
            </w:r>
          </w:p>
        </w:tc>
      </w:tr>
      <w:tr w:rsidR="00312B75" w:rsidRPr="0056575C" w14:paraId="482406EA" w14:textId="77777777" w:rsidTr="00AE6929">
        <w:tc>
          <w:tcPr>
            <w:tcW w:w="2063" w:type="dxa"/>
          </w:tcPr>
          <w:p w14:paraId="5A238CDD" w14:textId="77777777" w:rsidR="00312B75" w:rsidRPr="0056575C" w:rsidRDefault="00312B75" w:rsidP="004811FD">
            <w:pPr>
              <w:pStyle w:val="Tabletext6pt"/>
            </w:pPr>
            <w:r w:rsidRPr="0056575C">
              <w:t xml:space="preserve">NHRA, clause </w:t>
            </w:r>
            <w:r>
              <w:t>J38</w:t>
            </w:r>
          </w:p>
        </w:tc>
        <w:tc>
          <w:tcPr>
            <w:tcW w:w="6848" w:type="dxa"/>
          </w:tcPr>
          <w:p w14:paraId="20DFE369" w14:textId="77777777" w:rsidR="00312B75" w:rsidRPr="0056575C" w:rsidRDefault="00312B75" w:rsidP="004811FD">
            <w:pPr>
              <w:pStyle w:val="Tabletext6pt"/>
            </w:pPr>
            <w:r w:rsidRPr="0056575C">
              <w:t>To the maximum extent practicable, appropriately trained staff should be on hand at the time of election, to answer any questions patients or their legally authorised representatives may have.</w:t>
            </w:r>
          </w:p>
        </w:tc>
      </w:tr>
      <w:tr w:rsidR="00312B75" w:rsidRPr="0056575C" w14:paraId="0731DEE2" w14:textId="77777777" w:rsidTr="00AE6929">
        <w:tc>
          <w:tcPr>
            <w:tcW w:w="2063" w:type="dxa"/>
          </w:tcPr>
          <w:p w14:paraId="292A1BB2" w14:textId="77777777" w:rsidR="00312B75" w:rsidRPr="0056575C" w:rsidRDefault="00312B75" w:rsidP="004811FD">
            <w:pPr>
              <w:pStyle w:val="Tabletext6pt"/>
            </w:pPr>
            <w:r w:rsidRPr="0056575C">
              <w:t xml:space="preserve">NHRA, clause </w:t>
            </w:r>
            <w:r>
              <w:t>J39</w:t>
            </w:r>
          </w:p>
        </w:tc>
        <w:tc>
          <w:tcPr>
            <w:tcW w:w="6848" w:type="dxa"/>
          </w:tcPr>
          <w:p w14:paraId="4F754997" w14:textId="77777777" w:rsidR="00312B75" w:rsidRPr="0056575C" w:rsidRDefault="00312B75" w:rsidP="004811FD">
            <w:pPr>
              <w:pStyle w:val="Tabletext6pt"/>
            </w:pPr>
            <w:r w:rsidRPr="0056575C">
              <w:t>Verbal advice provided to patients by public hospitals or private health insurers on the choice to elect to be treated privately will:</w:t>
            </w:r>
          </w:p>
          <w:p w14:paraId="6194FC19" w14:textId="77777777" w:rsidR="00312B75" w:rsidRPr="0056575C" w:rsidRDefault="00312B75">
            <w:pPr>
              <w:pStyle w:val="Numberloweralpha"/>
              <w:numPr>
                <w:ilvl w:val="0"/>
                <w:numId w:val="20"/>
              </w:numPr>
            </w:pPr>
            <w:r w:rsidRPr="0056575C">
              <w:lastRenderedPageBreak/>
              <w:t>be appropriate, robust and best support the consumer to make an informed choice; and</w:t>
            </w:r>
          </w:p>
          <w:p w14:paraId="2B98278C" w14:textId="77777777" w:rsidR="00312B75" w:rsidRPr="0056575C" w:rsidRDefault="00312B75">
            <w:pPr>
              <w:pStyle w:val="Numberloweralpha"/>
              <w:numPr>
                <w:ilvl w:val="0"/>
                <w:numId w:val="20"/>
              </w:numPr>
            </w:pPr>
            <w:r>
              <w:t>refrain from directing the patient to a particular choice.</w:t>
            </w:r>
          </w:p>
        </w:tc>
      </w:tr>
      <w:tr w:rsidR="00312B75" w:rsidRPr="0056575C" w14:paraId="09E2D94A" w14:textId="77777777" w:rsidTr="00AE6929">
        <w:tc>
          <w:tcPr>
            <w:tcW w:w="2063" w:type="dxa"/>
          </w:tcPr>
          <w:p w14:paraId="1F404059" w14:textId="77777777" w:rsidR="00312B75" w:rsidRPr="0056575C" w:rsidRDefault="00312B75" w:rsidP="004811FD">
            <w:pPr>
              <w:pStyle w:val="Tabletext6pt"/>
              <w:rPr>
                <w:i/>
                <w:iCs/>
              </w:rPr>
            </w:pPr>
            <w:r w:rsidRPr="0056575C">
              <w:lastRenderedPageBreak/>
              <w:t xml:space="preserve">NHRA, clause </w:t>
            </w:r>
            <w:r>
              <w:t>J40</w:t>
            </w:r>
          </w:p>
        </w:tc>
        <w:tc>
          <w:tcPr>
            <w:tcW w:w="6848" w:type="dxa"/>
          </w:tcPr>
          <w:p w14:paraId="7EF14B4E" w14:textId="77777777" w:rsidR="00312B75" w:rsidRPr="0056575C" w:rsidRDefault="00312B75" w:rsidP="004811FD">
            <w:pPr>
              <w:pStyle w:val="Tabletext6pt"/>
            </w:pPr>
            <w:r w:rsidRPr="0056575C">
              <w:t>Through the provision of translation/interpreting services, hospitals should ensure, where appropriate, that patients, or their legally authorised representatives, from non-English speaking backgrounds are not disadvantaged in the election process.</w:t>
            </w:r>
          </w:p>
        </w:tc>
      </w:tr>
      <w:tr w:rsidR="00312B75" w:rsidRPr="0056575C" w14:paraId="5D7903FE" w14:textId="77777777" w:rsidTr="00AE6929">
        <w:tc>
          <w:tcPr>
            <w:tcW w:w="2063" w:type="dxa"/>
          </w:tcPr>
          <w:p w14:paraId="5EB6995D" w14:textId="77777777" w:rsidR="00312B75" w:rsidRPr="0056575C" w:rsidRDefault="00312B75" w:rsidP="004811FD">
            <w:pPr>
              <w:pStyle w:val="Tabletext6pt"/>
            </w:pPr>
            <w:r w:rsidRPr="0056575C">
              <w:rPr>
                <w:i/>
                <w:iCs/>
              </w:rPr>
              <w:t xml:space="preserve">Health Insurance Act 1973, </w:t>
            </w:r>
            <w:r w:rsidRPr="0056575C">
              <w:t>section 19(2)</w:t>
            </w:r>
          </w:p>
        </w:tc>
        <w:tc>
          <w:tcPr>
            <w:tcW w:w="6848" w:type="dxa"/>
          </w:tcPr>
          <w:p w14:paraId="1E266871" w14:textId="77777777" w:rsidR="00312B75" w:rsidRPr="0056575C" w:rsidRDefault="00312B75" w:rsidP="004811FD">
            <w:pPr>
              <w:pStyle w:val="Tabletext6pt"/>
              <w:rPr>
                <w:bCs/>
              </w:rPr>
            </w:pPr>
            <w:r w:rsidRPr="0056575C">
              <w:t>Medicare benefit not payable in respect of certain professional services.</w:t>
            </w:r>
          </w:p>
          <w:p w14:paraId="428180DB" w14:textId="77777777" w:rsidR="00312B75" w:rsidRPr="0056575C" w:rsidRDefault="00312B75" w:rsidP="004811FD">
            <w:pPr>
              <w:pStyle w:val="Tabletext6pt"/>
            </w:pPr>
            <w:r w:rsidRPr="0056575C">
              <w:t>(2) Unless the Minister otherwise directs, a Medicare benefit is not payable in respect of a professional service that has been rendered by, or on behalf of, or under an arrangement with:</w:t>
            </w:r>
          </w:p>
          <w:p w14:paraId="7D39282C" w14:textId="77777777" w:rsidR="00312B75" w:rsidRPr="0056575C" w:rsidRDefault="00312B75">
            <w:pPr>
              <w:pStyle w:val="Numberloweralphaindent"/>
              <w:numPr>
                <w:ilvl w:val="1"/>
                <w:numId w:val="27"/>
              </w:numPr>
            </w:pPr>
            <w:r w:rsidRPr="0056575C">
              <w:t>the Commonwealth;</w:t>
            </w:r>
          </w:p>
          <w:p w14:paraId="14C71F4A" w14:textId="77777777" w:rsidR="00312B75" w:rsidRPr="0056575C" w:rsidRDefault="00312B75">
            <w:pPr>
              <w:pStyle w:val="Numberloweralphaindent"/>
              <w:numPr>
                <w:ilvl w:val="1"/>
                <w:numId w:val="27"/>
              </w:numPr>
            </w:pPr>
            <w:r w:rsidRPr="0056575C">
              <w:t>a State;</w:t>
            </w:r>
          </w:p>
          <w:p w14:paraId="360824BD" w14:textId="77777777" w:rsidR="00312B75" w:rsidRPr="0056575C" w:rsidRDefault="00312B75">
            <w:pPr>
              <w:pStyle w:val="Numberloweralphaindent"/>
              <w:numPr>
                <w:ilvl w:val="1"/>
                <w:numId w:val="27"/>
              </w:numPr>
            </w:pPr>
            <w:r w:rsidRPr="0056575C">
              <w:t>a local governing body; or</w:t>
            </w:r>
          </w:p>
          <w:p w14:paraId="71762BBE" w14:textId="77777777" w:rsidR="00312B75" w:rsidRPr="0056575C" w:rsidRDefault="00312B75">
            <w:pPr>
              <w:pStyle w:val="Numberloweralphaindent"/>
              <w:numPr>
                <w:ilvl w:val="1"/>
                <w:numId w:val="27"/>
              </w:numPr>
            </w:pPr>
            <w:r w:rsidRPr="0056575C">
              <w:t>an authority established by a law of the Commonwealth, a law of a State or a law of an internal Territory.</w:t>
            </w:r>
          </w:p>
        </w:tc>
      </w:tr>
    </w:tbl>
    <w:p w14:paraId="069B1DBD" w14:textId="77777777" w:rsidR="00312B75" w:rsidRDefault="00312B75" w:rsidP="00312B75">
      <w:pPr>
        <w:spacing w:after="0" w:line="240" w:lineRule="auto"/>
        <w:rPr>
          <w:sz w:val="40"/>
          <w:szCs w:val="40"/>
        </w:rPr>
      </w:pPr>
      <w:r>
        <w:rPr>
          <w:sz w:val="40"/>
          <w:szCs w:val="40"/>
        </w:rPr>
        <w:br w:type="page"/>
      </w:r>
    </w:p>
    <w:p w14:paraId="07D095CF" w14:textId="77777777" w:rsidR="00312B75" w:rsidRPr="007233E8" w:rsidRDefault="00312B75" w:rsidP="00312B75">
      <w:pPr>
        <w:pStyle w:val="Heading1"/>
        <w:numPr>
          <w:ilvl w:val="0"/>
          <w:numId w:val="0"/>
        </w:numPr>
        <w:rPr>
          <w:sz w:val="40"/>
          <w:szCs w:val="40"/>
        </w:rPr>
      </w:pPr>
      <w:r w:rsidRPr="08448182">
        <w:rPr>
          <w:sz w:val="40"/>
          <w:szCs w:val="40"/>
        </w:rPr>
        <w:lastRenderedPageBreak/>
        <w:t>Appendix 2: Sample of outpatient election form</w:t>
      </w:r>
      <w:bookmarkStart w:id="287" w:name="_Toc13139838"/>
      <w:bookmarkStart w:id="288" w:name="_Toc13154684"/>
      <w:bookmarkStart w:id="289" w:name="_Toc14331339"/>
    </w:p>
    <w:bookmarkEnd w:id="287"/>
    <w:bookmarkEnd w:id="288"/>
    <w:bookmarkEnd w:id="289"/>
    <w:p w14:paraId="72BB78EB" w14:textId="77777777" w:rsidR="00990F2F" w:rsidRDefault="00312B75" w:rsidP="008E037C">
      <w:pPr>
        <w:pStyle w:val="Heading1"/>
        <w:numPr>
          <w:ilvl w:val="0"/>
          <w:numId w:val="0"/>
        </w:numPr>
        <w:rPr>
          <w:sz w:val="40"/>
          <w:szCs w:val="40"/>
          <w:lang w:eastAsia="en-AU"/>
        </w:rPr>
      </w:pPr>
      <w:r>
        <w:rPr>
          <w:rFonts w:eastAsia="Times"/>
          <w:noProof/>
          <w:sz w:val="20"/>
        </w:rPr>
        <w:drawing>
          <wp:inline distT="0" distB="0" distL="0" distR="0" wp14:anchorId="1A6E2706" wp14:editId="0EDBD5E4">
            <wp:extent cx="4648200" cy="5915025"/>
            <wp:effectExtent l="0" t="0" r="0" b="0"/>
            <wp:docPr id="2353916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91646" name="Picture 235391646"/>
                    <pic:cNvPicPr/>
                  </pic:nvPicPr>
                  <pic:blipFill>
                    <a:blip r:embed="rId56">
                      <a:extLst>
                        <a:ext uri="{28A0092B-C50C-407E-A947-70E740481C1C}">
                          <a14:useLocalDpi xmlns:a14="http://schemas.microsoft.com/office/drawing/2010/main"/>
                        </a:ext>
                      </a:extLst>
                    </a:blip>
                    <a:stretch>
                      <a:fillRect/>
                    </a:stretch>
                  </pic:blipFill>
                  <pic:spPr>
                    <a:xfrm>
                      <a:off x="0" y="0"/>
                      <a:ext cx="4648200" cy="5915025"/>
                    </a:xfrm>
                    <a:prstGeom prst="rect">
                      <a:avLst/>
                    </a:prstGeom>
                  </pic:spPr>
                </pic:pic>
              </a:graphicData>
            </a:graphic>
          </wp:inline>
        </w:drawing>
      </w:r>
      <w:bookmarkStart w:id="290" w:name="_Toc470443779"/>
      <w:bookmarkStart w:id="291" w:name="_Toc64357230"/>
      <w:bookmarkStart w:id="292" w:name="_Toc106705644"/>
      <w:bookmarkStart w:id="293" w:name="_Toc28962377"/>
      <w:bookmarkStart w:id="294" w:name="_Toc461161175"/>
    </w:p>
    <w:p w14:paraId="1B63BCB3" w14:textId="77777777" w:rsidR="008E037C" w:rsidRDefault="008E037C">
      <w:pPr>
        <w:spacing w:after="0" w:line="240" w:lineRule="auto"/>
        <w:rPr>
          <w:rFonts w:eastAsia="MS Gothic" w:cs="Arial"/>
          <w:bCs/>
          <w:color w:val="C63663"/>
          <w:kern w:val="32"/>
          <w:sz w:val="40"/>
          <w:szCs w:val="40"/>
          <w:lang w:eastAsia="en-AU"/>
        </w:rPr>
      </w:pPr>
      <w:r>
        <w:rPr>
          <w:sz w:val="40"/>
          <w:szCs w:val="40"/>
          <w:lang w:eastAsia="en-AU"/>
        </w:rPr>
        <w:br w:type="page"/>
      </w:r>
    </w:p>
    <w:p w14:paraId="680FD7E0" w14:textId="398E190C" w:rsidR="00312B75" w:rsidRPr="00310D78" w:rsidRDefault="00312B75" w:rsidP="00312B75">
      <w:pPr>
        <w:pStyle w:val="Heading1"/>
        <w:numPr>
          <w:ilvl w:val="0"/>
          <w:numId w:val="0"/>
        </w:numPr>
        <w:rPr>
          <w:sz w:val="40"/>
          <w:szCs w:val="40"/>
          <w:lang w:eastAsia="en-AU"/>
        </w:rPr>
      </w:pPr>
      <w:r w:rsidRPr="1E82E36A">
        <w:rPr>
          <w:sz w:val="40"/>
          <w:szCs w:val="40"/>
          <w:lang w:eastAsia="en-AU"/>
        </w:rPr>
        <w:lastRenderedPageBreak/>
        <w:t>Appendix 3: Sample of signage for specialist clinics</w:t>
      </w:r>
      <w:bookmarkEnd w:id="290"/>
      <w:bookmarkEnd w:id="291"/>
      <w:bookmarkEnd w:id="292"/>
    </w:p>
    <w:bookmarkEnd w:id="293"/>
    <w:p w14:paraId="42D996A0" w14:textId="77777777" w:rsidR="00312B75" w:rsidRDefault="00312B75" w:rsidP="00312B75">
      <w:pPr>
        <w:pStyle w:val="DHHSbody"/>
        <w:jc w:val="center"/>
        <w:rPr>
          <w:lang w:eastAsia="en-AU"/>
        </w:rPr>
      </w:pPr>
      <w:r>
        <w:rPr>
          <w:noProof/>
          <w:lang w:val="en-US"/>
        </w:rPr>
        <mc:AlternateContent>
          <mc:Choice Requires="wps">
            <w:drawing>
              <wp:inline distT="0" distB="0" distL="0" distR="0" wp14:anchorId="22A954F6" wp14:editId="552D1FA2">
                <wp:extent cx="5904230" cy="6028660"/>
                <wp:effectExtent l="0" t="0" r="20320" b="10795"/>
                <wp:docPr id="10" name="Text Box 10"/>
                <wp:cNvGraphicFramePr/>
                <a:graphic xmlns:a="http://schemas.openxmlformats.org/drawingml/2006/main">
                  <a:graphicData uri="http://schemas.microsoft.com/office/word/2010/wordprocessingShape">
                    <wps:wsp>
                      <wps:cNvSpPr txBox="1"/>
                      <wps:spPr>
                        <a:xfrm>
                          <a:off x="0" y="0"/>
                          <a:ext cx="5904230" cy="6028660"/>
                        </a:xfrm>
                        <a:prstGeom prst="rect">
                          <a:avLst/>
                        </a:prstGeom>
                        <a:solidFill>
                          <a:schemeClr val="bg1">
                            <a:lumMod val="85000"/>
                            <a:alpha val="75000"/>
                          </a:schemeClr>
                        </a:solidFill>
                        <a:ln w="6350" cap="rnd">
                          <a:solidFill>
                            <a:prstClr val="black"/>
                          </a:solidFill>
                        </a:ln>
                        <a:effectLst>
                          <a:softEdge rad="12700"/>
                        </a:effectLst>
                      </wps:spPr>
                      <wps:txbx>
                        <w:txbxContent>
                          <w:p w14:paraId="66EF80AC" w14:textId="77777777" w:rsidR="00312B75" w:rsidRPr="00FC3FAF" w:rsidRDefault="00312B75" w:rsidP="00312B75">
                            <w:pPr>
                              <w:pStyle w:val="Tabletext6pt"/>
                              <w:rPr>
                                <w:b/>
                                <w:bCs/>
                                <w:lang w:eastAsia="en-AU"/>
                              </w:rPr>
                            </w:pPr>
                            <w:r w:rsidRPr="00FC3FAF">
                              <w:rPr>
                                <w:b/>
                                <w:bCs/>
                                <w:lang w:eastAsia="en-AU"/>
                              </w:rPr>
                              <w:t>Public specialist clinic (seeing public patients only)</w:t>
                            </w:r>
                          </w:p>
                          <w:p w14:paraId="0D282160" w14:textId="77777777" w:rsidR="00312B75" w:rsidRDefault="00312B75" w:rsidP="00312B75">
                            <w:pPr>
                              <w:pStyle w:val="Tabletext6pt"/>
                              <w:rPr>
                                <w:lang w:eastAsia="en-AU"/>
                              </w:rPr>
                            </w:pPr>
                            <w:r>
                              <w:rPr>
                                <w:lang w:eastAsia="en-AU"/>
                              </w:rPr>
                              <w:t xml:space="preserve">You are attending this clinic as a public patient. </w:t>
                            </w:r>
                          </w:p>
                          <w:p w14:paraId="57952003" w14:textId="77777777" w:rsidR="00312B75" w:rsidRDefault="00312B75" w:rsidP="00312B75">
                            <w:pPr>
                              <w:pStyle w:val="Tabletext6pt"/>
                              <w:rPr>
                                <w:lang w:eastAsia="en-AU"/>
                              </w:rPr>
                            </w:pPr>
                            <w:r w:rsidDel="004440F6">
                              <w:rPr>
                                <w:lang w:eastAsia="en-AU"/>
                              </w:rPr>
                              <w:t xml:space="preserve">Please present your Medicare card when you arrive for your appointment. </w:t>
                            </w:r>
                          </w:p>
                          <w:p w14:paraId="0EF9FF84" w14:textId="77777777" w:rsidR="00312B75" w:rsidRDefault="00312B75" w:rsidP="00312B75">
                            <w:pPr>
                              <w:pStyle w:val="Tabletext6pt"/>
                              <w:rPr>
                                <w:lang w:eastAsia="en-AU"/>
                              </w:rPr>
                            </w:pPr>
                            <w:r>
                              <w:rPr>
                                <w:lang w:eastAsia="en-AU"/>
                              </w:rPr>
                              <w:t>If you have a valid Medicare card, you do not need to pay any money for your consultation.</w:t>
                            </w:r>
                          </w:p>
                          <w:p w14:paraId="27CC1810" w14:textId="77777777" w:rsidR="00312B75" w:rsidRDefault="00312B75" w:rsidP="00312B75">
                            <w:pPr>
                              <w:pStyle w:val="Tabletext6pt"/>
                              <w:rPr>
                                <w:lang w:eastAsia="en-AU"/>
                              </w:rPr>
                            </w:pPr>
                            <w:r>
                              <w:rPr>
                                <w:lang w:eastAsia="en-AU"/>
                              </w:rPr>
                              <w:t xml:space="preserve">Please speak to staff if you </w:t>
                            </w:r>
                            <w:r w:rsidRPr="00CD2CB0">
                              <w:rPr>
                                <w:lang w:eastAsia="en-AU"/>
                              </w:rPr>
                              <w:t>would like more information</w:t>
                            </w:r>
                            <w:r>
                              <w:rPr>
                                <w:lang w:eastAsia="en-AU"/>
                              </w:rPr>
                              <w:t>.</w:t>
                            </w:r>
                          </w:p>
                          <w:p w14:paraId="5BC3DEA0" w14:textId="77777777" w:rsidR="00312B75" w:rsidRDefault="00312B75" w:rsidP="00312B75">
                            <w:pPr>
                              <w:pStyle w:val="Tabletext6pt"/>
                              <w:rPr>
                                <w:lang w:eastAsia="en-AU"/>
                              </w:rPr>
                            </w:pPr>
                          </w:p>
                          <w:p w14:paraId="04407E8A" w14:textId="77777777" w:rsidR="00312B75" w:rsidRPr="00FC3FAF" w:rsidRDefault="00312B75" w:rsidP="00312B75">
                            <w:pPr>
                              <w:pStyle w:val="Tabletext6pt"/>
                              <w:rPr>
                                <w:b/>
                                <w:bCs/>
                                <w:lang w:eastAsia="en-AU"/>
                              </w:rPr>
                            </w:pPr>
                            <w:r w:rsidRPr="00FC3FAF">
                              <w:rPr>
                                <w:b/>
                                <w:bCs/>
                                <w:lang w:eastAsia="en-AU"/>
                              </w:rPr>
                              <w:t>Public specialist clinic (seeing private patients)</w:t>
                            </w:r>
                          </w:p>
                          <w:p w14:paraId="39432284" w14:textId="77777777" w:rsidR="00312B75" w:rsidRDefault="00312B75" w:rsidP="00312B75">
                            <w:pPr>
                              <w:pStyle w:val="Tabletext6pt"/>
                              <w:rPr>
                                <w:lang w:eastAsia="en-AU"/>
                              </w:rPr>
                            </w:pPr>
                            <w:r>
                              <w:rPr>
                                <w:lang w:eastAsia="en-AU"/>
                              </w:rPr>
                              <w:t xml:space="preserve">You are attending this clinic as a public patient. </w:t>
                            </w:r>
                          </w:p>
                          <w:p w14:paraId="5F8FE623" w14:textId="77777777" w:rsidR="00312B75" w:rsidRDefault="00312B75" w:rsidP="00312B75">
                            <w:pPr>
                              <w:pStyle w:val="Tabletext6pt"/>
                              <w:rPr>
                                <w:lang w:eastAsia="en-AU"/>
                              </w:rPr>
                            </w:pPr>
                            <w:r w:rsidDel="004440F6">
                              <w:rPr>
                                <w:lang w:eastAsia="en-AU"/>
                              </w:rPr>
                              <w:t xml:space="preserve">Please present your Medicare card when you arrive for your appointment. </w:t>
                            </w:r>
                          </w:p>
                          <w:p w14:paraId="2E7CB1CB" w14:textId="77777777" w:rsidR="00312B75" w:rsidDel="004440F6" w:rsidRDefault="00312B75" w:rsidP="00312B75">
                            <w:pPr>
                              <w:pStyle w:val="Tabletext6pt"/>
                              <w:rPr>
                                <w:lang w:eastAsia="en-AU"/>
                              </w:rPr>
                            </w:pPr>
                            <w:r w:rsidDel="004440F6">
                              <w:rPr>
                                <w:lang w:eastAsia="en-AU"/>
                              </w:rPr>
                              <w:t>If you have a valid Medicare card, you do not need to pay any money for your consultation.</w:t>
                            </w:r>
                          </w:p>
                          <w:p w14:paraId="00BD93DD" w14:textId="77777777" w:rsidR="00312B75" w:rsidRDefault="00312B75" w:rsidP="00312B75">
                            <w:pPr>
                              <w:pStyle w:val="Tabletext6pt"/>
                              <w:rPr>
                                <w:lang w:eastAsia="en-AU"/>
                              </w:rPr>
                            </w:pPr>
                            <w:r>
                              <w:rPr>
                                <w:lang w:eastAsia="en-AU"/>
                              </w:rPr>
                              <w:t>Consultations in this clinic are available to private patients</w:t>
                            </w:r>
                            <w:r w:rsidRPr="00E1392B">
                              <w:rPr>
                                <w:lang w:eastAsia="en-AU"/>
                              </w:rPr>
                              <w:t>. I</w:t>
                            </w:r>
                            <w:r>
                              <w:rPr>
                                <w:lang w:eastAsia="en-AU"/>
                              </w:rPr>
                              <w:t xml:space="preserve">f you choose to be treated as a private </w:t>
                            </w:r>
                            <w:r w:rsidRPr="00E1392B">
                              <w:rPr>
                                <w:lang w:eastAsia="en-AU"/>
                              </w:rPr>
                              <w:t>patient</w:t>
                            </w:r>
                            <w:r>
                              <w:rPr>
                                <w:lang w:eastAsia="en-AU"/>
                              </w:rPr>
                              <w:t xml:space="preserve">, this means </w:t>
                            </w:r>
                            <w:r w:rsidRPr="00E1392B">
                              <w:rPr>
                                <w:lang w:eastAsia="en-AU"/>
                              </w:rPr>
                              <w:t>your consultation will be bulk-billed under Medicare.</w:t>
                            </w:r>
                          </w:p>
                          <w:p w14:paraId="03DE33F8" w14:textId="77777777" w:rsidR="00312B75" w:rsidRDefault="00312B75" w:rsidP="00312B75">
                            <w:pPr>
                              <w:pStyle w:val="Tabletext6pt"/>
                              <w:rPr>
                                <w:lang w:eastAsia="en-AU"/>
                              </w:rPr>
                            </w:pPr>
                            <w:r>
                              <w:rPr>
                                <w:lang w:eastAsia="en-AU"/>
                              </w:rPr>
                              <w:t>If you would prefer to be treated as a private patient, please notify reception staff on arrival at the clinic. Please sign your Medicare claim form before leaving this clinic.</w:t>
                            </w:r>
                          </w:p>
                          <w:p w14:paraId="7E7C6AC9" w14:textId="77777777" w:rsidR="00312B75" w:rsidRDefault="00312B75" w:rsidP="00312B75">
                            <w:pPr>
                              <w:pStyle w:val="Tabletext6pt"/>
                              <w:rPr>
                                <w:lang w:eastAsia="en-AU"/>
                              </w:rPr>
                            </w:pPr>
                          </w:p>
                          <w:p w14:paraId="0619A77A" w14:textId="77777777" w:rsidR="00312B75" w:rsidRPr="00FC3FAF" w:rsidRDefault="00312B75" w:rsidP="00312B75">
                            <w:pPr>
                              <w:pStyle w:val="Tabletext6pt"/>
                              <w:rPr>
                                <w:b/>
                                <w:bCs/>
                                <w:lang w:eastAsia="en-AU"/>
                              </w:rPr>
                            </w:pPr>
                            <w:r w:rsidRPr="00FC3FAF">
                              <w:rPr>
                                <w:b/>
                                <w:bCs/>
                                <w:lang w:eastAsia="en-AU"/>
                              </w:rPr>
                              <w:t>Public specialist clinic (seeing private patients only)</w:t>
                            </w:r>
                          </w:p>
                          <w:p w14:paraId="213AB0B0" w14:textId="77777777" w:rsidR="00312B75" w:rsidRDefault="00312B75" w:rsidP="00312B75">
                            <w:pPr>
                              <w:pStyle w:val="Tabletext6pt"/>
                              <w:rPr>
                                <w:lang w:eastAsia="en-AU"/>
                              </w:rPr>
                            </w:pPr>
                            <w:r>
                              <w:rPr>
                                <w:lang w:eastAsia="en-AU"/>
                              </w:rPr>
                              <w:t>You are attending this clinic as a private patient.</w:t>
                            </w:r>
                          </w:p>
                          <w:p w14:paraId="639920B5" w14:textId="77777777" w:rsidR="00312B75" w:rsidRDefault="00312B75" w:rsidP="00312B75">
                            <w:pPr>
                              <w:pStyle w:val="Tabletext6pt"/>
                              <w:rPr>
                                <w:lang w:eastAsia="en-AU"/>
                              </w:rPr>
                            </w:pPr>
                            <w:r w:rsidDel="004440F6">
                              <w:rPr>
                                <w:lang w:eastAsia="en-AU"/>
                              </w:rPr>
                              <w:t>Please present your Medicare card when you arrive for your appointment.</w:t>
                            </w:r>
                            <w:r>
                              <w:rPr>
                                <w:lang w:eastAsia="en-AU"/>
                              </w:rPr>
                              <w:t xml:space="preserve"> </w:t>
                            </w:r>
                          </w:p>
                          <w:p w14:paraId="0488B89E" w14:textId="77777777" w:rsidR="00312B75" w:rsidRDefault="00312B75" w:rsidP="00312B75">
                            <w:pPr>
                              <w:pStyle w:val="Tabletext6pt"/>
                              <w:rPr>
                                <w:lang w:eastAsia="en-AU"/>
                              </w:rPr>
                            </w:pPr>
                            <w:r>
                              <w:rPr>
                                <w:lang w:eastAsia="en-AU"/>
                              </w:rPr>
                              <w:t>If you have a valid Medicare card, you do not need to pay any money for your consultation.</w:t>
                            </w:r>
                          </w:p>
                          <w:p w14:paraId="0C1F385A" w14:textId="77777777" w:rsidR="00312B75" w:rsidRDefault="00312B75" w:rsidP="00312B75">
                            <w:pPr>
                              <w:pStyle w:val="Tabletext6pt"/>
                              <w:rPr>
                                <w:lang w:eastAsia="en-AU"/>
                              </w:rPr>
                            </w:pPr>
                            <w:r>
                              <w:rPr>
                                <w:lang w:eastAsia="en-AU"/>
                              </w:rPr>
                              <w:t>Please sign your Medicare claim form before leaving this clinic.</w:t>
                            </w:r>
                          </w:p>
                          <w:p w14:paraId="24C19BF4" w14:textId="77777777" w:rsidR="00312B75" w:rsidRDefault="00312B75" w:rsidP="00312B75">
                            <w:pPr>
                              <w:pStyle w:val="Tabletext6pt"/>
                              <w:rPr>
                                <w:lang w:eastAsia="en-AU"/>
                              </w:rPr>
                            </w:pPr>
                            <w:r w:rsidDel="004440F6">
                              <w:rPr>
                                <w:lang w:eastAsia="en-AU"/>
                              </w:rPr>
                              <w:t>If you would prefer to be treated as a public patient, please notify reception staff on arrival at the clinic.</w:t>
                            </w:r>
                          </w:p>
                          <w:p w14:paraId="3288AF84" w14:textId="77777777" w:rsidR="00312B75" w:rsidRDefault="00312B75" w:rsidP="00312B75">
                            <w:pPr>
                              <w:pStyle w:val="Tabletext6pt"/>
                              <w:rPr>
                                <w:lang w:eastAsia="en-AU"/>
                              </w:rPr>
                            </w:pPr>
                          </w:p>
                          <w:p w14:paraId="40C2268E" w14:textId="77777777" w:rsidR="00312B75" w:rsidRPr="00FC3FAF" w:rsidRDefault="00312B75" w:rsidP="00312B75">
                            <w:pPr>
                              <w:pStyle w:val="Tabletext6pt"/>
                              <w:rPr>
                                <w:b/>
                                <w:lang w:eastAsia="en-AU"/>
                              </w:rPr>
                            </w:pPr>
                            <w:r w:rsidRPr="00FC3FAF">
                              <w:rPr>
                                <w:b/>
                                <w:lang w:eastAsia="en-AU"/>
                              </w:rPr>
                              <w:t>Visiting Specialist Clinic</w:t>
                            </w:r>
                          </w:p>
                          <w:p w14:paraId="734DF9FD" w14:textId="77777777" w:rsidR="00312B75" w:rsidRDefault="00312B75" w:rsidP="00312B75">
                            <w:pPr>
                              <w:pStyle w:val="Tabletext6pt"/>
                              <w:rPr>
                                <w:lang w:eastAsia="en-AU"/>
                              </w:rPr>
                            </w:pPr>
                            <w:r>
                              <w:rPr>
                                <w:lang w:eastAsia="en-AU"/>
                              </w:rPr>
                              <w:t>You are attending this clinic as a private patient of a visiting specialist. Please present your Medicare card when you arrive for your appointment.</w:t>
                            </w:r>
                          </w:p>
                          <w:p w14:paraId="117C480A" w14:textId="77777777" w:rsidR="00312B75" w:rsidRDefault="00312B75" w:rsidP="00312B75">
                            <w:pPr>
                              <w:pStyle w:val="Tabletext6pt"/>
                              <w:rPr>
                                <w:lang w:eastAsia="en-AU"/>
                              </w:rPr>
                            </w:pPr>
                            <w:r>
                              <w:rPr>
                                <w:lang w:eastAsia="en-AU"/>
                              </w:rPr>
                              <w:t>Please sign your Medicare claim form before leaving this clinic.</w:t>
                            </w:r>
                          </w:p>
                          <w:p w14:paraId="67E4551D" w14:textId="77777777" w:rsidR="00312B75" w:rsidRPr="00B84647" w:rsidRDefault="00312B75" w:rsidP="00312B75">
                            <w:pPr>
                              <w:pStyle w:val="DHHSbody"/>
                              <w:rPr>
                                <w:lang w:eastAsia="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2A954F6" id="Text Box 10" o:spid="_x0000_s1027" type="#_x0000_t202" style="width:464.9pt;height:47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" fillcolor="#d8d8d8 [2732]" strokeweight=".5pt">
                <v:fill opacity="49087f"/>
                <v:stroke endcap="round"/>
                <v:textbox>
                  <w:txbxContent>
                    <w:p w14:paraId="66EF80AC" w14:textId="77777777" w:rsidR="00312B75" w:rsidRPr="00FC3FAF" w:rsidRDefault="00312B75" w:rsidP="00312B75">
                      <w:pPr>
                        <w:pStyle w:val="Tabletext6pt"/>
                        <w:rPr>
                          <w:b/>
                          <w:bCs/>
                          <w:lang w:eastAsia="en-AU"/>
                        </w:rPr>
                      </w:pPr>
                      <w:r w:rsidRPr="00FC3FAF">
                        <w:rPr>
                          <w:b/>
                          <w:bCs/>
                          <w:lang w:eastAsia="en-AU"/>
                        </w:rPr>
                        <w:t>Public specialist clinic (seeing public patients only)</w:t>
                      </w:r>
                    </w:p>
                    <w:p w14:paraId="0D282160" w14:textId="77777777" w:rsidR="00312B75" w:rsidRDefault="00312B75" w:rsidP="00312B75">
                      <w:pPr>
                        <w:pStyle w:val="Tabletext6pt"/>
                        <w:rPr>
                          <w:lang w:eastAsia="en-AU"/>
                        </w:rPr>
                      </w:pPr>
                      <w:r>
                        <w:rPr>
                          <w:lang w:eastAsia="en-AU"/>
                        </w:rPr>
                        <w:t xml:space="preserve">You are attending this clinic as a public patient. </w:t>
                      </w:r>
                    </w:p>
                    <w:p w14:paraId="57952003" w14:textId="77777777" w:rsidR="00312B75" w:rsidRDefault="00312B75" w:rsidP="00312B75">
                      <w:pPr>
                        <w:pStyle w:val="Tabletext6pt"/>
                        <w:rPr>
                          <w:lang w:eastAsia="en-AU"/>
                        </w:rPr>
                      </w:pPr>
                      <w:r w:rsidDel="004440F6">
                        <w:rPr>
                          <w:lang w:eastAsia="en-AU"/>
                        </w:rPr>
                        <w:t xml:space="preserve">Please present your Medicare card when you arrive for your appointment. </w:t>
                      </w:r>
                    </w:p>
                    <w:p w14:paraId="0EF9FF84" w14:textId="77777777" w:rsidR="00312B75" w:rsidRDefault="00312B75" w:rsidP="00312B75">
                      <w:pPr>
                        <w:pStyle w:val="Tabletext6pt"/>
                        <w:rPr>
                          <w:lang w:eastAsia="en-AU"/>
                        </w:rPr>
                      </w:pPr>
                      <w:r>
                        <w:rPr>
                          <w:lang w:eastAsia="en-AU"/>
                        </w:rPr>
                        <w:t>If you have a valid Medicare card, you do not need to pay any money for your consultation.</w:t>
                      </w:r>
                    </w:p>
                    <w:p w14:paraId="27CC1810" w14:textId="77777777" w:rsidR="00312B75" w:rsidRDefault="00312B75" w:rsidP="00312B75">
                      <w:pPr>
                        <w:pStyle w:val="Tabletext6pt"/>
                        <w:rPr>
                          <w:lang w:eastAsia="en-AU"/>
                        </w:rPr>
                      </w:pPr>
                      <w:r>
                        <w:rPr>
                          <w:lang w:eastAsia="en-AU"/>
                        </w:rPr>
                        <w:t xml:space="preserve">Please speak to staff if you </w:t>
                      </w:r>
                      <w:r w:rsidRPr="00CD2CB0">
                        <w:rPr>
                          <w:lang w:eastAsia="en-AU"/>
                        </w:rPr>
                        <w:t>would like more information</w:t>
                      </w:r>
                      <w:r>
                        <w:rPr>
                          <w:lang w:eastAsia="en-AU"/>
                        </w:rPr>
                        <w:t>.</w:t>
                      </w:r>
                    </w:p>
                    <w:p w14:paraId="5BC3DEA0" w14:textId="77777777" w:rsidR="00312B75" w:rsidRDefault="00312B75" w:rsidP="00312B75">
                      <w:pPr>
                        <w:pStyle w:val="Tabletext6pt"/>
                        <w:rPr>
                          <w:lang w:eastAsia="en-AU"/>
                        </w:rPr>
                      </w:pPr>
                    </w:p>
                    <w:p w14:paraId="04407E8A" w14:textId="77777777" w:rsidR="00312B75" w:rsidRPr="00FC3FAF" w:rsidRDefault="00312B75" w:rsidP="00312B75">
                      <w:pPr>
                        <w:pStyle w:val="Tabletext6pt"/>
                        <w:rPr>
                          <w:b/>
                          <w:bCs/>
                          <w:lang w:eastAsia="en-AU"/>
                        </w:rPr>
                      </w:pPr>
                      <w:r w:rsidRPr="00FC3FAF">
                        <w:rPr>
                          <w:b/>
                          <w:bCs/>
                          <w:lang w:eastAsia="en-AU"/>
                        </w:rPr>
                        <w:t>Public specialist clinic (seeing private patients)</w:t>
                      </w:r>
                    </w:p>
                    <w:p w14:paraId="39432284" w14:textId="77777777" w:rsidR="00312B75" w:rsidRDefault="00312B75" w:rsidP="00312B75">
                      <w:pPr>
                        <w:pStyle w:val="Tabletext6pt"/>
                        <w:rPr>
                          <w:lang w:eastAsia="en-AU"/>
                        </w:rPr>
                      </w:pPr>
                      <w:r>
                        <w:rPr>
                          <w:lang w:eastAsia="en-AU"/>
                        </w:rPr>
                        <w:t xml:space="preserve">You are attending this clinic as a public patient. </w:t>
                      </w:r>
                    </w:p>
                    <w:p w14:paraId="5F8FE623" w14:textId="77777777" w:rsidR="00312B75" w:rsidRDefault="00312B75" w:rsidP="00312B75">
                      <w:pPr>
                        <w:pStyle w:val="Tabletext6pt"/>
                        <w:rPr>
                          <w:lang w:eastAsia="en-AU"/>
                        </w:rPr>
                      </w:pPr>
                      <w:r w:rsidDel="004440F6">
                        <w:rPr>
                          <w:lang w:eastAsia="en-AU"/>
                        </w:rPr>
                        <w:t xml:space="preserve">Please present your Medicare card when you arrive for your appointment. </w:t>
                      </w:r>
                    </w:p>
                    <w:p w14:paraId="2E7CB1CB" w14:textId="77777777" w:rsidR="00312B75" w:rsidDel="004440F6" w:rsidRDefault="00312B75" w:rsidP="00312B75">
                      <w:pPr>
                        <w:pStyle w:val="Tabletext6pt"/>
                        <w:rPr>
                          <w:lang w:eastAsia="en-AU"/>
                        </w:rPr>
                      </w:pPr>
                      <w:r w:rsidDel="004440F6">
                        <w:rPr>
                          <w:lang w:eastAsia="en-AU"/>
                        </w:rPr>
                        <w:t>If you have a valid Medicare card, you do not need to pay any money for your consultation.</w:t>
                      </w:r>
                    </w:p>
                    <w:p w14:paraId="00BD93DD" w14:textId="77777777" w:rsidR="00312B75" w:rsidRDefault="00312B75" w:rsidP="00312B75">
                      <w:pPr>
                        <w:pStyle w:val="Tabletext6pt"/>
                        <w:rPr>
                          <w:lang w:eastAsia="en-AU"/>
                        </w:rPr>
                      </w:pPr>
                      <w:r>
                        <w:rPr>
                          <w:lang w:eastAsia="en-AU"/>
                        </w:rPr>
                        <w:t>Consultations in this clinic are available to private patients</w:t>
                      </w:r>
                      <w:r w:rsidRPr="00E1392B">
                        <w:rPr>
                          <w:lang w:eastAsia="en-AU"/>
                        </w:rPr>
                        <w:t>. I</w:t>
                      </w:r>
                      <w:r>
                        <w:rPr>
                          <w:lang w:eastAsia="en-AU"/>
                        </w:rPr>
                        <w:t xml:space="preserve">f you choose to be treated as a private </w:t>
                      </w:r>
                      <w:r w:rsidRPr="00E1392B">
                        <w:rPr>
                          <w:lang w:eastAsia="en-AU"/>
                        </w:rPr>
                        <w:t>patient</w:t>
                      </w:r>
                      <w:r>
                        <w:rPr>
                          <w:lang w:eastAsia="en-AU"/>
                        </w:rPr>
                        <w:t xml:space="preserve">, this means </w:t>
                      </w:r>
                      <w:r w:rsidRPr="00E1392B">
                        <w:rPr>
                          <w:lang w:eastAsia="en-AU"/>
                        </w:rPr>
                        <w:t>your consultation will be bulk-billed under Medicare.</w:t>
                      </w:r>
                    </w:p>
                    <w:p w14:paraId="03DE33F8" w14:textId="77777777" w:rsidR="00312B75" w:rsidRDefault="00312B75" w:rsidP="00312B75">
                      <w:pPr>
                        <w:pStyle w:val="Tabletext6pt"/>
                        <w:rPr>
                          <w:lang w:eastAsia="en-AU"/>
                        </w:rPr>
                      </w:pPr>
                      <w:r>
                        <w:rPr>
                          <w:lang w:eastAsia="en-AU"/>
                        </w:rPr>
                        <w:t>If you would prefer to be treated as a private patient, please notify reception staff on arrival at the clinic. Please sign your Medicare claim form before leaving this clinic.</w:t>
                      </w:r>
                    </w:p>
                    <w:p w14:paraId="7E7C6AC9" w14:textId="77777777" w:rsidR="00312B75" w:rsidRDefault="00312B75" w:rsidP="00312B75">
                      <w:pPr>
                        <w:pStyle w:val="Tabletext6pt"/>
                        <w:rPr>
                          <w:lang w:eastAsia="en-AU"/>
                        </w:rPr>
                      </w:pPr>
                    </w:p>
                    <w:p w14:paraId="0619A77A" w14:textId="77777777" w:rsidR="00312B75" w:rsidRPr="00FC3FAF" w:rsidRDefault="00312B75" w:rsidP="00312B75">
                      <w:pPr>
                        <w:pStyle w:val="Tabletext6pt"/>
                        <w:rPr>
                          <w:b/>
                          <w:bCs/>
                          <w:lang w:eastAsia="en-AU"/>
                        </w:rPr>
                      </w:pPr>
                      <w:r w:rsidRPr="00FC3FAF">
                        <w:rPr>
                          <w:b/>
                          <w:bCs/>
                          <w:lang w:eastAsia="en-AU"/>
                        </w:rPr>
                        <w:t>Public specialist clinic (seeing private patients only)</w:t>
                      </w:r>
                    </w:p>
                    <w:p w14:paraId="213AB0B0" w14:textId="77777777" w:rsidR="00312B75" w:rsidRDefault="00312B75" w:rsidP="00312B75">
                      <w:pPr>
                        <w:pStyle w:val="Tabletext6pt"/>
                        <w:rPr>
                          <w:lang w:eastAsia="en-AU"/>
                        </w:rPr>
                      </w:pPr>
                      <w:r>
                        <w:rPr>
                          <w:lang w:eastAsia="en-AU"/>
                        </w:rPr>
                        <w:t>You are attending this clinic as a private patient.</w:t>
                      </w:r>
                    </w:p>
                    <w:p w14:paraId="639920B5" w14:textId="77777777" w:rsidR="00312B75" w:rsidRDefault="00312B75" w:rsidP="00312B75">
                      <w:pPr>
                        <w:pStyle w:val="Tabletext6pt"/>
                        <w:rPr>
                          <w:lang w:eastAsia="en-AU"/>
                        </w:rPr>
                      </w:pPr>
                      <w:r w:rsidDel="004440F6">
                        <w:rPr>
                          <w:lang w:eastAsia="en-AU"/>
                        </w:rPr>
                        <w:t>Please present your Medicare card when you arrive for your appointment.</w:t>
                      </w:r>
                      <w:r>
                        <w:rPr>
                          <w:lang w:eastAsia="en-AU"/>
                        </w:rPr>
                        <w:t xml:space="preserve"> </w:t>
                      </w:r>
                    </w:p>
                    <w:p w14:paraId="0488B89E" w14:textId="77777777" w:rsidR="00312B75" w:rsidRDefault="00312B75" w:rsidP="00312B75">
                      <w:pPr>
                        <w:pStyle w:val="Tabletext6pt"/>
                        <w:rPr>
                          <w:lang w:eastAsia="en-AU"/>
                        </w:rPr>
                      </w:pPr>
                      <w:r>
                        <w:rPr>
                          <w:lang w:eastAsia="en-AU"/>
                        </w:rPr>
                        <w:t>If you have a valid Medicare card, you do not need to pay any money for your consultation.</w:t>
                      </w:r>
                    </w:p>
                    <w:p w14:paraId="0C1F385A" w14:textId="77777777" w:rsidR="00312B75" w:rsidRDefault="00312B75" w:rsidP="00312B75">
                      <w:pPr>
                        <w:pStyle w:val="Tabletext6pt"/>
                        <w:rPr>
                          <w:lang w:eastAsia="en-AU"/>
                        </w:rPr>
                      </w:pPr>
                      <w:r>
                        <w:rPr>
                          <w:lang w:eastAsia="en-AU"/>
                        </w:rPr>
                        <w:t>Please sign your Medicare claim form before leaving this clinic.</w:t>
                      </w:r>
                    </w:p>
                    <w:p w14:paraId="24C19BF4" w14:textId="77777777" w:rsidR="00312B75" w:rsidRDefault="00312B75" w:rsidP="00312B75">
                      <w:pPr>
                        <w:pStyle w:val="Tabletext6pt"/>
                        <w:rPr>
                          <w:lang w:eastAsia="en-AU"/>
                        </w:rPr>
                      </w:pPr>
                      <w:r w:rsidDel="004440F6">
                        <w:rPr>
                          <w:lang w:eastAsia="en-AU"/>
                        </w:rPr>
                        <w:t>If you would prefer to be treated as a public patient, please notify reception staff on arrival at the clinic.</w:t>
                      </w:r>
                    </w:p>
                    <w:p w14:paraId="3288AF84" w14:textId="77777777" w:rsidR="00312B75" w:rsidRDefault="00312B75" w:rsidP="00312B75">
                      <w:pPr>
                        <w:pStyle w:val="Tabletext6pt"/>
                        <w:rPr>
                          <w:lang w:eastAsia="en-AU"/>
                        </w:rPr>
                      </w:pPr>
                    </w:p>
                    <w:p w14:paraId="40C2268E" w14:textId="77777777" w:rsidR="00312B75" w:rsidRPr="00FC3FAF" w:rsidRDefault="00312B75" w:rsidP="00312B75">
                      <w:pPr>
                        <w:pStyle w:val="Tabletext6pt"/>
                        <w:rPr>
                          <w:b/>
                          <w:lang w:eastAsia="en-AU"/>
                        </w:rPr>
                      </w:pPr>
                      <w:r w:rsidRPr="00FC3FAF">
                        <w:rPr>
                          <w:b/>
                          <w:lang w:eastAsia="en-AU"/>
                        </w:rPr>
                        <w:t>Visiting Specialist Clinic</w:t>
                      </w:r>
                    </w:p>
                    <w:p w14:paraId="734DF9FD" w14:textId="77777777" w:rsidR="00312B75" w:rsidRDefault="00312B75" w:rsidP="00312B75">
                      <w:pPr>
                        <w:pStyle w:val="Tabletext6pt"/>
                        <w:rPr>
                          <w:lang w:eastAsia="en-AU"/>
                        </w:rPr>
                      </w:pPr>
                      <w:r>
                        <w:rPr>
                          <w:lang w:eastAsia="en-AU"/>
                        </w:rPr>
                        <w:t>You are attending this clinic as a private patient of a visiting specialist. Please present your Medicare card when you arrive for your appointment.</w:t>
                      </w:r>
                    </w:p>
                    <w:p w14:paraId="117C480A" w14:textId="77777777" w:rsidR="00312B75" w:rsidRDefault="00312B75" w:rsidP="00312B75">
                      <w:pPr>
                        <w:pStyle w:val="Tabletext6pt"/>
                        <w:rPr>
                          <w:lang w:eastAsia="en-AU"/>
                        </w:rPr>
                      </w:pPr>
                      <w:r>
                        <w:rPr>
                          <w:lang w:eastAsia="en-AU"/>
                        </w:rPr>
                        <w:t>Please sign your Medicare claim form before leaving this clinic.</w:t>
                      </w:r>
                    </w:p>
                    <w:p w14:paraId="67E4551D" w14:textId="77777777" w:rsidR="00312B75" w:rsidRPr="00B84647" w:rsidRDefault="00312B75" w:rsidP="00312B75">
                      <w:pPr>
                        <w:pStyle w:val="DHHSbody"/>
                        <w:rPr>
                          <w:lang w:eastAsia="en-AU"/>
                        </w:rPr>
                      </w:pPr>
                    </w:p>
                  </w:txbxContent>
                </v:textbox>
                <w10:anchorlock/>
              </v:shape>
            </w:pict>
          </mc:Fallback>
        </mc:AlternateContent>
      </w:r>
      <w:bookmarkEnd w:id="294"/>
    </w:p>
    <w:p w14:paraId="30744155" w14:textId="77777777" w:rsidR="00312B75" w:rsidRDefault="00312B75" w:rsidP="00312B75">
      <w:pPr>
        <w:pStyle w:val="DHHSbody"/>
        <w:rPr>
          <w:lang w:eastAsia="en-AU"/>
        </w:rPr>
      </w:pPr>
    </w:p>
    <w:p w14:paraId="76FB1F1C" w14:textId="77777777" w:rsidR="00312B75" w:rsidRDefault="00312B75" w:rsidP="00312B75">
      <w:pPr>
        <w:pStyle w:val="DHHSbody"/>
        <w:rPr>
          <w:lang w:eastAsia="en-AU"/>
        </w:rPr>
      </w:pPr>
    </w:p>
    <w:p w14:paraId="1AE56F15" w14:textId="77777777" w:rsidR="00312B75" w:rsidRDefault="00312B75" w:rsidP="00312B75">
      <w:pPr>
        <w:pStyle w:val="DHHSbody"/>
        <w:rPr>
          <w:lang w:eastAsia="en-AU"/>
        </w:rPr>
      </w:pPr>
    </w:p>
    <w:p w14:paraId="6EE3407C" w14:textId="2E44D002" w:rsidR="00990F2F" w:rsidRDefault="00312B75" w:rsidP="008E037C">
      <w:pPr>
        <w:pStyle w:val="Heading1"/>
        <w:numPr>
          <w:ilvl w:val="0"/>
          <w:numId w:val="0"/>
        </w:numPr>
      </w:pPr>
      <w:bookmarkStart w:id="295" w:name="_Toc28962378"/>
      <w:bookmarkStart w:id="296" w:name="_Toc470443780"/>
      <w:bookmarkStart w:id="297" w:name="_Toc64357231"/>
      <w:bookmarkStart w:id="298" w:name="_Toc106705645"/>
      <w:r w:rsidRPr="1E82E36A">
        <w:rPr>
          <w:sz w:val="40"/>
          <w:szCs w:val="40"/>
        </w:rPr>
        <w:lastRenderedPageBreak/>
        <w:t>Appendix 4: Sample of business case for specialist clinics</w:t>
      </w:r>
      <w:bookmarkEnd w:id="1"/>
      <w:bookmarkEnd w:id="295"/>
      <w:bookmarkEnd w:id="296"/>
      <w:bookmarkEnd w:id="297"/>
      <w:bookmarkEnd w:id="298"/>
    </w:p>
    <w:p w14:paraId="506F1748" w14:textId="443DB485" w:rsidR="00EB4BC7" w:rsidRDefault="00990F2F" w:rsidP="00E261B3">
      <w:pPr>
        <w:pStyle w:val="Quotetext"/>
      </w:pPr>
      <w:r>
        <w:rPr>
          <w:noProof/>
          <w:lang w:val="en-US"/>
        </w:rPr>
        <mc:AlternateContent>
          <mc:Choice Requires="wps">
            <w:drawing>
              <wp:inline distT="0" distB="0" distL="0" distR="0" wp14:anchorId="0E43348D" wp14:editId="4343BDB8">
                <wp:extent cx="5838825" cy="7696200"/>
                <wp:effectExtent l="0" t="0" r="28575" b="19050"/>
                <wp:docPr id="12" name="Text Box 12"/>
                <wp:cNvGraphicFramePr/>
                <a:graphic xmlns:a="http://schemas.openxmlformats.org/drawingml/2006/main">
                  <a:graphicData uri="http://schemas.microsoft.com/office/word/2010/wordprocessingShape">
                    <wps:wsp>
                      <wps:cNvSpPr txBox="1"/>
                      <wps:spPr>
                        <a:xfrm>
                          <a:off x="0" y="0"/>
                          <a:ext cx="5838825" cy="7696200"/>
                        </a:xfrm>
                        <a:prstGeom prst="rect">
                          <a:avLst/>
                        </a:prstGeom>
                        <a:solidFill>
                          <a:schemeClr val="bg1">
                            <a:lumMod val="85000"/>
                            <a:alpha val="75000"/>
                          </a:schemeClr>
                        </a:solidFill>
                        <a:ln w="6350" cap="rnd">
                          <a:solidFill>
                            <a:prstClr val="black"/>
                          </a:solidFill>
                        </a:ln>
                        <a:effectLst>
                          <a:softEdge rad="12700"/>
                        </a:effectLst>
                      </wps:spPr>
                      <wps:txbx>
                        <w:txbxContent>
                          <w:p w14:paraId="5E2FC414" w14:textId="77777777" w:rsidR="00990F2F" w:rsidRDefault="00990F2F" w:rsidP="00990F2F">
                            <w:pPr>
                              <w:pStyle w:val="Tabletext6pt"/>
                              <w:rPr>
                                <w:lang w:eastAsia="en-AU"/>
                              </w:rPr>
                            </w:pPr>
                            <w:r w:rsidRPr="008D288E">
                              <w:rPr>
                                <w:lang w:eastAsia="en-AU"/>
                              </w:rPr>
                              <w:t xml:space="preserve">Name of </w:t>
                            </w:r>
                            <w:r>
                              <w:rPr>
                                <w:lang w:eastAsia="en-AU"/>
                              </w:rPr>
                              <w:t>hospital:</w:t>
                            </w:r>
                            <w:r w:rsidRPr="00336E67">
                              <w:rPr>
                                <w:lang w:eastAsia="en-AU"/>
                              </w:rPr>
                              <w:t xml:space="preserve"> </w:t>
                            </w:r>
                            <w:r>
                              <w:rPr>
                                <w:lang w:eastAsia="en-AU"/>
                              </w:rPr>
                              <w:t>………………</w:t>
                            </w:r>
                            <w:r w:rsidRPr="008D288E">
                              <w:rPr>
                                <w:lang w:eastAsia="en-AU"/>
                              </w:rPr>
                              <w:t>Name of clinic</w:t>
                            </w:r>
                            <w:r>
                              <w:rPr>
                                <w:lang w:eastAsia="en-AU"/>
                              </w:rPr>
                              <w:t>:</w:t>
                            </w:r>
                            <w:r w:rsidRPr="00336E67">
                              <w:rPr>
                                <w:lang w:eastAsia="en-AU"/>
                              </w:rPr>
                              <w:t xml:space="preserve"> </w:t>
                            </w:r>
                            <w:r>
                              <w:rPr>
                                <w:lang w:eastAsia="en-AU"/>
                              </w:rPr>
                              <w:t>………………</w:t>
                            </w:r>
                            <w:r w:rsidRPr="008D288E">
                              <w:rPr>
                                <w:lang w:eastAsia="en-AU"/>
                              </w:rPr>
                              <w:t>Purpose of clinic</w:t>
                            </w:r>
                            <w:r>
                              <w:rPr>
                                <w:lang w:eastAsia="en-AU"/>
                              </w:rPr>
                              <w:t>:</w:t>
                            </w:r>
                            <w:r w:rsidRPr="00336E67">
                              <w:rPr>
                                <w:lang w:eastAsia="en-AU"/>
                              </w:rPr>
                              <w:t xml:space="preserve"> </w:t>
                            </w:r>
                            <w:r>
                              <w:rPr>
                                <w:lang w:eastAsia="en-AU"/>
                              </w:rPr>
                              <w:t>………………</w:t>
                            </w:r>
                          </w:p>
                          <w:p w14:paraId="6982096E" w14:textId="77777777" w:rsidR="00990F2F" w:rsidRPr="00E978A8" w:rsidRDefault="00990F2F" w:rsidP="00990F2F">
                            <w:pPr>
                              <w:pStyle w:val="Tabletext6pt"/>
                              <w:rPr>
                                <w:lang w:eastAsia="en-AU"/>
                              </w:rPr>
                            </w:pPr>
                            <w:r>
                              <w:rPr>
                                <w:lang w:eastAsia="en-AU"/>
                              </w:rPr>
                              <w:t>C</w:t>
                            </w:r>
                            <w:r w:rsidRPr="00E978A8">
                              <w:rPr>
                                <w:lang w:eastAsia="en-AU"/>
                              </w:rPr>
                              <w:t>linics</w:t>
                            </w:r>
                            <w:r>
                              <w:rPr>
                                <w:lang w:eastAsia="en-AU"/>
                              </w:rPr>
                              <w:t xml:space="preserve"> that are billing under the MBS </w:t>
                            </w:r>
                            <w:r w:rsidRPr="003F706C">
                              <w:rPr>
                                <w:lang w:eastAsia="en-AU"/>
                              </w:rPr>
                              <w:t>must document</w:t>
                            </w:r>
                            <w:r>
                              <w:rPr>
                                <w:lang w:eastAsia="en-AU"/>
                              </w:rPr>
                              <w:t xml:space="preserve"> the amount of revenue and cost incurred in setting up and operating the clinic. The table below lists the various sources of revenue and cost but is not limited to this list.</w:t>
                            </w:r>
                          </w:p>
                          <w:tbl>
                            <w:tblPr>
                              <w:tblStyle w:val="TableGrid"/>
                              <w:tblW w:w="9226" w:type="dxa"/>
                              <w:jc w:val="center"/>
                              <w:tblLook w:val="04A0" w:firstRow="1" w:lastRow="0" w:firstColumn="1" w:lastColumn="0" w:noHBand="0" w:noVBand="1"/>
                            </w:tblPr>
                            <w:tblGrid>
                              <w:gridCol w:w="2108"/>
                              <w:gridCol w:w="3285"/>
                              <w:gridCol w:w="3833"/>
                            </w:tblGrid>
                            <w:tr w:rsidR="00990F2F" w14:paraId="6F9A3B30" w14:textId="77777777" w:rsidTr="00AE6929">
                              <w:trPr>
                                <w:trHeight w:val="328"/>
                                <w:jc w:val="center"/>
                              </w:trPr>
                              <w:tc>
                                <w:tcPr>
                                  <w:tcW w:w="2108" w:type="dxa"/>
                                </w:tcPr>
                                <w:p w14:paraId="3CB0BCD1" w14:textId="77777777" w:rsidR="00990F2F" w:rsidRDefault="00990F2F" w:rsidP="00AE6929">
                                  <w:pPr>
                                    <w:pStyle w:val="Tablecolhead"/>
                                    <w:rPr>
                                      <w:lang w:eastAsia="en-AU"/>
                                    </w:rPr>
                                  </w:pPr>
                                  <w:r>
                                    <w:rPr>
                                      <w:lang w:eastAsia="en-AU"/>
                                    </w:rPr>
                                    <w:t>Revenue</w:t>
                                  </w:r>
                                </w:p>
                              </w:tc>
                              <w:tc>
                                <w:tcPr>
                                  <w:tcW w:w="7118" w:type="dxa"/>
                                  <w:gridSpan w:val="2"/>
                                </w:tcPr>
                                <w:p w14:paraId="6348816E" w14:textId="77777777" w:rsidR="00990F2F" w:rsidRDefault="00990F2F" w:rsidP="00AE6929">
                                  <w:pPr>
                                    <w:pStyle w:val="Tablecolhead"/>
                                    <w:rPr>
                                      <w:lang w:eastAsia="en-AU"/>
                                    </w:rPr>
                                  </w:pPr>
                                  <w:r w:rsidRPr="00193D3B">
                                    <w:rPr>
                                      <w:lang w:eastAsia="en-AU"/>
                                    </w:rPr>
                                    <w:t>Expenditure/ Cost</w:t>
                                  </w:r>
                                </w:p>
                              </w:tc>
                            </w:tr>
                            <w:tr w:rsidR="00990F2F" w14:paraId="02B35053" w14:textId="77777777" w:rsidTr="00AE6929">
                              <w:trPr>
                                <w:trHeight w:val="328"/>
                                <w:jc w:val="center"/>
                              </w:trPr>
                              <w:tc>
                                <w:tcPr>
                                  <w:tcW w:w="2108" w:type="dxa"/>
                                </w:tcPr>
                                <w:p w14:paraId="0ADDA5AA" w14:textId="77777777" w:rsidR="00990F2F" w:rsidRDefault="00990F2F" w:rsidP="00AE6929">
                                  <w:pPr>
                                    <w:pStyle w:val="Tablecolhead"/>
                                    <w:rPr>
                                      <w:lang w:eastAsia="en-AU"/>
                                    </w:rPr>
                                  </w:pPr>
                                </w:p>
                              </w:tc>
                              <w:tc>
                                <w:tcPr>
                                  <w:tcW w:w="3285" w:type="dxa"/>
                                </w:tcPr>
                                <w:p w14:paraId="74291CBB" w14:textId="77777777" w:rsidR="00990F2F" w:rsidRDefault="00990F2F" w:rsidP="00AE6929">
                                  <w:pPr>
                                    <w:pStyle w:val="Tablecolhead"/>
                                    <w:rPr>
                                      <w:lang w:eastAsia="en-AU"/>
                                    </w:rPr>
                                  </w:pPr>
                                  <w:r>
                                    <w:rPr>
                                      <w:lang w:eastAsia="en-AU"/>
                                    </w:rPr>
                                    <w:t>Total direct cost</w:t>
                                  </w:r>
                                </w:p>
                              </w:tc>
                              <w:tc>
                                <w:tcPr>
                                  <w:tcW w:w="3833" w:type="dxa"/>
                                </w:tcPr>
                                <w:p w14:paraId="6840380E" w14:textId="77777777" w:rsidR="00990F2F" w:rsidRDefault="00990F2F" w:rsidP="00AE6929">
                                  <w:pPr>
                                    <w:pStyle w:val="Tablecolhead"/>
                                    <w:rPr>
                                      <w:lang w:eastAsia="en-AU"/>
                                    </w:rPr>
                                  </w:pPr>
                                  <w:r>
                                    <w:rPr>
                                      <w:lang w:eastAsia="en-AU"/>
                                    </w:rPr>
                                    <w:t>Total indirect cost</w:t>
                                  </w:r>
                                </w:p>
                              </w:tc>
                            </w:tr>
                            <w:tr w:rsidR="00990F2F" w14:paraId="0E45D8CA" w14:textId="77777777" w:rsidTr="00AE6929">
                              <w:trPr>
                                <w:trHeight w:val="2342"/>
                                <w:jc w:val="center"/>
                              </w:trPr>
                              <w:tc>
                                <w:tcPr>
                                  <w:tcW w:w="2108" w:type="dxa"/>
                                </w:tcPr>
                                <w:p w14:paraId="341D2E76" w14:textId="77777777" w:rsidR="00990F2F" w:rsidRDefault="00990F2F" w:rsidP="00AE6929">
                                  <w:pPr>
                                    <w:pStyle w:val="Tablebullet1"/>
                                  </w:pPr>
                                  <w:r w:rsidRPr="00193D3B">
                                    <w:t>Revenue earned through services</w:t>
                                  </w:r>
                                </w:p>
                                <w:p w14:paraId="5E8C2216" w14:textId="77777777" w:rsidR="00990F2F" w:rsidRPr="000015EE" w:rsidRDefault="00990F2F" w:rsidP="00AE6929">
                                  <w:pPr>
                                    <w:pStyle w:val="Tablebullet1"/>
                                  </w:pPr>
                                  <w:r w:rsidRPr="00193D3B">
                                    <w:t>Facility fee</w:t>
                                  </w:r>
                                  <w:r>
                                    <w:t xml:space="preserve"> </w:t>
                                  </w:r>
                                </w:p>
                              </w:tc>
                              <w:tc>
                                <w:tcPr>
                                  <w:tcW w:w="3285" w:type="dxa"/>
                                </w:tcPr>
                                <w:p w14:paraId="41047FD5" w14:textId="77777777" w:rsidR="00990F2F" w:rsidRDefault="00990F2F" w:rsidP="00AE6929">
                                  <w:pPr>
                                    <w:pStyle w:val="Tablebullet1"/>
                                  </w:pPr>
                                  <w:r w:rsidRPr="00503DDF">
                                    <w:t>Salaries</w:t>
                                  </w:r>
                                  <w:r>
                                    <w:t xml:space="preserve"> and Wages – existing and new</w:t>
                                  </w:r>
                                </w:p>
                                <w:p w14:paraId="64A8E00D" w14:textId="77777777" w:rsidR="00990F2F" w:rsidRDefault="00990F2F" w:rsidP="00AE6929">
                                  <w:pPr>
                                    <w:pStyle w:val="Tablebullet1"/>
                                  </w:pPr>
                                  <w:r>
                                    <w:t>On costs – existing and new</w:t>
                                  </w:r>
                                </w:p>
                                <w:p w14:paraId="3DA82C1D" w14:textId="77777777" w:rsidR="00990F2F" w:rsidRDefault="00990F2F" w:rsidP="00AE6929">
                                  <w:pPr>
                                    <w:pStyle w:val="Tablebullet1"/>
                                  </w:pPr>
                                  <w:r>
                                    <w:t>Equipment costs – existing and new</w:t>
                                  </w:r>
                                </w:p>
                                <w:p w14:paraId="77B122C2" w14:textId="77777777" w:rsidR="00990F2F" w:rsidRDefault="00990F2F" w:rsidP="00AE6929">
                                  <w:pPr>
                                    <w:pStyle w:val="Tablebullet1"/>
                                  </w:pPr>
                                  <w:r>
                                    <w:t>Consumable costs</w:t>
                                  </w:r>
                                </w:p>
                                <w:p w14:paraId="618F5E97" w14:textId="77777777" w:rsidR="00990F2F" w:rsidRDefault="00990F2F" w:rsidP="00AE6929">
                                  <w:pPr>
                                    <w:pStyle w:val="Tablebullet1"/>
                                  </w:pPr>
                                  <w:r>
                                    <w:t>Facility fee</w:t>
                                  </w:r>
                                </w:p>
                                <w:p w14:paraId="542CB945" w14:textId="77777777" w:rsidR="00990F2F" w:rsidRDefault="00990F2F" w:rsidP="00AE6929">
                                  <w:pPr>
                                    <w:pStyle w:val="Tablebullet1"/>
                                  </w:pPr>
                                  <w:r>
                                    <w:t>Support services (e.g. indigenous health, interpreter services, social work)</w:t>
                                  </w:r>
                                </w:p>
                                <w:p w14:paraId="52CC73EB" w14:textId="77777777" w:rsidR="00990F2F" w:rsidRPr="000634BA" w:rsidRDefault="00990F2F" w:rsidP="00550B40">
                                  <w:pPr>
                                    <w:pStyle w:val="Tablebullet1"/>
                                  </w:pPr>
                                  <w:r>
                                    <w:t>Insurance for staff</w:t>
                                  </w:r>
                                </w:p>
                              </w:tc>
                              <w:tc>
                                <w:tcPr>
                                  <w:tcW w:w="3833" w:type="dxa"/>
                                </w:tcPr>
                                <w:p w14:paraId="0887CEC6" w14:textId="77777777" w:rsidR="00990F2F" w:rsidRDefault="00990F2F" w:rsidP="00AE6929">
                                  <w:pPr>
                                    <w:pStyle w:val="Tablebullet1"/>
                                  </w:pPr>
                                  <w:r>
                                    <w:t>Corporate services</w:t>
                                  </w:r>
                                </w:p>
                                <w:p w14:paraId="5D143195" w14:textId="77777777" w:rsidR="00990F2F" w:rsidRDefault="00990F2F" w:rsidP="00AE6929">
                                  <w:pPr>
                                    <w:pStyle w:val="Tablebullet1"/>
                                  </w:pPr>
                                  <w:r>
                                    <w:t>CEO</w:t>
                                  </w:r>
                                </w:p>
                                <w:p w14:paraId="6ABF0F0C" w14:textId="77777777" w:rsidR="00990F2F" w:rsidRPr="002B6FEF" w:rsidRDefault="00990F2F" w:rsidP="00AE6929">
                                  <w:pPr>
                                    <w:pStyle w:val="Tablebullet1"/>
                                  </w:pPr>
                                  <w:r w:rsidRPr="002B6FEF">
                                    <w:t>Planning and innovation</w:t>
                                  </w:r>
                                </w:p>
                                <w:p w14:paraId="3EB12B1B" w14:textId="77777777" w:rsidR="00990F2F" w:rsidRPr="002B6FEF" w:rsidRDefault="00990F2F" w:rsidP="00AE6929">
                                  <w:pPr>
                                    <w:pStyle w:val="Tablebullet1"/>
                                  </w:pPr>
                                  <w:r w:rsidRPr="002B6FEF">
                                    <w:t>Other indirect costs (e.g. impact on availability of public services, impact on number of patients waiting for a service, impact on access to medicines, availability of staff to provide other services such as procedures or inpatient services)</w:t>
                                  </w:r>
                                </w:p>
                                <w:p w14:paraId="2DCF8C4B" w14:textId="77777777" w:rsidR="00990F2F" w:rsidRPr="00122E6B" w:rsidRDefault="00990F2F" w:rsidP="00AE6929">
                                  <w:pPr>
                                    <w:pStyle w:val="Tablebullet1"/>
                                  </w:pPr>
                                  <w:r>
                                    <w:t>Costs to patient (e.g. transport costs)</w:t>
                                  </w:r>
                                </w:p>
                              </w:tc>
                            </w:tr>
                          </w:tbl>
                          <w:p w14:paraId="289A720F" w14:textId="77777777" w:rsidR="00990F2F" w:rsidRDefault="00990F2F" w:rsidP="00990F2F">
                            <w:pPr>
                              <w:pStyle w:val="Tabletext6pt"/>
                              <w:rPr>
                                <w:lang w:eastAsia="en-AU"/>
                              </w:rPr>
                            </w:pPr>
                            <w:r w:rsidRPr="000634BA">
                              <w:rPr>
                                <w:lang w:eastAsia="en-AU"/>
                              </w:rPr>
                              <w:t xml:space="preserve">Examples of </w:t>
                            </w:r>
                            <w:r>
                              <w:rPr>
                                <w:lang w:eastAsia="en-AU"/>
                              </w:rPr>
                              <w:t>corporate services are medical records, medical library, support services (includes contract costs of housekeeping and food supply), telephone, corporate services (includes audits and consulting costs), finance (includes hospital insurance policy), human resources, occupational health, computer services, payroll, procurement and learning and development. Indirect costs related to CEO consist of but are not limited to 150</w:t>
                            </w:r>
                            <w:r>
                              <w:rPr>
                                <w:vertAlign w:val="superscript"/>
                                <w:lang w:eastAsia="en-AU"/>
                              </w:rPr>
                              <w:t>th</w:t>
                            </w:r>
                            <w:r>
                              <w:rPr>
                                <w:lang w:eastAsia="en-AU"/>
                              </w:rPr>
                              <w:t xml:space="preserve"> activities, PR, Philanthropy, board of </w:t>
                            </w:r>
                            <w:r w:rsidRPr="002B6FEF">
                              <w:rPr>
                                <w:lang w:eastAsia="en-AU"/>
                              </w:rPr>
                              <w:t>management and executive costs.</w:t>
                            </w:r>
                            <w:r>
                              <w:rPr>
                                <w:lang w:eastAsia="en-AU"/>
                              </w:rPr>
                              <w:t xml:space="preserve"> </w:t>
                            </w:r>
                            <w:r w:rsidRPr="002B6FEF">
                              <w:rPr>
                                <w:lang w:eastAsia="en-AU"/>
                              </w:rPr>
                              <w:t>Planning and Innovation costs comprise of planning and innovation, engineering and maintenance, power, light, heat and</w:t>
                            </w:r>
                            <w:r>
                              <w:rPr>
                                <w:lang w:eastAsia="en-AU"/>
                              </w:rPr>
                              <w:t xml:space="preserve"> security. Other indirect costs include special functions, cleaning and laundry, Central Sterilization Supply Department</w:t>
                            </w:r>
                            <w:r w:rsidRPr="00B61BDA">
                              <w:rPr>
                                <w:lang w:eastAsia="en-AU"/>
                              </w:rPr>
                              <w:t xml:space="preserve"> (CSSD), </w:t>
                            </w:r>
                            <w:r w:rsidRPr="00504B98">
                              <w:rPr>
                                <w:lang w:eastAsia="en-AU"/>
                              </w:rPr>
                              <w:t>indigenous health</w:t>
                            </w:r>
                            <w:r>
                              <w:rPr>
                                <w:lang w:eastAsia="en-AU"/>
                              </w:rPr>
                              <w:t>, interpreter services, social work, clinical quality (infection control), nursing education, access management and medical administration.</w:t>
                            </w:r>
                          </w:p>
                          <w:p w14:paraId="48167786" w14:textId="77777777" w:rsidR="00990F2F" w:rsidRDefault="00990F2F" w:rsidP="00990F2F">
                            <w:pPr>
                              <w:pStyle w:val="Tabletext6pt"/>
                              <w:rPr>
                                <w:lang w:eastAsia="en-AU"/>
                              </w:rPr>
                            </w:pPr>
                            <w:r>
                              <w:rPr>
                                <w:lang w:eastAsia="en-AU"/>
                              </w:rPr>
                              <w:t>To understand the type of workforce present in the clinic which might aid in the allocation of salaries and wages, clinics must document the ratio of public to MBS-billable hours that are completed by each specialist.</w:t>
                            </w:r>
                          </w:p>
                          <w:tbl>
                            <w:tblPr>
                              <w:tblStyle w:val="TableGrid"/>
                              <w:tblW w:w="7237" w:type="dxa"/>
                              <w:jc w:val="center"/>
                              <w:tblLook w:val="04A0" w:firstRow="1" w:lastRow="0" w:firstColumn="1" w:lastColumn="0" w:noHBand="0" w:noVBand="1"/>
                            </w:tblPr>
                            <w:tblGrid>
                              <w:gridCol w:w="3411"/>
                              <w:gridCol w:w="1394"/>
                              <w:gridCol w:w="2432"/>
                            </w:tblGrid>
                            <w:tr w:rsidR="00990F2F" w14:paraId="53765324" w14:textId="77777777" w:rsidTr="00550B40">
                              <w:trPr>
                                <w:trHeight w:val="41"/>
                                <w:jc w:val="center"/>
                              </w:trPr>
                              <w:tc>
                                <w:tcPr>
                                  <w:tcW w:w="0" w:type="auto"/>
                                  <w:gridSpan w:val="3"/>
                                </w:tcPr>
                                <w:p w14:paraId="20F433DC" w14:textId="77777777" w:rsidR="00990F2F" w:rsidRDefault="00990F2F" w:rsidP="00AE6929">
                                  <w:pPr>
                                    <w:pStyle w:val="Tablecolhead"/>
                                    <w:rPr>
                                      <w:lang w:eastAsia="en-AU"/>
                                    </w:rPr>
                                  </w:pPr>
                                  <w:r>
                                    <w:rPr>
                                      <w:lang w:eastAsia="en-AU"/>
                                    </w:rPr>
                                    <w:t>Specialist’s name: ………………</w:t>
                                  </w:r>
                                  <w:r w:rsidRPr="00432227">
                                    <w:rPr>
                                      <w:lang w:eastAsia="en-AU"/>
                                    </w:rPr>
                                    <w:t>Clinic</w:t>
                                  </w:r>
                                  <w:r>
                                    <w:rPr>
                                      <w:lang w:eastAsia="en-AU"/>
                                    </w:rPr>
                                    <w:t xml:space="preserve"> name: ………………</w:t>
                                  </w:r>
                                </w:p>
                              </w:tc>
                            </w:tr>
                            <w:tr w:rsidR="00990F2F" w14:paraId="4232D05A" w14:textId="77777777" w:rsidTr="00550B40">
                              <w:trPr>
                                <w:trHeight w:val="41"/>
                                <w:jc w:val="center"/>
                              </w:trPr>
                              <w:tc>
                                <w:tcPr>
                                  <w:tcW w:w="0" w:type="auto"/>
                                </w:tcPr>
                                <w:p w14:paraId="7D606C35" w14:textId="77777777" w:rsidR="00990F2F" w:rsidRPr="00432227" w:rsidRDefault="00990F2F" w:rsidP="00AE6929">
                                  <w:pPr>
                                    <w:pStyle w:val="Tablecolhead"/>
                                    <w:rPr>
                                      <w:lang w:eastAsia="en-AU"/>
                                    </w:rPr>
                                  </w:pPr>
                                </w:p>
                              </w:tc>
                              <w:tc>
                                <w:tcPr>
                                  <w:tcW w:w="0" w:type="auto"/>
                                  <w:gridSpan w:val="2"/>
                                </w:tcPr>
                                <w:p w14:paraId="77242F2D" w14:textId="77777777" w:rsidR="00990F2F" w:rsidRPr="00432227" w:rsidRDefault="00990F2F" w:rsidP="00AE6929">
                                  <w:pPr>
                                    <w:pStyle w:val="Tablecolhead"/>
                                    <w:rPr>
                                      <w:lang w:eastAsia="en-AU"/>
                                    </w:rPr>
                                  </w:pPr>
                                  <w:r w:rsidRPr="00432227">
                                    <w:rPr>
                                      <w:lang w:eastAsia="en-AU"/>
                                    </w:rPr>
                                    <w:t>Monthly hours</w:t>
                                  </w:r>
                                </w:p>
                              </w:tc>
                            </w:tr>
                            <w:tr w:rsidR="00990F2F" w14:paraId="677FF81C" w14:textId="77777777" w:rsidTr="00550B40">
                              <w:trPr>
                                <w:trHeight w:val="8"/>
                                <w:jc w:val="center"/>
                              </w:trPr>
                              <w:tc>
                                <w:tcPr>
                                  <w:tcW w:w="0" w:type="auto"/>
                                </w:tcPr>
                                <w:p w14:paraId="326FE20A" w14:textId="77777777" w:rsidR="00990F2F" w:rsidRPr="00432227" w:rsidRDefault="00990F2F" w:rsidP="00AE6929">
                                  <w:pPr>
                                    <w:pStyle w:val="Tablecolhead"/>
                                    <w:rPr>
                                      <w:lang w:eastAsia="en-AU"/>
                                    </w:rPr>
                                  </w:pPr>
                                </w:p>
                              </w:tc>
                              <w:tc>
                                <w:tcPr>
                                  <w:tcW w:w="0" w:type="auto"/>
                                </w:tcPr>
                                <w:p w14:paraId="093F6F34" w14:textId="77777777" w:rsidR="00990F2F" w:rsidRPr="00432227" w:rsidRDefault="00990F2F" w:rsidP="00AE6929">
                                  <w:pPr>
                                    <w:pStyle w:val="Tablecolhead"/>
                                    <w:rPr>
                                      <w:lang w:eastAsia="en-AU"/>
                                    </w:rPr>
                                  </w:pPr>
                                  <w:r w:rsidRPr="00432227">
                                    <w:rPr>
                                      <w:lang w:eastAsia="en-AU"/>
                                    </w:rPr>
                                    <w:t>Publi</w:t>
                                  </w:r>
                                  <w:r>
                                    <w:rPr>
                                      <w:lang w:eastAsia="en-AU"/>
                                    </w:rPr>
                                    <w:t>c</w:t>
                                  </w:r>
                                </w:p>
                              </w:tc>
                              <w:tc>
                                <w:tcPr>
                                  <w:tcW w:w="0" w:type="auto"/>
                                </w:tcPr>
                                <w:p w14:paraId="6199E200" w14:textId="77777777" w:rsidR="00990F2F" w:rsidRPr="00432227" w:rsidRDefault="00990F2F" w:rsidP="00AE6929">
                                  <w:pPr>
                                    <w:pStyle w:val="Tablecolhead"/>
                                    <w:rPr>
                                      <w:lang w:eastAsia="en-AU"/>
                                    </w:rPr>
                                  </w:pPr>
                                  <w:r>
                                    <w:rPr>
                                      <w:lang w:eastAsia="en-AU"/>
                                    </w:rPr>
                                    <w:t>MBS-billable</w:t>
                                  </w:r>
                                </w:p>
                              </w:tc>
                            </w:tr>
                            <w:tr w:rsidR="00990F2F" w14:paraId="2315D643" w14:textId="77777777" w:rsidTr="00550B40">
                              <w:trPr>
                                <w:trHeight w:val="51"/>
                                <w:jc w:val="center"/>
                              </w:trPr>
                              <w:tc>
                                <w:tcPr>
                                  <w:tcW w:w="0" w:type="auto"/>
                                </w:tcPr>
                                <w:p w14:paraId="335E2968" w14:textId="77777777" w:rsidR="00990F2F" w:rsidRPr="00432227" w:rsidRDefault="00990F2F" w:rsidP="00AE6929">
                                  <w:pPr>
                                    <w:pStyle w:val="Tabletext"/>
                                    <w:rPr>
                                      <w:lang w:eastAsia="en-AU"/>
                                    </w:rPr>
                                  </w:pPr>
                                  <w:r>
                                    <w:rPr>
                                      <w:lang w:eastAsia="en-AU"/>
                                    </w:rPr>
                                    <w:t>Contracted hours</w:t>
                                  </w:r>
                                </w:p>
                              </w:tc>
                              <w:tc>
                                <w:tcPr>
                                  <w:tcW w:w="0" w:type="auto"/>
                                </w:tcPr>
                                <w:p w14:paraId="3E674F73" w14:textId="77777777" w:rsidR="00990F2F" w:rsidRPr="00432227" w:rsidRDefault="00990F2F" w:rsidP="00AE6929">
                                  <w:pPr>
                                    <w:pStyle w:val="DHHSbody"/>
                                    <w:jc w:val="center"/>
                                    <w:rPr>
                                      <w:lang w:eastAsia="en-AU"/>
                                    </w:rPr>
                                  </w:pPr>
                                </w:p>
                              </w:tc>
                              <w:tc>
                                <w:tcPr>
                                  <w:tcW w:w="0" w:type="auto"/>
                                </w:tcPr>
                                <w:p w14:paraId="1C5FD25C" w14:textId="77777777" w:rsidR="00990F2F" w:rsidRPr="00432227" w:rsidRDefault="00990F2F" w:rsidP="00AE6929">
                                  <w:pPr>
                                    <w:pStyle w:val="DHHSbody"/>
                                    <w:jc w:val="center"/>
                                    <w:rPr>
                                      <w:lang w:eastAsia="en-AU"/>
                                    </w:rPr>
                                  </w:pPr>
                                </w:p>
                              </w:tc>
                            </w:tr>
                            <w:tr w:rsidR="00990F2F" w14:paraId="36AEB11E" w14:textId="77777777" w:rsidTr="00550B40">
                              <w:trPr>
                                <w:trHeight w:val="30"/>
                                <w:jc w:val="center"/>
                              </w:trPr>
                              <w:tc>
                                <w:tcPr>
                                  <w:tcW w:w="0" w:type="auto"/>
                                </w:tcPr>
                                <w:p w14:paraId="17C97CB8" w14:textId="77777777" w:rsidR="00990F2F" w:rsidRPr="00432227" w:rsidRDefault="00990F2F" w:rsidP="00AE6929">
                                  <w:pPr>
                                    <w:pStyle w:val="Tabletext"/>
                                    <w:rPr>
                                      <w:lang w:eastAsia="en-AU"/>
                                    </w:rPr>
                                  </w:pPr>
                                  <w:r>
                                    <w:rPr>
                                      <w:lang w:eastAsia="en-AU"/>
                                    </w:rPr>
                                    <w:t>Non-clinical/ theatre</w:t>
                                  </w:r>
                                </w:p>
                              </w:tc>
                              <w:tc>
                                <w:tcPr>
                                  <w:tcW w:w="0" w:type="auto"/>
                                </w:tcPr>
                                <w:p w14:paraId="27C2510C" w14:textId="77777777" w:rsidR="00990F2F" w:rsidRPr="00432227" w:rsidRDefault="00990F2F" w:rsidP="00AE6929">
                                  <w:pPr>
                                    <w:pStyle w:val="DHHSbody"/>
                                    <w:jc w:val="center"/>
                                    <w:rPr>
                                      <w:lang w:eastAsia="en-AU"/>
                                    </w:rPr>
                                  </w:pPr>
                                </w:p>
                              </w:tc>
                              <w:tc>
                                <w:tcPr>
                                  <w:tcW w:w="0" w:type="auto"/>
                                </w:tcPr>
                                <w:p w14:paraId="64AC07A8" w14:textId="77777777" w:rsidR="00990F2F" w:rsidRPr="00432227" w:rsidRDefault="00990F2F" w:rsidP="00AE6929">
                                  <w:pPr>
                                    <w:pStyle w:val="DHHSbody"/>
                                    <w:jc w:val="center"/>
                                    <w:rPr>
                                      <w:lang w:eastAsia="en-AU"/>
                                    </w:rPr>
                                  </w:pPr>
                                </w:p>
                              </w:tc>
                            </w:tr>
                          </w:tbl>
                          <w:p w14:paraId="66CD93C1" w14:textId="77777777" w:rsidR="00990F2F" w:rsidRDefault="00990F2F" w:rsidP="00990F2F">
                            <w:pPr>
                              <w:pStyle w:val="Tabletext6pt"/>
                              <w:rPr>
                                <w:lang w:eastAsia="en-AU"/>
                              </w:rPr>
                            </w:pPr>
                            <w:r>
                              <w:rPr>
                                <w:lang w:eastAsia="en-AU"/>
                              </w:rPr>
                              <w:t>Besides the overall financial impact, the business case may also include statement of priorities, patient safety and stakeholders impacted or engaged (</w:t>
                            </w:r>
                            <w:r w:rsidRPr="00BC7E3D">
                              <w:rPr>
                                <w:lang w:eastAsia="en-AU"/>
                              </w:rPr>
                              <w:t>e.g. room availability, consumables, pharmacy, nursing support</w:t>
                            </w:r>
                            <w:r>
                              <w:rPr>
                                <w:lang w:eastAsia="en-AU"/>
                              </w:rPr>
                              <w:t xml:space="preserve">). </w:t>
                            </w:r>
                          </w:p>
                          <w:p w14:paraId="77AA345E" w14:textId="77777777" w:rsidR="00990F2F" w:rsidRDefault="00990F2F" w:rsidP="00990F2F">
                            <w:pPr>
                              <w:pStyle w:val="DHHSbody"/>
                              <w:rPr>
                                <w:lang w:eastAsia="en-AU"/>
                              </w:rPr>
                            </w:pPr>
                          </w:p>
                          <w:p w14:paraId="57A7F182" w14:textId="77777777" w:rsidR="00990F2F" w:rsidRPr="000634BA" w:rsidRDefault="00990F2F" w:rsidP="00990F2F">
                            <w:pPr>
                              <w:pStyle w:val="DHHSbody"/>
                              <w:rPr>
                                <w:lang w:eastAsia="en-AU"/>
                              </w:rPr>
                            </w:pPr>
                          </w:p>
                          <w:p w14:paraId="60E8EFB3" w14:textId="77777777" w:rsidR="00990F2F" w:rsidRDefault="00990F2F" w:rsidP="00990F2F"/>
                          <w:p w14:paraId="6340A04F" w14:textId="77777777" w:rsidR="00990F2F" w:rsidRDefault="00990F2F" w:rsidP="00990F2F">
                            <w:pPr>
                              <w:pStyle w:val="DHHSbody"/>
                              <w:rPr>
                                <w:b/>
                                <w:lang w:eastAsia="en-AU"/>
                              </w:rPr>
                            </w:pPr>
                            <w:r>
                              <w:rPr>
                                <w:b/>
                                <w:lang w:eastAsia="en-AU"/>
                              </w:rPr>
                              <w:t xml:space="preserve">Private </w:t>
                            </w:r>
                            <w:r w:rsidRPr="00160161">
                              <w:rPr>
                                <w:b/>
                                <w:lang w:eastAsia="en-AU"/>
                              </w:rPr>
                              <w:t>specialist clinic</w:t>
                            </w:r>
                            <w:r>
                              <w:rPr>
                                <w:b/>
                                <w:lang w:eastAsia="en-AU"/>
                              </w:rPr>
                              <w:t xml:space="preserve"> (</w:t>
                            </w:r>
                            <w:r w:rsidRPr="00160161">
                              <w:rPr>
                                <w:b/>
                                <w:lang w:eastAsia="en-AU"/>
                              </w:rPr>
                              <w:t>MBS-billed</w:t>
                            </w:r>
                            <w:r>
                              <w:rPr>
                                <w:b/>
                                <w:lang w:eastAsia="en-AU"/>
                              </w:rPr>
                              <w:t>) – business case</w:t>
                            </w:r>
                          </w:p>
                          <w:p w14:paraId="4152E153" w14:textId="77777777" w:rsidR="00990F2F" w:rsidRPr="008D288E" w:rsidRDefault="00990F2F" w:rsidP="00990F2F">
                            <w:pPr>
                              <w:pStyle w:val="DHHSbody"/>
                              <w:rPr>
                                <w:lang w:eastAsia="en-AU"/>
                              </w:rPr>
                            </w:pPr>
                            <w:r w:rsidRPr="008D288E">
                              <w:rPr>
                                <w:lang w:eastAsia="en-AU"/>
                              </w:rPr>
                              <w:t xml:space="preserve">Name of </w:t>
                            </w:r>
                            <w:r>
                              <w:rPr>
                                <w:lang w:eastAsia="en-AU"/>
                              </w:rPr>
                              <w:t>hospital:</w:t>
                            </w:r>
                            <w:r w:rsidRPr="00336E67">
                              <w:rPr>
                                <w:lang w:eastAsia="en-AU"/>
                              </w:rPr>
                              <w:t xml:space="preserve"> </w:t>
                            </w:r>
                            <w:r>
                              <w:rPr>
                                <w:lang w:eastAsia="en-AU"/>
                              </w:rPr>
                              <w:t>………………..</w:t>
                            </w:r>
                            <w:r>
                              <w:rPr>
                                <w:lang w:eastAsia="en-AU"/>
                              </w:rPr>
                              <w:tab/>
                            </w:r>
                            <w:r>
                              <w:rPr>
                                <w:lang w:eastAsia="en-AU"/>
                              </w:rPr>
                              <w:tab/>
                            </w:r>
                            <w:r w:rsidRPr="008D288E">
                              <w:rPr>
                                <w:lang w:eastAsia="en-AU"/>
                              </w:rPr>
                              <w:t>Name of clinic</w:t>
                            </w:r>
                            <w:r>
                              <w:rPr>
                                <w:lang w:eastAsia="en-AU"/>
                              </w:rPr>
                              <w:t>:</w:t>
                            </w:r>
                            <w:r w:rsidRPr="00336E67">
                              <w:rPr>
                                <w:lang w:eastAsia="en-AU"/>
                              </w:rPr>
                              <w:t xml:space="preserve"> </w:t>
                            </w:r>
                            <w:r>
                              <w:rPr>
                                <w:lang w:eastAsia="en-AU"/>
                              </w:rPr>
                              <w:t>………………..</w:t>
                            </w:r>
                            <w:r>
                              <w:rPr>
                                <w:lang w:eastAsia="en-AU"/>
                              </w:rPr>
                              <w:tab/>
                            </w:r>
                          </w:p>
                          <w:p w14:paraId="239AF2D6" w14:textId="77777777" w:rsidR="00990F2F" w:rsidRDefault="00990F2F" w:rsidP="00990F2F">
                            <w:pPr>
                              <w:pStyle w:val="DHHSbody"/>
                              <w:rPr>
                                <w:lang w:eastAsia="en-AU"/>
                              </w:rPr>
                            </w:pPr>
                            <w:r w:rsidRPr="008D288E">
                              <w:rPr>
                                <w:lang w:eastAsia="en-AU"/>
                              </w:rPr>
                              <w:t>Purpose of clinic</w:t>
                            </w:r>
                            <w:r>
                              <w:rPr>
                                <w:lang w:eastAsia="en-AU"/>
                              </w:rPr>
                              <w:t>:</w:t>
                            </w:r>
                            <w:r w:rsidRPr="00336E67">
                              <w:rPr>
                                <w:lang w:eastAsia="en-AU"/>
                              </w:rPr>
                              <w:t xml:space="preserve"> </w:t>
                            </w:r>
                            <w:r>
                              <w:rPr>
                                <w:lang w:eastAsia="en-AU"/>
                              </w:rPr>
                              <w:t>………………..</w:t>
                            </w:r>
                            <w:r>
                              <w:rPr>
                                <w:lang w:eastAsia="en-AU"/>
                              </w:rPr>
                              <w:tab/>
                            </w:r>
                          </w:p>
                          <w:p w14:paraId="0A62D2BD" w14:textId="77777777" w:rsidR="00990F2F" w:rsidRPr="00E978A8" w:rsidRDefault="00990F2F" w:rsidP="00990F2F">
                            <w:pPr>
                              <w:pStyle w:val="DHHSbody"/>
                              <w:rPr>
                                <w:lang w:eastAsia="en-AU"/>
                              </w:rPr>
                            </w:pPr>
                            <w:r>
                              <w:rPr>
                                <w:lang w:eastAsia="en-AU"/>
                              </w:rPr>
                              <w:t>C</w:t>
                            </w:r>
                            <w:r w:rsidRPr="00E978A8">
                              <w:rPr>
                                <w:lang w:eastAsia="en-AU"/>
                              </w:rPr>
                              <w:t>linics</w:t>
                            </w:r>
                            <w:r>
                              <w:rPr>
                                <w:lang w:eastAsia="en-AU"/>
                              </w:rPr>
                              <w:t xml:space="preserve"> that are billing under MBS </w:t>
                            </w:r>
                            <w:r w:rsidRPr="007C161B">
                              <w:rPr>
                                <w:highlight w:val="yellow"/>
                                <w:lang w:eastAsia="en-AU"/>
                              </w:rPr>
                              <w:t>must</w:t>
                            </w:r>
                            <w:r>
                              <w:rPr>
                                <w:lang w:eastAsia="en-AU"/>
                              </w:rPr>
                              <w:t xml:space="preserve"> document the amount of revenue and cost incurred in setting up and operating the clinic. The table below lists the various sources of revenue and cost but is not limited to this list.</w:t>
                            </w:r>
                          </w:p>
                          <w:tbl>
                            <w:tblPr>
                              <w:tblStyle w:val="TableGrid"/>
                              <w:tblW w:w="9357" w:type="dxa"/>
                              <w:jc w:val="center"/>
                              <w:tblLook w:val="04A0" w:firstRow="1" w:lastRow="0" w:firstColumn="1" w:lastColumn="0" w:noHBand="0" w:noVBand="1"/>
                            </w:tblPr>
                            <w:tblGrid>
                              <w:gridCol w:w="3565"/>
                              <w:gridCol w:w="2973"/>
                              <w:gridCol w:w="2819"/>
                            </w:tblGrid>
                            <w:tr w:rsidR="00990F2F" w14:paraId="4972E7CE" w14:textId="77777777" w:rsidTr="00AE6929">
                              <w:trPr>
                                <w:trHeight w:val="335"/>
                                <w:jc w:val="center"/>
                              </w:trPr>
                              <w:tc>
                                <w:tcPr>
                                  <w:tcW w:w="3565" w:type="dxa"/>
                                </w:tcPr>
                                <w:p w14:paraId="0C3B4BB8" w14:textId="77777777" w:rsidR="00990F2F" w:rsidRDefault="00990F2F" w:rsidP="00AE6929">
                                  <w:pPr>
                                    <w:pStyle w:val="DHHSbody"/>
                                    <w:jc w:val="center"/>
                                    <w:rPr>
                                      <w:b/>
                                      <w:lang w:eastAsia="en-AU"/>
                                    </w:rPr>
                                  </w:pPr>
                                  <w:r>
                                    <w:rPr>
                                      <w:b/>
                                      <w:lang w:eastAsia="en-AU"/>
                                    </w:rPr>
                                    <w:t>Revenue</w:t>
                                  </w:r>
                                </w:p>
                              </w:tc>
                              <w:tc>
                                <w:tcPr>
                                  <w:tcW w:w="5792" w:type="dxa"/>
                                  <w:gridSpan w:val="2"/>
                                </w:tcPr>
                                <w:p w14:paraId="59D48804" w14:textId="77777777" w:rsidR="00990F2F" w:rsidRDefault="00990F2F" w:rsidP="00AE6929">
                                  <w:pPr>
                                    <w:pStyle w:val="DHHSbody"/>
                                    <w:jc w:val="center"/>
                                    <w:rPr>
                                      <w:b/>
                                      <w:lang w:eastAsia="en-AU"/>
                                    </w:rPr>
                                  </w:pPr>
                                  <w:r w:rsidRPr="00193D3B">
                                    <w:rPr>
                                      <w:b/>
                                      <w:lang w:eastAsia="en-AU"/>
                                    </w:rPr>
                                    <w:t>Expenditure/ Cost</w:t>
                                  </w:r>
                                </w:p>
                              </w:tc>
                            </w:tr>
                            <w:tr w:rsidR="00990F2F" w14:paraId="3721028D" w14:textId="77777777" w:rsidTr="00AE6929">
                              <w:trPr>
                                <w:trHeight w:val="324"/>
                                <w:jc w:val="center"/>
                              </w:trPr>
                              <w:tc>
                                <w:tcPr>
                                  <w:tcW w:w="3565" w:type="dxa"/>
                                </w:tcPr>
                                <w:p w14:paraId="5833A852" w14:textId="77777777" w:rsidR="00990F2F" w:rsidRDefault="00990F2F" w:rsidP="00AE6929">
                                  <w:pPr>
                                    <w:pStyle w:val="DHHSbody"/>
                                    <w:jc w:val="center"/>
                                    <w:rPr>
                                      <w:b/>
                                      <w:lang w:eastAsia="en-AU"/>
                                    </w:rPr>
                                  </w:pPr>
                                </w:p>
                              </w:tc>
                              <w:tc>
                                <w:tcPr>
                                  <w:tcW w:w="2973" w:type="dxa"/>
                                </w:tcPr>
                                <w:p w14:paraId="50CD2D80" w14:textId="77777777" w:rsidR="00990F2F" w:rsidRDefault="00990F2F" w:rsidP="00AE6929">
                                  <w:pPr>
                                    <w:pStyle w:val="DHHSbody"/>
                                    <w:jc w:val="center"/>
                                    <w:rPr>
                                      <w:b/>
                                      <w:lang w:eastAsia="en-AU"/>
                                    </w:rPr>
                                  </w:pPr>
                                  <w:r>
                                    <w:rPr>
                                      <w:b/>
                                      <w:lang w:eastAsia="en-AU"/>
                                    </w:rPr>
                                    <w:t>Total direct cost</w:t>
                                  </w:r>
                                </w:p>
                              </w:tc>
                              <w:tc>
                                <w:tcPr>
                                  <w:tcW w:w="2819" w:type="dxa"/>
                                </w:tcPr>
                                <w:p w14:paraId="6A576DED" w14:textId="77777777" w:rsidR="00990F2F" w:rsidRDefault="00990F2F" w:rsidP="00AE6929">
                                  <w:pPr>
                                    <w:pStyle w:val="DHHSbody"/>
                                    <w:jc w:val="center"/>
                                    <w:rPr>
                                      <w:b/>
                                      <w:lang w:eastAsia="en-AU"/>
                                    </w:rPr>
                                  </w:pPr>
                                  <w:r>
                                    <w:rPr>
                                      <w:b/>
                                      <w:lang w:eastAsia="en-AU"/>
                                    </w:rPr>
                                    <w:t>Total indirect cost</w:t>
                                  </w:r>
                                </w:p>
                              </w:tc>
                            </w:tr>
                            <w:tr w:rsidR="00990F2F" w14:paraId="01F8C718" w14:textId="77777777" w:rsidTr="00AE6929">
                              <w:trPr>
                                <w:trHeight w:val="2309"/>
                                <w:jc w:val="center"/>
                              </w:trPr>
                              <w:tc>
                                <w:tcPr>
                                  <w:tcW w:w="3565" w:type="dxa"/>
                                </w:tcPr>
                                <w:p w14:paraId="086BB2D1" w14:textId="77777777" w:rsidR="00990F2F" w:rsidRDefault="00990F2F">
                                  <w:pPr>
                                    <w:pStyle w:val="DHHSbody"/>
                                    <w:numPr>
                                      <w:ilvl w:val="0"/>
                                      <w:numId w:val="14"/>
                                    </w:numPr>
                                    <w:spacing w:after="0" w:line="240" w:lineRule="auto"/>
                                    <w:rPr>
                                      <w:lang w:eastAsia="en-AU"/>
                                    </w:rPr>
                                  </w:pPr>
                                  <w:r w:rsidRPr="00193D3B">
                                    <w:rPr>
                                      <w:lang w:eastAsia="en-AU"/>
                                    </w:rPr>
                                    <w:t>Revenue earned through services</w:t>
                                  </w:r>
                                </w:p>
                                <w:p w14:paraId="26B7BC5E" w14:textId="77777777" w:rsidR="00990F2F" w:rsidRPr="000015EE" w:rsidRDefault="00990F2F">
                                  <w:pPr>
                                    <w:pStyle w:val="DHHSbody"/>
                                    <w:numPr>
                                      <w:ilvl w:val="0"/>
                                      <w:numId w:val="14"/>
                                    </w:numPr>
                                    <w:spacing w:after="0" w:line="240" w:lineRule="auto"/>
                                    <w:rPr>
                                      <w:lang w:eastAsia="en-AU"/>
                                    </w:rPr>
                                  </w:pPr>
                                  <w:r w:rsidRPr="00193D3B">
                                    <w:rPr>
                                      <w:lang w:eastAsia="en-AU"/>
                                    </w:rPr>
                                    <w:t>Facility fee</w:t>
                                  </w:r>
                                </w:p>
                              </w:tc>
                              <w:tc>
                                <w:tcPr>
                                  <w:tcW w:w="2973" w:type="dxa"/>
                                </w:tcPr>
                                <w:p w14:paraId="71C21DB7" w14:textId="77777777" w:rsidR="00990F2F" w:rsidRDefault="00990F2F">
                                  <w:pPr>
                                    <w:pStyle w:val="DHHSbody"/>
                                    <w:numPr>
                                      <w:ilvl w:val="0"/>
                                      <w:numId w:val="14"/>
                                    </w:numPr>
                                    <w:spacing w:after="0" w:line="240" w:lineRule="auto"/>
                                    <w:rPr>
                                      <w:lang w:eastAsia="en-AU"/>
                                    </w:rPr>
                                  </w:pPr>
                                  <w:r w:rsidRPr="00503DDF">
                                    <w:rPr>
                                      <w:lang w:eastAsia="en-AU"/>
                                    </w:rPr>
                                    <w:t>Salaries</w:t>
                                  </w:r>
                                  <w:r>
                                    <w:rPr>
                                      <w:lang w:eastAsia="en-AU"/>
                                    </w:rPr>
                                    <w:t xml:space="preserve"> and Wages – existing</w:t>
                                  </w:r>
                                </w:p>
                                <w:p w14:paraId="3EFADED4" w14:textId="77777777" w:rsidR="00990F2F" w:rsidRDefault="00990F2F">
                                  <w:pPr>
                                    <w:pStyle w:val="DHHSbody"/>
                                    <w:numPr>
                                      <w:ilvl w:val="0"/>
                                      <w:numId w:val="14"/>
                                    </w:numPr>
                                    <w:spacing w:after="0" w:line="240" w:lineRule="auto"/>
                                    <w:rPr>
                                      <w:lang w:eastAsia="en-AU"/>
                                    </w:rPr>
                                  </w:pPr>
                                  <w:r w:rsidRPr="00503DDF">
                                    <w:rPr>
                                      <w:lang w:eastAsia="en-AU"/>
                                    </w:rPr>
                                    <w:t>Salaries</w:t>
                                  </w:r>
                                  <w:r>
                                    <w:rPr>
                                      <w:lang w:eastAsia="en-AU"/>
                                    </w:rPr>
                                    <w:t xml:space="preserve"> and Wages – new</w:t>
                                  </w:r>
                                </w:p>
                                <w:p w14:paraId="394353D7" w14:textId="77777777" w:rsidR="00990F2F" w:rsidRDefault="00990F2F">
                                  <w:pPr>
                                    <w:pStyle w:val="DHHSbody"/>
                                    <w:numPr>
                                      <w:ilvl w:val="0"/>
                                      <w:numId w:val="14"/>
                                    </w:numPr>
                                    <w:spacing w:after="0" w:line="240" w:lineRule="auto"/>
                                    <w:rPr>
                                      <w:lang w:eastAsia="en-AU"/>
                                    </w:rPr>
                                  </w:pPr>
                                  <w:r>
                                    <w:rPr>
                                      <w:lang w:eastAsia="en-AU"/>
                                    </w:rPr>
                                    <w:t>On costs – existing</w:t>
                                  </w:r>
                                </w:p>
                                <w:p w14:paraId="66F43D5D" w14:textId="77777777" w:rsidR="00990F2F" w:rsidRDefault="00990F2F">
                                  <w:pPr>
                                    <w:pStyle w:val="DHHSbody"/>
                                    <w:numPr>
                                      <w:ilvl w:val="0"/>
                                      <w:numId w:val="14"/>
                                    </w:numPr>
                                    <w:spacing w:after="0" w:line="240" w:lineRule="auto"/>
                                    <w:rPr>
                                      <w:lang w:eastAsia="en-AU"/>
                                    </w:rPr>
                                  </w:pPr>
                                  <w:r>
                                    <w:rPr>
                                      <w:lang w:eastAsia="en-AU"/>
                                    </w:rPr>
                                    <w:t>On costs – new</w:t>
                                  </w:r>
                                </w:p>
                                <w:p w14:paraId="42E305F5" w14:textId="77777777" w:rsidR="00990F2F" w:rsidRDefault="00990F2F">
                                  <w:pPr>
                                    <w:pStyle w:val="DHHSbody"/>
                                    <w:numPr>
                                      <w:ilvl w:val="0"/>
                                      <w:numId w:val="14"/>
                                    </w:numPr>
                                    <w:spacing w:after="0" w:line="240" w:lineRule="auto"/>
                                    <w:rPr>
                                      <w:lang w:eastAsia="en-AU"/>
                                    </w:rPr>
                                  </w:pPr>
                                  <w:r>
                                    <w:rPr>
                                      <w:lang w:eastAsia="en-AU"/>
                                    </w:rPr>
                                    <w:t>New equipment costs</w:t>
                                  </w:r>
                                </w:p>
                                <w:p w14:paraId="1A68546F" w14:textId="77777777" w:rsidR="00990F2F" w:rsidRDefault="00990F2F">
                                  <w:pPr>
                                    <w:pStyle w:val="DHHSbody"/>
                                    <w:numPr>
                                      <w:ilvl w:val="0"/>
                                      <w:numId w:val="14"/>
                                    </w:numPr>
                                    <w:spacing w:after="0" w:line="240" w:lineRule="auto"/>
                                    <w:rPr>
                                      <w:lang w:eastAsia="en-AU"/>
                                    </w:rPr>
                                  </w:pPr>
                                  <w:r>
                                    <w:rPr>
                                      <w:lang w:eastAsia="en-AU"/>
                                    </w:rPr>
                                    <w:t>Existing equipment costs</w:t>
                                  </w:r>
                                </w:p>
                                <w:p w14:paraId="2F7BE44B" w14:textId="77777777" w:rsidR="00990F2F" w:rsidRDefault="00990F2F">
                                  <w:pPr>
                                    <w:pStyle w:val="DHHSbody"/>
                                    <w:numPr>
                                      <w:ilvl w:val="0"/>
                                      <w:numId w:val="14"/>
                                    </w:numPr>
                                    <w:spacing w:after="0" w:line="240" w:lineRule="auto"/>
                                    <w:rPr>
                                      <w:lang w:eastAsia="en-AU"/>
                                    </w:rPr>
                                  </w:pPr>
                                  <w:r>
                                    <w:rPr>
                                      <w:lang w:eastAsia="en-AU"/>
                                    </w:rPr>
                                    <w:t>Pharmacy costs</w:t>
                                  </w:r>
                                </w:p>
                                <w:p w14:paraId="3EF1CD0A" w14:textId="77777777" w:rsidR="00990F2F" w:rsidRDefault="00990F2F">
                                  <w:pPr>
                                    <w:pStyle w:val="DHHSbody"/>
                                    <w:numPr>
                                      <w:ilvl w:val="0"/>
                                      <w:numId w:val="14"/>
                                    </w:numPr>
                                    <w:spacing w:after="0" w:line="240" w:lineRule="auto"/>
                                    <w:rPr>
                                      <w:lang w:eastAsia="en-AU"/>
                                    </w:rPr>
                                  </w:pPr>
                                  <w:r>
                                    <w:rPr>
                                      <w:lang w:eastAsia="en-AU"/>
                                    </w:rPr>
                                    <w:t>Consumable costs</w:t>
                                  </w:r>
                                </w:p>
                                <w:p w14:paraId="5D53D086" w14:textId="77777777" w:rsidR="00990F2F" w:rsidRPr="000634BA" w:rsidRDefault="00990F2F">
                                  <w:pPr>
                                    <w:pStyle w:val="DHHSbody"/>
                                    <w:numPr>
                                      <w:ilvl w:val="0"/>
                                      <w:numId w:val="14"/>
                                    </w:numPr>
                                    <w:spacing w:after="0" w:line="240" w:lineRule="auto"/>
                                    <w:rPr>
                                      <w:lang w:eastAsia="en-AU"/>
                                    </w:rPr>
                                  </w:pPr>
                                  <w:r>
                                    <w:rPr>
                                      <w:lang w:eastAsia="en-AU"/>
                                    </w:rPr>
                                    <w:t>Facility fee</w:t>
                                  </w:r>
                                </w:p>
                              </w:tc>
                              <w:tc>
                                <w:tcPr>
                                  <w:tcW w:w="2819" w:type="dxa"/>
                                </w:tcPr>
                                <w:p w14:paraId="737380FD" w14:textId="77777777" w:rsidR="00990F2F" w:rsidRDefault="00990F2F">
                                  <w:pPr>
                                    <w:pStyle w:val="DHHSbody"/>
                                    <w:numPr>
                                      <w:ilvl w:val="0"/>
                                      <w:numId w:val="14"/>
                                    </w:numPr>
                                    <w:spacing w:after="0" w:line="240" w:lineRule="auto"/>
                                    <w:rPr>
                                      <w:lang w:eastAsia="en-AU"/>
                                    </w:rPr>
                                  </w:pPr>
                                  <w:r>
                                    <w:rPr>
                                      <w:lang w:eastAsia="en-AU"/>
                                    </w:rPr>
                                    <w:t>Corporate services</w:t>
                                  </w:r>
                                </w:p>
                                <w:p w14:paraId="312861B9" w14:textId="77777777" w:rsidR="00990F2F" w:rsidRDefault="00990F2F">
                                  <w:pPr>
                                    <w:pStyle w:val="DHHSbody"/>
                                    <w:numPr>
                                      <w:ilvl w:val="0"/>
                                      <w:numId w:val="14"/>
                                    </w:numPr>
                                    <w:spacing w:after="0" w:line="240" w:lineRule="auto"/>
                                    <w:rPr>
                                      <w:lang w:eastAsia="en-AU"/>
                                    </w:rPr>
                                  </w:pPr>
                                  <w:r>
                                    <w:rPr>
                                      <w:lang w:eastAsia="en-AU"/>
                                    </w:rPr>
                                    <w:t>CEO</w:t>
                                  </w:r>
                                </w:p>
                                <w:p w14:paraId="7539BAC3" w14:textId="77777777" w:rsidR="00990F2F" w:rsidRDefault="00990F2F">
                                  <w:pPr>
                                    <w:pStyle w:val="DHHSbody"/>
                                    <w:numPr>
                                      <w:ilvl w:val="0"/>
                                      <w:numId w:val="14"/>
                                    </w:numPr>
                                    <w:spacing w:after="0" w:line="240" w:lineRule="auto"/>
                                    <w:rPr>
                                      <w:lang w:eastAsia="en-AU"/>
                                    </w:rPr>
                                  </w:pPr>
                                  <w:r>
                                    <w:rPr>
                                      <w:lang w:eastAsia="en-AU"/>
                                    </w:rPr>
                                    <w:t>Planning and innovation</w:t>
                                  </w:r>
                                </w:p>
                                <w:p w14:paraId="42BED2C3" w14:textId="77777777" w:rsidR="00990F2F" w:rsidRDefault="00990F2F">
                                  <w:pPr>
                                    <w:pStyle w:val="DHHSbody"/>
                                    <w:numPr>
                                      <w:ilvl w:val="0"/>
                                      <w:numId w:val="14"/>
                                    </w:numPr>
                                    <w:spacing w:after="0" w:line="240" w:lineRule="auto"/>
                                    <w:rPr>
                                      <w:lang w:eastAsia="en-AU"/>
                                    </w:rPr>
                                  </w:pPr>
                                  <w:r>
                                    <w:rPr>
                                      <w:lang w:eastAsia="en-AU"/>
                                    </w:rPr>
                                    <w:t>Other indirect costs</w:t>
                                  </w:r>
                                </w:p>
                                <w:p w14:paraId="2DA84980" w14:textId="77777777" w:rsidR="00990F2F" w:rsidRDefault="00990F2F" w:rsidP="00AE6929">
                                  <w:pPr>
                                    <w:pStyle w:val="DHHSbody"/>
                                    <w:ind w:left="360"/>
                                    <w:rPr>
                                      <w:lang w:eastAsia="en-AU"/>
                                    </w:rPr>
                                  </w:pPr>
                                </w:p>
                                <w:p w14:paraId="2C1871FE" w14:textId="77777777" w:rsidR="00990F2F" w:rsidRPr="00503DDF" w:rsidRDefault="00990F2F" w:rsidP="00AE6929">
                                  <w:pPr>
                                    <w:pStyle w:val="DHHSbody"/>
                                    <w:rPr>
                                      <w:lang w:eastAsia="en-AU"/>
                                    </w:rPr>
                                  </w:pPr>
                                </w:p>
                                <w:p w14:paraId="40D9E37B" w14:textId="77777777" w:rsidR="00990F2F" w:rsidRDefault="00990F2F" w:rsidP="00AE6929">
                                  <w:pPr>
                                    <w:pStyle w:val="DHHSbody"/>
                                    <w:rPr>
                                      <w:b/>
                                      <w:lang w:eastAsia="en-AU"/>
                                    </w:rPr>
                                  </w:pPr>
                                </w:p>
                              </w:tc>
                            </w:tr>
                          </w:tbl>
                          <w:p w14:paraId="3FFA9C4A" w14:textId="77777777" w:rsidR="00990F2F" w:rsidRDefault="00990F2F" w:rsidP="00990F2F">
                            <w:pPr>
                              <w:pStyle w:val="DHHSbody"/>
                              <w:rPr>
                                <w:lang w:eastAsia="en-AU"/>
                              </w:rPr>
                            </w:pPr>
                          </w:p>
                          <w:p w14:paraId="0C4AA20C" w14:textId="77777777" w:rsidR="00990F2F" w:rsidRDefault="00990F2F" w:rsidP="00990F2F">
                            <w:pPr>
                              <w:pStyle w:val="DHHSbody"/>
                              <w:rPr>
                                <w:lang w:eastAsia="en-AU"/>
                              </w:rPr>
                            </w:pPr>
                            <w:r w:rsidRPr="000634BA">
                              <w:rPr>
                                <w:lang w:eastAsia="en-AU"/>
                              </w:rPr>
                              <w:t xml:space="preserve">Examples of </w:t>
                            </w:r>
                            <w:r>
                              <w:rPr>
                                <w:lang w:eastAsia="en-AU"/>
                              </w:rPr>
                              <w:t>corporate services are, medical records, medical library, support services (includes contract costs of housekeeping and food supply), telephone, corporate services (includes audits and consulting costs), finance (includes hospital insurance policy), human resources, occupational health, computer services, payroll, procurement and learning and development.</w:t>
                            </w:r>
                          </w:p>
                          <w:p w14:paraId="263764B4" w14:textId="77777777" w:rsidR="00990F2F" w:rsidRDefault="00990F2F" w:rsidP="00990F2F">
                            <w:pPr>
                              <w:pStyle w:val="DHHSbody"/>
                              <w:rPr>
                                <w:lang w:eastAsia="en-AU"/>
                              </w:rPr>
                            </w:pPr>
                            <w:r>
                              <w:rPr>
                                <w:lang w:eastAsia="en-AU"/>
                              </w:rPr>
                              <w:t>Indirect costs related to CEO consist of but are not limited to 150</w:t>
                            </w:r>
                            <w:r>
                              <w:rPr>
                                <w:vertAlign w:val="superscript"/>
                                <w:lang w:eastAsia="en-AU"/>
                              </w:rPr>
                              <w:t>th</w:t>
                            </w:r>
                            <w:r>
                              <w:rPr>
                                <w:lang w:eastAsia="en-AU"/>
                              </w:rPr>
                              <w:t xml:space="preserve"> activities, PR, Philanthropy, board of management and executive costs.</w:t>
                            </w:r>
                          </w:p>
                          <w:p w14:paraId="361F05AA" w14:textId="77777777" w:rsidR="00990F2F" w:rsidRDefault="00990F2F" w:rsidP="00990F2F">
                            <w:pPr>
                              <w:pStyle w:val="DHHSbody"/>
                              <w:rPr>
                                <w:lang w:eastAsia="en-AU"/>
                              </w:rPr>
                            </w:pPr>
                            <w:r>
                              <w:rPr>
                                <w:lang w:eastAsia="en-AU"/>
                              </w:rPr>
                              <w:t>Planning and Innovation costs comprise of planning and innovation, engineering and maintenance, power light and heat and security.</w:t>
                            </w:r>
                          </w:p>
                          <w:p w14:paraId="5F290E0B" w14:textId="77777777" w:rsidR="00990F2F" w:rsidRDefault="00990F2F" w:rsidP="00990F2F">
                            <w:pPr>
                              <w:pStyle w:val="DHHSbody"/>
                              <w:rPr>
                                <w:lang w:eastAsia="en-AU"/>
                              </w:rPr>
                            </w:pPr>
                            <w:r>
                              <w:rPr>
                                <w:lang w:eastAsia="en-AU"/>
                              </w:rPr>
                              <w:t xml:space="preserve">Other indirect costs include patient transport, special functions, cleaning and laundry, </w:t>
                            </w:r>
                            <w:r w:rsidRPr="00461333">
                              <w:rPr>
                                <w:highlight w:val="yellow"/>
                                <w:lang w:eastAsia="en-AU"/>
                              </w:rPr>
                              <w:t>CSSD?</w:t>
                            </w:r>
                            <w:r>
                              <w:rPr>
                                <w:highlight w:val="yellow"/>
                                <w:lang w:eastAsia="en-AU"/>
                              </w:rPr>
                              <w:t xml:space="preserve">, </w:t>
                            </w:r>
                            <w:r w:rsidRPr="00504B98">
                              <w:rPr>
                                <w:lang w:eastAsia="en-AU"/>
                              </w:rPr>
                              <w:t>indigenous health</w:t>
                            </w:r>
                            <w:r>
                              <w:rPr>
                                <w:lang w:eastAsia="en-AU"/>
                              </w:rPr>
                              <w:t>, interpreter services, social work, clinical quality (infection control), nursing education, access management and medical administration.</w:t>
                            </w:r>
                          </w:p>
                          <w:p w14:paraId="450C9A2E" w14:textId="77777777" w:rsidR="00990F2F" w:rsidRDefault="00990F2F" w:rsidP="00990F2F">
                            <w:pPr>
                              <w:pStyle w:val="DHHSbody"/>
                              <w:rPr>
                                <w:lang w:eastAsia="en-AU"/>
                              </w:rPr>
                            </w:pPr>
                            <w:r>
                              <w:rPr>
                                <w:lang w:eastAsia="en-AU"/>
                              </w:rPr>
                              <w:t>To understand the type of workforce present in the clinic which might aid in the allocation of salaries and wages, clinics must document the ratio of public to private hours that are completed by each specialist.</w:t>
                            </w:r>
                          </w:p>
                          <w:tbl>
                            <w:tblPr>
                              <w:tblStyle w:val="TableGrid"/>
                              <w:tblW w:w="8515" w:type="dxa"/>
                              <w:jc w:val="center"/>
                              <w:tblLook w:val="04A0" w:firstRow="1" w:lastRow="0" w:firstColumn="1" w:lastColumn="0" w:noHBand="0" w:noVBand="1"/>
                            </w:tblPr>
                            <w:tblGrid>
                              <w:gridCol w:w="3320"/>
                              <w:gridCol w:w="2596"/>
                              <w:gridCol w:w="2599"/>
                            </w:tblGrid>
                            <w:tr w:rsidR="00990F2F" w14:paraId="4B27848A" w14:textId="77777777" w:rsidTr="00AE6929">
                              <w:trPr>
                                <w:trHeight w:val="113"/>
                                <w:jc w:val="center"/>
                              </w:trPr>
                              <w:tc>
                                <w:tcPr>
                                  <w:tcW w:w="8515" w:type="dxa"/>
                                  <w:gridSpan w:val="3"/>
                                </w:tcPr>
                                <w:p w14:paraId="0F83BCEB" w14:textId="77777777" w:rsidR="00990F2F" w:rsidRDefault="00990F2F" w:rsidP="00AE6929">
                                  <w:pPr>
                                    <w:pStyle w:val="DHHSbody"/>
                                    <w:rPr>
                                      <w:lang w:eastAsia="en-AU"/>
                                    </w:rPr>
                                  </w:pPr>
                                  <w:r>
                                    <w:rPr>
                                      <w:lang w:eastAsia="en-AU"/>
                                    </w:rPr>
                                    <w:t>Specialist’s name:</w:t>
                                  </w:r>
                                </w:p>
                                <w:p w14:paraId="4BF32D8E" w14:textId="77777777" w:rsidR="00990F2F" w:rsidRDefault="00990F2F" w:rsidP="00AE6929">
                                  <w:pPr>
                                    <w:pStyle w:val="DHHSbody"/>
                                    <w:rPr>
                                      <w:lang w:eastAsia="en-AU"/>
                                    </w:rPr>
                                  </w:pPr>
                                  <w:r w:rsidRPr="00432227">
                                    <w:rPr>
                                      <w:lang w:eastAsia="en-AU"/>
                                    </w:rPr>
                                    <w:t>Clinic</w:t>
                                  </w:r>
                                  <w:r>
                                    <w:rPr>
                                      <w:lang w:eastAsia="en-AU"/>
                                    </w:rPr>
                                    <w:t xml:space="preserve"> name:</w:t>
                                  </w:r>
                                </w:p>
                              </w:tc>
                            </w:tr>
                            <w:tr w:rsidR="00990F2F" w14:paraId="66AD131A" w14:textId="77777777" w:rsidTr="00AE6929">
                              <w:trPr>
                                <w:trHeight w:val="113"/>
                                <w:jc w:val="center"/>
                              </w:trPr>
                              <w:tc>
                                <w:tcPr>
                                  <w:tcW w:w="3320" w:type="dxa"/>
                                </w:tcPr>
                                <w:p w14:paraId="461487CF" w14:textId="77777777" w:rsidR="00990F2F" w:rsidRPr="00432227" w:rsidRDefault="00990F2F" w:rsidP="00AE6929">
                                  <w:pPr>
                                    <w:pStyle w:val="DHHSbody"/>
                                    <w:jc w:val="center"/>
                                    <w:rPr>
                                      <w:lang w:eastAsia="en-AU"/>
                                    </w:rPr>
                                  </w:pPr>
                                </w:p>
                              </w:tc>
                              <w:tc>
                                <w:tcPr>
                                  <w:tcW w:w="5195" w:type="dxa"/>
                                  <w:gridSpan w:val="2"/>
                                </w:tcPr>
                                <w:p w14:paraId="1CAAFCB3" w14:textId="77777777" w:rsidR="00990F2F" w:rsidRPr="00432227" w:rsidRDefault="00990F2F" w:rsidP="00AE6929">
                                  <w:pPr>
                                    <w:pStyle w:val="DHHSbody"/>
                                    <w:jc w:val="center"/>
                                    <w:rPr>
                                      <w:lang w:eastAsia="en-AU"/>
                                    </w:rPr>
                                  </w:pPr>
                                  <w:r w:rsidRPr="00432227">
                                    <w:rPr>
                                      <w:lang w:eastAsia="en-AU"/>
                                    </w:rPr>
                                    <w:t>Monthly hours</w:t>
                                  </w:r>
                                </w:p>
                              </w:tc>
                            </w:tr>
                            <w:tr w:rsidR="00990F2F" w14:paraId="73B90BF7" w14:textId="77777777" w:rsidTr="00AE6929">
                              <w:trPr>
                                <w:trHeight w:val="23"/>
                                <w:jc w:val="center"/>
                              </w:trPr>
                              <w:tc>
                                <w:tcPr>
                                  <w:tcW w:w="3320" w:type="dxa"/>
                                </w:tcPr>
                                <w:p w14:paraId="18C2AF81" w14:textId="77777777" w:rsidR="00990F2F" w:rsidRPr="00432227" w:rsidRDefault="00990F2F" w:rsidP="00AE6929">
                                  <w:pPr>
                                    <w:pStyle w:val="DHHSbody"/>
                                    <w:jc w:val="center"/>
                                    <w:rPr>
                                      <w:lang w:eastAsia="en-AU"/>
                                    </w:rPr>
                                  </w:pPr>
                                </w:p>
                              </w:tc>
                              <w:tc>
                                <w:tcPr>
                                  <w:tcW w:w="2596" w:type="dxa"/>
                                </w:tcPr>
                                <w:p w14:paraId="7FD3A048" w14:textId="77777777" w:rsidR="00990F2F" w:rsidRPr="00432227" w:rsidRDefault="00990F2F" w:rsidP="00AE6929">
                                  <w:pPr>
                                    <w:pStyle w:val="DHHSbody"/>
                                    <w:jc w:val="center"/>
                                    <w:rPr>
                                      <w:lang w:eastAsia="en-AU"/>
                                    </w:rPr>
                                  </w:pPr>
                                  <w:r w:rsidRPr="00432227">
                                    <w:rPr>
                                      <w:lang w:eastAsia="en-AU"/>
                                    </w:rPr>
                                    <w:t>Publi</w:t>
                                  </w:r>
                                  <w:r>
                                    <w:rPr>
                                      <w:lang w:eastAsia="en-AU"/>
                                    </w:rPr>
                                    <w:t>c</w:t>
                                  </w:r>
                                </w:p>
                              </w:tc>
                              <w:tc>
                                <w:tcPr>
                                  <w:tcW w:w="2599" w:type="dxa"/>
                                </w:tcPr>
                                <w:p w14:paraId="74B8E1BD" w14:textId="77777777" w:rsidR="00990F2F" w:rsidRPr="00432227" w:rsidRDefault="00990F2F" w:rsidP="00AE6929">
                                  <w:pPr>
                                    <w:pStyle w:val="DHHSbody"/>
                                    <w:jc w:val="center"/>
                                    <w:rPr>
                                      <w:lang w:eastAsia="en-AU"/>
                                    </w:rPr>
                                  </w:pPr>
                                  <w:r w:rsidRPr="00432227">
                                    <w:rPr>
                                      <w:lang w:eastAsia="en-AU"/>
                                    </w:rPr>
                                    <w:t>Private</w:t>
                                  </w:r>
                                </w:p>
                              </w:tc>
                            </w:tr>
                            <w:tr w:rsidR="00990F2F" w14:paraId="4AD32807" w14:textId="77777777" w:rsidTr="00AE6929">
                              <w:trPr>
                                <w:trHeight w:val="23"/>
                                <w:jc w:val="center"/>
                              </w:trPr>
                              <w:tc>
                                <w:tcPr>
                                  <w:tcW w:w="3320" w:type="dxa"/>
                                </w:tcPr>
                                <w:p w14:paraId="1D0CE9C2" w14:textId="77777777" w:rsidR="00990F2F" w:rsidRPr="00432227" w:rsidRDefault="00990F2F" w:rsidP="00AE6929">
                                  <w:pPr>
                                    <w:pStyle w:val="DHHSbody"/>
                                    <w:rPr>
                                      <w:lang w:eastAsia="en-AU"/>
                                    </w:rPr>
                                  </w:pPr>
                                  <w:r>
                                    <w:rPr>
                                      <w:lang w:eastAsia="en-AU"/>
                                    </w:rPr>
                                    <w:t>Contracted hours</w:t>
                                  </w:r>
                                </w:p>
                              </w:tc>
                              <w:tc>
                                <w:tcPr>
                                  <w:tcW w:w="2596" w:type="dxa"/>
                                </w:tcPr>
                                <w:p w14:paraId="13708807" w14:textId="77777777" w:rsidR="00990F2F" w:rsidRPr="00432227" w:rsidRDefault="00990F2F" w:rsidP="00AE6929">
                                  <w:pPr>
                                    <w:pStyle w:val="DHHSbody"/>
                                    <w:jc w:val="center"/>
                                    <w:rPr>
                                      <w:lang w:eastAsia="en-AU"/>
                                    </w:rPr>
                                  </w:pPr>
                                </w:p>
                              </w:tc>
                              <w:tc>
                                <w:tcPr>
                                  <w:tcW w:w="2599" w:type="dxa"/>
                                </w:tcPr>
                                <w:p w14:paraId="5F1F3222" w14:textId="77777777" w:rsidR="00990F2F" w:rsidRPr="00432227" w:rsidRDefault="00990F2F" w:rsidP="00AE6929">
                                  <w:pPr>
                                    <w:pStyle w:val="DHHSbody"/>
                                    <w:jc w:val="center"/>
                                    <w:rPr>
                                      <w:lang w:eastAsia="en-AU"/>
                                    </w:rPr>
                                  </w:pPr>
                                </w:p>
                              </w:tc>
                            </w:tr>
                            <w:tr w:rsidR="00990F2F" w14:paraId="74EAF626" w14:textId="77777777" w:rsidTr="00AE6929">
                              <w:trPr>
                                <w:trHeight w:val="23"/>
                                <w:jc w:val="center"/>
                              </w:trPr>
                              <w:tc>
                                <w:tcPr>
                                  <w:tcW w:w="3320" w:type="dxa"/>
                                </w:tcPr>
                                <w:p w14:paraId="21B3810B" w14:textId="77777777" w:rsidR="00990F2F" w:rsidRPr="00432227" w:rsidRDefault="00990F2F" w:rsidP="00AE6929">
                                  <w:pPr>
                                    <w:pStyle w:val="DHHSbody"/>
                                    <w:rPr>
                                      <w:lang w:eastAsia="en-AU"/>
                                    </w:rPr>
                                  </w:pPr>
                                  <w:r>
                                    <w:rPr>
                                      <w:lang w:eastAsia="en-AU"/>
                                    </w:rPr>
                                    <w:t>Non-clinical/ theatre</w:t>
                                  </w:r>
                                </w:p>
                              </w:tc>
                              <w:tc>
                                <w:tcPr>
                                  <w:tcW w:w="2596" w:type="dxa"/>
                                </w:tcPr>
                                <w:p w14:paraId="7E6A3711" w14:textId="77777777" w:rsidR="00990F2F" w:rsidRPr="00432227" w:rsidRDefault="00990F2F" w:rsidP="00AE6929">
                                  <w:pPr>
                                    <w:pStyle w:val="DHHSbody"/>
                                    <w:jc w:val="center"/>
                                    <w:rPr>
                                      <w:lang w:eastAsia="en-AU"/>
                                    </w:rPr>
                                  </w:pPr>
                                </w:p>
                              </w:tc>
                              <w:tc>
                                <w:tcPr>
                                  <w:tcW w:w="2599" w:type="dxa"/>
                                </w:tcPr>
                                <w:p w14:paraId="4BCF9098" w14:textId="77777777" w:rsidR="00990F2F" w:rsidRPr="00432227" w:rsidRDefault="00990F2F" w:rsidP="00AE6929">
                                  <w:pPr>
                                    <w:pStyle w:val="DHHSbody"/>
                                    <w:jc w:val="center"/>
                                    <w:rPr>
                                      <w:lang w:eastAsia="en-AU"/>
                                    </w:rPr>
                                  </w:pPr>
                                </w:p>
                              </w:tc>
                            </w:tr>
                          </w:tbl>
                          <w:p w14:paraId="74F21553" w14:textId="77777777" w:rsidR="00990F2F" w:rsidRDefault="00990F2F" w:rsidP="00990F2F">
                            <w:pPr>
                              <w:pStyle w:val="DHHSbody"/>
                              <w:rPr>
                                <w:lang w:eastAsia="en-AU"/>
                              </w:rPr>
                            </w:pPr>
                          </w:p>
                          <w:p w14:paraId="0629055F" w14:textId="77777777" w:rsidR="00990F2F" w:rsidRDefault="00990F2F" w:rsidP="00990F2F">
                            <w:pPr>
                              <w:pStyle w:val="DHHSbody"/>
                              <w:rPr>
                                <w:lang w:eastAsia="en-AU"/>
                              </w:rPr>
                            </w:pPr>
                          </w:p>
                          <w:p w14:paraId="6EBFB67F" w14:textId="77777777" w:rsidR="00990F2F" w:rsidRDefault="00990F2F" w:rsidP="00990F2F">
                            <w:pPr>
                              <w:pStyle w:val="DHHSbody"/>
                              <w:rPr>
                                <w:lang w:eastAsia="en-AU"/>
                              </w:rPr>
                            </w:pPr>
                          </w:p>
                          <w:p w14:paraId="4BC90DB0" w14:textId="77777777" w:rsidR="00990F2F" w:rsidRDefault="00990F2F" w:rsidP="00990F2F">
                            <w:pPr>
                              <w:pStyle w:val="DHHSbody"/>
                              <w:rPr>
                                <w:lang w:eastAsia="en-AU"/>
                              </w:rPr>
                            </w:pPr>
                          </w:p>
                          <w:p w14:paraId="7B1EF3F9" w14:textId="77777777" w:rsidR="00990F2F" w:rsidRDefault="00990F2F" w:rsidP="00990F2F">
                            <w:pPr>
                              <w:pStyle w:val="DHHSbody"/>
                              <w:rPr>
                                <w:lang w:eastAsia="en-AU"/>
                              </w:rPr>
                            </w:pPr>
                          </w:p>
                          <w:p w14:paraId="6D828BE5" w14:textId="77777777" w:rsidR="00990F2F" w:rsidRPr="000634BA" w:rsidRDefault="00990F2F" w:rsidP="00990F2F">
                            <w:pPr>
                              <w:pStyle w:val="DHHSbody"/>
                              <w:rPr>
                                <w:lang w:eastAsia="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E43348D" id="Text Box 12" o:spid="_x0000_s1028" type="#_x0000_t202" style="width:459.75pt;height:6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" fillcolor="#d8d8d8 [2732]" strokeweight=".5pt">
                <v:fill opacity="49087f"/>
                <v:stroke endcap="round"/>
                <v:textbox>
                  <w:txbxContent>
                    <w:p w14:paraId="5E2FC414" w14:textId="77777777" w:rsidR="00990F2F" w:rsidRDefault="00990F2F" w:rsidP="00990F2F">
                      <w:pPr>
                        <w:pStyle w:val="Tabletext6pt"/>
                        <w:rPr>
                          <w:lang w:eastAsia="en-AU"/>
                        </w:rPr>
                      </w:pPr>
                      <w:r w:rsidRPr="008D288E">
                        <w:rPr>
                          <w:lang w:eastAsia="en-AU"/>
                        </w:rPr>
                        <w:t xml:space="preserve">Name of </w:t>
                      </w:r>
                      <w:r>
                        <w:rPr>
                          <w:lang w:eastAsia="en-AU"/>
                        </w:rPr>
                        <w:t>hospital:</w:t>
                      </w:r>
                      <w:r w:rsidRPr="00336E67">
                        <w:rPr>
                          <w:lang w:eastAsia="en-AU"/>
                        </w:rPr>
                        <w:t xml:space="preserve"> </w:t>
                      </w:r>
                      <w:r>
                        <w:rPr>
                          <w:lang w:eastAsia="en-AU"/>
                        </w:rPr>
                        <w:t>………………</w:t>
                      </w:r>
                      <w:r w:rsidRPr="008D288E">
                        <w:rPr>
                          <w:lang w:eastAsia="en-AU"/>
                        </w:rPr>
                        <w:t>Name of clinic</w:t>
                      </w:r>
                      <w:r>
                        <w:rPr>
                          <w:lang w:eastAsia="en-AU"/>
                        </w:rPr>
                        <w:t>:</w:t>
                      </w:r>
                      <w:r w:rsidRPr="00336E67">
                        <w:rPr>
                          <w:lang w:eastAsia="en-AU"/>
                        </w:rPr>
                        <w:t xml:space="preserve"> </w:t>
                      </w:r>
                      <w:r>
                        <w:rPr>
                          <w:lang w:eastAsia="en-AU"/>
                        </w:rPr>
                        <w:t>………………</w:t>
                      </w:r>
                      <w:r w:rsidRPr="008D288E">
                        <w:rPr>
                          <w:lang w:eastAsia="en-AU"/>
                        </w:rPr>
                        <w:t>Purpose of clinic</w:t>
                      </w:r>
                      <w:r>
                        <w:rPr>
                          <w:lang w:eastAsia="en-AU"/>
                        </w:rPr>
                        <w:t>:</w:t>
                      </w:r>
                      <w:r w:rsidRPr="00336E67">
                        <w:rPr>
                          <w:lang w:eastAsia="en-AU"/>
                        </w:rPr>
                        <w:t xml:space="preserve"> </w:t>
                      </w:r>
                      <w:r>
                        <w:rPr>
                          <w:lang w:eastAsia="en-AU"/>
                        </w:rPr>
                        <w:t>………………</w:t>
                      </w:r>
                    </w:p>
                    <w:p w14:paraId="6982096E" w14:textId="77777777" w:rsidR="00990F2F" w:rsidRPr="00E978A8" w:rsidRDefault="00990F2F" w:rsidP="00990F2F">
                      <w:pPr>
                        <w:pStyle w:val="Tabletext6pt"/>
                        <w:rPr>
                          <w:lang w:eastAsia="en-AU"/>
                        </w:rPr>
                      </w:pPr>
                      <w:r>
                        <w:rPr>
                          <w:lang w:eastAsia="en-AU"/>
                        </w:rPr>
                        <w:t>C</w:t>
                      </w:r>
                      <w:r w:rsidRPr="00E978A8">
                        <w:rPr>
                          <w:lang w:eastAsia="en-AU"/>
                        </w:rPr>
                        <w:t>linics</w:t>
                      </w:r>
                      <w:r>
                        <w:rPr>
                          <w:lang w:eastAsia="en-AU"/>
                        </w:rPr>
                        <w:t xml:space="preserve"> that are billing under the MBS </w:t>
                      </w:r>
                      <w:r w:rsidRPr="003F706C">
                        <w:rPr>
                          <w:lang w:eastAsia="en-AU"/>
                        </w:rPr>
                        <w:t>must document</w:t>
                      </w:r>
                      <w:r>
                        <w:rPr>
                          <w:lang w:eastAsia="en-AU"/>
                        </w:rPr>
                        <w:t xml:space="preserve"> the amount of revenue and cost incurred in setting up and operating the clinic. The table below lists the various sources of revenue and cost but is not limited to this list.</w:t>
                      </w:r>
                    </w:p>
                    <w:tbl>
                      <w:tblPr>
                        <w:tblStyle w:val="TableGrid"/>
                        <w:tblW w:w="9226" w:type="dxa"/>
                        <w:jc w:val="center"/>
                        <w:tblLook w:val="04A0" w:firstRow="1" w:lastRow="0" w:firstColumn="1" w:lastColumn="0" w:noHBand="0" w:noVBand="1"/>
                      </w:tblPr>
                      <w:tblGrid>
                        <w:gridCol w:w="2108"/>
                        <w:gridCol w:w="3285"/>
                        <w:gridCol w:w="3833"/>
                      </w:tblGrid>
                      <w:tr w:rsidR="00990F2F" w14:paraId="6F9A3B30" w14:textId="77777777" w:rsidTr="00AE6929">
                        <w:trPr>
                          <w:trHeight w:val="328"/>
                          <w:jc w:val="center"/>
                        </w:trPr>
                        <w:tc>
                          <w:tcPr>
                            <w:tcW w:w="2108" w:type="dxa"/>
                          </w:tcPr>
                          <w:p w14:paraId="3CB0BCD1" w14:textId="77777777" w:rsidR="00990F2F" w:rsidRDefault="00990F2F" w:rsidP="00AE6929">
                            <w:pPr>
                              <w:pStyle w:val="Tablecolhead"/>
                              <w:rPr>
                                <w:lang w:eastAsia="en-AU"/>
                              </w:rPr>
                            </w:pPr>
                            <w:r>
                              <w:rPr>
                                <w:lang w:eastAsia="en-AU"/>
                              </w:rPr>
                              <w:t>Revenue</w:t>
                            </w:r>
                          </w:p>
                        </w:tc>
                        <w:tc>
                          <w:tcPr>
                            <w:tcW w:w="7118" w:type="dxa"/>
                            <w:gridSpan w:val="2"/>
                          </w:tcPr>
                          <w:p w14:paraId="6348816E" w14:textId="77777777" w:rsidR="00990F2F" w:rsidRDefault="00990F2F" w:rsidP="00AE6929">
                            <w:pPr>
                              <w:pStyle w:val="Tablecolhead"/>
                              <w:rPr>
                                <w:lang w:eastAsia="en-AU"/>
                              </w:rPr>
                            </w:pPr>
                            <w:r w:rsidRPr="00193D3B">
                              <w:rPr>
                                <w:lang w:eastAsia="en-AU"/>
                              </w:rPr>
                              <w:t>Expenditure/ Cost</w:t>
                            </w:r>
                          </w:p>
                        </w:tc>
                      </w:tr>
                      <w:tr w:rsidR="00990F2F" w14:paraId="02B35053" w14:textId="77777777" w:rsidTr="00AE6929">
                        <w:trPr>
                          <w:trHeight w:val="328"/>
                          <w:jc w:val="center"/>
                        </w:trPr>
                        <w:tc>
                          <w:tcPr>
                            <w:tcW w:w="2108" w:type="dxa"/>
                          </w:tcPr>
                          <w:p w14:paraId="0ADDA5AA" w14:textId="77777777" w:rsidR="00990F2F" w:rsidRDefault="00990F2F" w:rsidP="00AE6929">
                            <w:pPr>
                              <w:pStyle w:val="Tablecolhead"/>
                              <w:rPr>
                                <w:lang w:eastAsia="en-AU"/>
                              </w:rPr>
                            </w:pPr>
                          </w:p>
                        </w:tc>
                        <w:tc>
                          <w:tcPr>
                            <w:tcW w:w="3285" w:type="dxa"/>
                          </w:tcPr>
                          <w:p w14:paraId="74291CBB" w14:textId="77777777" w:rsidR="00990F2F" w:rsidRDefault="00990F2F" w:rsidP="00AE6929">
                            <w:pPr>
                              <w:pStyle w:val="Tablecolhead"/>
                              <w:rPr>
                                <w:lang w:eastAsia="en-AU"/>
                              </w:rPr>
                            </w:pPr>
                            <w:r>
                              <w:rPr>
                                <w:lang w:eastAsia="en-AU"/>
                              </w:rPr>
                              <w:t>Total direct cost</w:t>
                            </w:r>
                          </w:p>
                        </w:tc>
                        <w:tc>
                          <w:tcPr>
                            <w:tcW w:w="3833" w:type="dxa"/>
                          </w:tcPr>
                          <w:p w14:paraId="6840380E" w14:textId="77777777" w:rsidR="00990F2F" w:rsidRDefault="00990F2F" w:rsidP="00AE6929">
                            <w:pPr>
                              <w:pStyle w:val="Tablecolhead"/>
                              <w:rPr>
                                <w:lang w:eastAsia="en-AU"/>
                              </w:rPr>
                            </w:pPr>
                            <w:r>
                              <w:rPr>
                                <w:lang w:eastAsia="en-AU"/>
                              </w:rPr>
                              <w:t>Total indirect cost</w:t>
                            </w:r>
                          </w:p>
                        </w:tc>
                      </w:tr>
                      <w:tr w:rsidR="00990F2F" w14:paraId="0E45D8CA" w14:textId="77777777" w:rsidTr="00AE6929">
                        <w:trPr>
                          <w:trHeight w:val="2342"/>
                          <w:jc w:val="center"/>
                        </w:trPr>
                        <w:tc>
                          <w:tcPr>
                            <w:tcW w:w="2108" w:type="dxa"/>
                          </w:tcPr>
                          <w:p w14:paraId="341D2E76" w14:textId="77777777" w:rsidR="00990F2F" w:rsidRDefault="00990F2F" w:rsidP="00AE6929">
                            <w:pPr>
                              <w:pStyle w:val="Tablebullet1"/>
                            </w:pPr>
                            <w:r w:rsidRPr="00193D3B">
                              <w:t>Revenue earned through services</w:t>
                            </w:r>
                          </w:p>
                          <w:p w14:paraId="5E8C2216" w14:textId="77777777" w:rsidR="00990F2F" w:rsidRPr="000015EE" w:rsidRDefault="00990F2F" w:rsidP="00AE6929">
                            <w:pPr>
                              <w:pStyle w:val="Tablebullet1"/>
                            </w:pPr>
                            <w:r w:rsidRPr="00193D3B">
                              <w:t>Facility fee</w:t>
                            </w:r>
                            <w:r>
                              <w:t xml:space="preserve"> </w:t>
                            </w:r>
                          </w:p>
                        </w:tc>
                        <w:tc>
                          <w:tcPr>
                            <w:tcW w:w="3285" w:type="dxa"/>
                          </w:tcPr>
                          <w:p w14:paraId="41047FD5" w14:textId="77777777" w:rsidR="00990F2F" w:rsidRDefault="00990F2F" w:rsidP="00AE6929">
                            <w:pPr>
                              <w:pStyle w:val="Tablebullet1"/>
                            </w:pPr>
                            <w:r w:rsidRPr="00503DDF">
                              <w:t>Salaries</w:t>
                            </w:r>
                            <w:r>
                              <w:t xml:space="preserve"> and Wages – existing and new</w:t>
                            </w:r>
                          </w:p>
                          <w:p w14:paraId="64A8E00D" w14:textId="77777777" w:rsidR="00990F2F" w:rsidRDefault="00990F2F" w:rsidP="00AE6929">
                            <w:pPr>
                              <w:pStyle w:val="Tablebullet1"/>
                            </w:pPr>
                            <w:r>
                              <w:t>On costs – existing and new</w:t>
                            </w:r>
                          </w:p>
                          <w:p w14:paraId="3DA82C1D" w14:textId="77777777" w:rsidR="00990F2F" w:rsidRDefault="00990F2F" w:rsidP="00AE6929">
                            <w:pPr>
                              <w:pStyle w:val="Tablebullet1"/>
                            </w:pPr>
                            <w:r>
                              <w:t>Equipment costs – existing and new</w:t>
                            </w:r>
                          </w:p>
                          <w:p w14:paraId="77B122C2" w14:textId="77777777" w:rsidR="00990F2F" w:rsidRDefault="00990F2F" w:rsidP="00AE6929">
                            <w:pPr>
                              <w:pStyle w:val="Tablebullet1"/>
                            </w:pPr>
                            <w:r>
                              <w:t>Consumable costs</w:t>
                            </w:r>
                          </w:p>
                          <w:p w14:paraId="618F5E97" w14:textId="77777777" w:rsidR="00990F2F" w:rsidRDefault="00990F2F" w:rsidP="00AE6929">
                            <w:pPr>
                              <w:pStyle w:val="Tablebullet1"/>
                            </w:pPr>
                            <w:r>
                              <w:t>Facility fee</w:t>
                            </w:r>
                          </w:p>
                          <w:p w14:paraId="542CB945" w14:textId="77777777" w:rsidR="00990F2F" w:rsidRDefault="00990F2F" w:rsidP="00AE6929">
                            <w:pPr>
                              <w:pStyle w:val="Tablebullet1"/>
                            </w:pPr>
                            <w:r>
                              <w:t>Support services (e.g. indigenous health, interpreter services, social work)</w:t>
                            </w:r>
                          </w:p>
                          <w:p w14:paraId="52CC73EB" w14:textId="77777777" w:rsidR="00990F2F" w:rsidRPr="000634BA" w:rsidRDefault="00990F2F" w:rsidP="00550B40">
                            <w:pPr>
                              <w:pStyle w:val="Tablebullet1"/>
                            </w:pPr>
                            <w:r>
                              <w:t>Insurance for staff</w:t>
                            </w:r>
                          </w:p>
                        </w:tc>
                        <w:tc>
                          <w:tcPr>
                            <w:tcW w:w="3833" w:type="dxa"/>
                          </w:tcPr>
                          <w:p w14:paraId="0887CEC6" w14:textId="77777777" w:rsidR="00990F2F" w:rsidRDefault="00990F2F" w:rsidP="00AE6929">
                            <w:pPr>
                              <w:pStyle w:val="Tablebullet1"/>
                            </w:pPr>
                            <w:r>
                              <w:t>Corporate services</w:t>
                            </w:r>
                          </w:p>
                          <w:p w14:paraId="5D143195" w14:textId="77777777" w:rsidR="00990F2F" w:rsidRDefault="00990F2F" w:rsidP="00AE6929">
                            <w:pPr>
                              <w:pStyle w:val="Tablebullet1"/>
                            </w:pPr>
                            <w:r>
                              <w:t>CEO</w:t>
                            </w:r>
                          </w:p>
                          <w:p w14:paraId="6ABF0F0C" w14:textId="77777777" w:rsidR="00990F2F" w:rsidRPr="002B6FEF" w:rsidRDefault="00990F2F" w:rsidP="00AE6929">
                            <w:pPr>
                              <w:pStyle w:val="Tablebullet1"/>
                            </w:pPr>
                            <w:r w:rsidRPr="002B6FEF">
                              <w:t>Planning and innovation</w:t>
                            </w:r>
                          </w:p>
                          <w:p w14:paraId="3EB12B1B" w14:textId="77777777" w:rsidR="00990F2F" w:rsidRPr="002B6FEF" w:rsidRDefault="00990F2F" w:rsidP="00AE6929">
                            <w:pPr>
                              <w:pStyle w:val="Tablebullet1"/>
                            </w:pPr>
                            <w:r w:rsidRPr="002B6FEF">
                              <w:t>Other indirect costs (e.g. impact on availability of public services, impact on number of patients waiting for a service, impact on access to medicines, availability of staff to provide other services such as procedures or inpatient services)</w:t>
                            </w:r>
                          </w:p>
                          <w:p w14:paraId="2DCF8C4B" w14:textId="77777777" w:rsidR="00990F2F" w:rsidRPr="00122E6B" w:rsidRDefault="00990F2F" w:rsidP="00AE6929">
                            <w:pPr>
                              <w:pStyle w:val="Tablebullet1"/>
                            </w:pPr>
                            <w:r>
                              <w:t>Costs to patient (e.g. transport costs)</w:t>
                            </w:r>
                          </w:p>
                        </w:tc>
                      </w:tr>
                    </w:tbl>
                    <w:p w14:paraId="289A720F" w14:textId="77777777" w:rsidR="00990F2F" w:rsidRDefault="00990F2F" w:rsidP="00990F2F">
                      <w:pPr>
                        <w:pStyle w:val="Tabletext6pt"/>
                        <w:rPr>
                          <w:lang w:eastAsia="en-AU"/>
                        </w:rPr>
                      </w:pPr>
                      <w:r w:rsidRPr="000634BA">
                        <w:rPr>
                          <w:lang w:eastAsia="en-AU"/>
                        </w:rPr>
                        <w:t xml:space="preserve">Examples of </w:t>
                      </w:r>
                      <w:r>
                        <w:rPr>
                          <w:lang w:eastAsia="en-AU"/>
                        </w:rPr>
                        <w:t>corporate services are medical records, medical library, support services (includes contract costs of housekeeping and food supply), telephone, corporate services (includes audits and consulting costs), finance (includes hospital insurance policy), human resources, occupational health, computer services, payroll, procurement and learning and development. Indirect costs related to CEO consist of but are not limited to 150</w:t>
                      </w:r>
                      <w:r>
                        <w:rPr>
                          <w:vertAlign w:val="superscript"/>
                          <w:lang w:eastAsia="en-AU"/>
                        </w:rPr>
                        <w:t>th</w:t>
                      </w:r>
                      <w:r>
                        <w:rPr>
                          <w:lang w:eastAsia="en-AU"/>
                        </w:rPr>
                        <w:t xml:space="preserve"> activities, PR, Philanthropy, board of </w:t>
                      </w:r>
                      <w:r w:rsidRPr="002B6FEF">
                        <w:rPr>
                          <w:lang w:eastAsia="en-AU"/>
                        </w:rPr>
                        <w:t>management and executive costs.</w:t>
                      </w:r>
                      <w:r>
                        <w:rPr>
                          <w:lang w:eastAsia="en-AU"/>
                        </w:rPr>
                        <w:t xml:space="preserve"> </w:t>
                      </w:r>
                      <w:r w:rsidRPr="002B6FEF">
                        <w:rPr>
                          <w:lang w:eastAsia="en-AU"/>
                        </w:rPr>
                        <w:t>Planning and Innovation costs comprise of planning and innovation, engineering and maintenance, power, light, heat and</w:t>
                      </w:r>
                      <w:r>
                        <w:rPr>
                          <w:lang w:eastAsia="en-AU"/>
                        </w:rPr>
                        <w:t xml:space="preserve"> security. Other indirect costs include special functions, cleaning and laundry, Central Sterilization Supply Department</w:t>
                      </w:r>
                      <w:r w:rsidRPr="00B61BDA">
                        <w:rPr>
                          <w:lang w:eastAsia="en-AU"/>
                        </w:rPr>
                        <w:t xml:space="preserve"> (CSSD), </w:t>
                      </w:r>
                      <w:r w:rsidRPr="00504B98">
                        <w:rPr>
                          <w:lang w:eastAsia="en-AU"/>
                        </w:rPr>
                        <w:t>indigenous health</w:t>
                      </w:r>
                      <w:r>
                        <w:rPr>
                          <w:lang w:eastAsia="en-AU"/>
                        </w:rPr>
                        <w:t>, interpreter services, social work, clinical quality (infection control), nursing education, access management and medical administration.</w:t>
                      </w:r>
                    </w:p>
                    <w:p w14:paraId="48167786" w14:textId="77777777" w:rsidR="00990F2F" w:rsidRDefault="00990F2F" w:rsidP="00990F2F">
                      <w:pPr>
                        <w:pStyle w:val="Tabletext6pt"/>
                        <w:rPr>
                          <w:lang w:eastAsia="en-AU"/>
                        </w:rPr>
                      </w:pPr>
                      <w:r>
                        <w:rPr>
                          <w:lang w:eastAsia="en-AU"/>
                        </w:rPr>
                        <w:t>To understand the type of workforce present in the clinic which might aid in the allocation of salaries and wages, clinics must document the ratio of public to MBS-billable hours that are completed by each specialist.</w:t>
                      </w:r>
                    </w:p>
                    <w:tbl>
                      <w:tblPr>
                        <w:tblStyle w:val="TableGrid"/>
                        <w:tblW w:w="7237" w:type="dxa"/>
                        <w:jc w:val="center"/>
                        <w:tblLook w:val="04A0" w:firstRow="1" w:lastRow="0" w:firstColumn="1" w:lastColumn="0" w:noHBand="0" w:noVBand="1"/>
                      </w:tblPr>
                      <w:tblGrid>
                        <w:gridCol w:w="3411"/>
                        <w:gridCol w:w="1394"/>
                        <w:gridCol w:w="2432"/>
                      </w:tblGrid>
                      <w:tr w:rsidR="00990F2F" w14:paraId="53765324" w14:textId="77777777" w:rsidTr="00550B40">
                        <w:trPr>
                          <w:trHeight w:val="41"/>
                          <w:jc w:val="center"/>
                        </w:trPr>
                        <w:tc>
                          <w:tcPr>
                            <w:tcW w:w="0" w:type="auto"/>
                            <w:gridSpan w:val="3"/>
                          </w:tcPr>
                          <w:p w14:paraId="20F433DC" w14:textId="77777777" w:rsidR="00990F2F" w:rsidRDefault="00990F2F" w:rsidP="00AE6929">
                            <w:pPr>
                              <w:pStyle w:val="Tablecolhead"/>
                              <w:rPr>
                                <w:lang w:eastAsia="en-AU"/>
                              </w:rPr>
                            </w:pPr>
                            <w:r>
                              <w:rPr>
                                <w:lang w:eastAsia="en-AU"/>
                              </w:rPr>
                              <w:t>Specialist’s name: ………………</w:t>
                            </w:r>
                            <w:r w:rsidRPr="00432227">
                              <w:rPr>
                                <w:lang w:eastAsia="en-AU"/>
                              </w:rPr>
                              <w:t>Clinic</w:t>
                            </w:r>
                            <w:r>
                              <w:rPr>
                                <w:lang w:eastAsia="en-AU"/>
                              </w:rPr>
                              <w:t xml:space="preserve"> name: ………………</w:t>
                            </w:r>
                          </w:p>
                        </w:tc>
                      </w:tr>
                      <w:tr w:rsidR="00990F2F" w14:paraId="4232D05A" w14:textId="77777777" w:rsidTr="00550B40">
                        <w:trPr>
                          <w:trHeight w:val="41"/>
                          <w:jc w:val="center"/>
                        </w:trPr>
                        <w:tc>
                          <w:tcPr>
                            <w:tcW w:w="0" w:type="auto"/>
                          </w:tcPr>
                          <w:p w14:paraId="7D606C35" w14:textId="77777777" w:rsidR="00990F2F" w:rsidRPr="00432227" w:rsidRDefault="00990F2F" w:rsidP="00AE6929">
                            <w:pPr>
                              <w:pStyle w:val="Tablecolhead"/>
                              <w:rPr>
                                <w:lang w:eastAsia="en-AU"/>
                              </w:rPr>
                            </w:pPr>
                          </w:p>
                        </w:tc>
                        <w:tc>
                          <w:tcPr>
                            <w:tcW w:w="0" w:type="auto"/>
                            <w:gridSpan w:val="2"/>
                          </w:tcPr>
                          <w:p w14:paraId="77242F2D" w14:textId="77777777" w:rsidR="00990F2F" w:rsidRPr="00432227" w:rsidRDefault="00990F2F" w:rsidP="00AE6929">
                            <w:pPr>
                              <w:pStyle w:val="Tablecolhead"/>
                              <w:rPr>
                                <w:lang w:eastAsia="en-AU"/>
                              </w:rPr>
                            </w:pPr>
                            <w:r w:rsidRPr="00432227">
                              <w:rPr>
                                <w:lang w:eastAsia="en-AU"/>
                              </w:rPr>
                              <w:t>Monthly hours</w:t>
                            </w:r>
                          </w:p>
                        </w:tc>
                      </w:tr>
                      <w:tr w:rsidR="00990F2F" w14:paraId="677FF81C" w14:textId="77777777" w:rsidTr="00550B40">
                        <w:trPr>
                          <w:trHeight w:val="8"/>
                          <w:jc w:val="center"/>
                        </w:trPr>
                        <w:tc>
                          <w:tcPr>
                            <w:tcW w:w="0" w:type="auto"/>
                          </w:tcPr>
                          <w:p w14:paraId="326FE20A" w14:textId="77777777" w:rsidR="00990F2F" w:rsidRPr="00432227" w:rsidRDefault="00990F2F" w:rsidP="00AE6929">
                            <w:pPr>
                              <w:pStyle w:val="Tablecolhead"/>
                              <w:rPr>
                                <w:lang w:eastAsia="en-AU"/>
                              </w:rPr>
                            </w:pPr>
                          </w:p>
                        </w:tc>
                        <w:tc>
                          <w:tcPr>
                            <w:tcW w:w="0" w:type="auto"/>
                          </w:tcPr>
                          <w:p w14:paraId="093F6F34" w14:textId="77777777" w:rsidR="00990F2F" w:rsidRPr="00432227" w:rsidRDefault="00990F2F" w:rsidP="00AE6929">
                            <w:pPr>
                              <w:pStyle w:val="Tablecolhead"/>
                              <w:rPr>
                                <w:lang w:eastAsia="en-AU"/>
                              </w:rPr>
                            </w:pPr>
                            <w:r w:rsidRPr="00432227">
                              <w:rPr>
                                <w:lang w:eastAsia="en-AU"/>
                              </w:rPr>
                              <w:t>Publi</w:t>
                            </w:r>
                            <w:r>
                              <w:rPr>
                                <w:lang w:eastAsia="en-AU"/>
                              </w:rPr>
                              <w:t>c</w:t>
                            </w:r>
                          </w:p>
                        </w:tc>
                        <w:tc>
                          <w:tcPr>
                            <w:tcW w:w="0" w:type="auto"/>
                          </w:tcPr>
                          <w:p w14:paraId="6199E200" w14:textId="77777777" w:rsidR="00990F2F" w:rsidRPr="00432227" w:rsidRDefault="00990F2F" w:rsidP="00AE6929">
                            <w:pPr>
                              <w:pStyle w:val="Tablecolhead"/>
                              <w:rPr>
                                <w:lang w:eastAsia="en-AU"/>
                              </w:rPr>
                            </w:pPr>
                            <w:r>
                              <w:rPr>
                                <w:lang w:eastAsia="en-AU"/>
                              </w:rPr>
                              <w:t>MBS-billable</w:t>
                            </w:r>
                          </w:p>
                        </w:tc>
                      </w:tr>
                      <w:tr w:rsidR="00990F2F" w14:paraId="2315D643" w14:textId="77777777" w:rsidTr="00550B40">
                        <w:trPr>
                          <w:trHeight w:val="51"/>
                          <w:jc w:val="center"/>
                        </w:trPr>
                        <w:tc>
                          <w:tcPr>
                            <w:tcW w:w="0" w:type="auto"/>
                          </w:tcPr>
                          <w:p w14:paraId="335E2968" w14:textId="77777777" w:rsidR="00990F2F" w:rsidRPr="00432227" w:rsidRDefault="00990F2F" w:rsidP="00AE6929">
                            <w:pPr>
                              <w:pStyle w:val="Tabletext"/>
                              <w:rPr>
                                <w:lang w:eastAsia="en-AU"/>
                              </w:rPr>
                            </w:pPr>
                            <w:r>
                              <w:rPr>
                                <w:lang w:eastAsia="en-AU"/>
                              </w:rPr>
                              <w:t>Contracted hours</w:t>
                            </w:r>
                          </w:p>
                        </w:tc>
                        <w:tc>
                          <w:tcPr>
                            <w:tcW w:w="0" w:type="auto"/>
                          </w:tcPr>
                          <w:p w14:paraId="3E674F73" w14:textId="77777777" w:rsidR="00990F2F" w:rsidRPr="00432227" w:rsidRDefault="00990F2F" w:rsidP="00AE6929">
                            <w:pPr>
                              <w:pStyle w:val="DHHSbody"/>
                              <w:jc w:val="center"/>
                              <w:rPr>
                                <w:lang w:eastAsia="en-AU"/>
                              </w:rPr>
                            </w:pPr>
                          </w:p>
                        </w:tc>
                        <w:tc>
                          <w:tcPr>
                            <w:tcW w:w="0" w:type="auto"/>
                          </w:tcPr>
                          <w:p w14:paraId="1C5FD25C" w14:textId="77777777" w:rsidR="00990F2F" w:rsidRPr="00432227" w:rsidRDefault="00990F2F" w:rsidP="00AE6929">
                            <w:pPr>
                              <w:pStyle w:val="DHHSbody"/>
                              <w:jc w:val="center"/>
                              <w:rPr>
                                <w:lang w:eastAsia="en-AU"/>
                              </w:rPr>
                            </w:pPr>
                          </w:p>
                        </w:tc>
                      </w:tr>
                      <w:tr w:rsidR="00990F2F" w14:paraId="36AEB11E" w14:textId="77777777" w:rsidTr="00550B40">
                        <w:trPr>
                          <w:trHeight w:val="30"/>
                          <w:jc w:val="center"/>
                        </w:trPr>
                        <w:tc>
                          <w:tcPr>
                            <w:tcW w:w="0" w:type="auto"/>
                          </w:tcPr>
                          <w:p w14:paraId="17C97CB8" w14:textId="77777777" w:rsidR="00990F2F" w:rsidRPr="00432227" w:rsidRDefault="00990F2F" w:rsidP="00AE6929">
                            <w:pPr>
                              <w:pStyle w:val="Tabletext"/>
                              <w:rPr>
                                <w:lang w:eastAsia="en-AU"/>
                              </w:rPr>
                            </w:pPr>
                            <w:r>
                              <w:rPr>
                                <w:lang w:eastAsia="en-AU"/>
                              </w:rPr>
                              <w:t>Non-clinical/ theatre</w:t>
                            </w:r>
                          </w:p>
                        </w:tc>
                        <w:tc>
                          <w:tcPr>
                            <w:tcW w:w="0" w:type="auto"/>
                          </w:tcPr>
                          <w:p w14:paraId="27C2510C" w14:textId="77777777" w:rsidR="00990F2F" w:rsidRPr="00432227" w:rsidRDefault="00990F2F" w:rsidP="00AE6929">
                            <w:pPr>
                              <w:pStyle w:val="DHHSbody"/>
                              <w:jc w:val="center"/>
                              <w:rPr>
                                <w:lang w:eastAsia="en-AU"/>
                              </w:rPr>
                            </w:pPr>
                          </w:p>
                        </w:tc>
                        <w:tc>
                          <w:tcPr>
                            <w:tcW w:w="0" w:type="auto"/>
                          </w:tcPr>
                          <w:p w14:paraId="64AC07A8" w14:textId="77777777" w:rsidR="00990F2F" w:rsidRPr="00432227" w:rsidRDefault="00990F2F" w:rsidP="00AE6929">
                            <w:pPr>
                              <w:pStyle w:val="DHHSbody"/>
                              <w:jc w:val="center"/>
                              <w:rPr>
                                <w:lang w:eastAsia="en-AU"/>
                              </w:rPr>
                            </w:pPr>
                          </w:p>
                        </w:tc>
                      </w:tr>
                    </w:tbl>
                    <w:p w14:paraId="66CD93C1" w14:textId="77777777" w:rsidR="00990F2F" w:rsidRDefault="00990F2F" w:rsidP="00990F2F">
                      <w:pPr>
                        <w:pStyle w:val="Tabletext6pt"/>
                        <w:rPr>
                          <w:lang w:eastAsia="en-AU"/>
                        </w:rPr>
                      </w:pPr>
                      <w:r>
                        <w:rPr>
                          <w:lang w:eastAsia="en-AU"/>
                        </w:rPr>
                        <w:t>Besides the overall financial impact, the business case may also include statement of priorities, patient safety and stakeholders impacted or engaged (</w:t>
                      </w:r>
                      <w:r w:rsidRPr="00BC7E3D">
                        <w:rPr>
                          <w:lang w:eastAsia="en-AU"/>
                        </w:rPr>
                        <w:t>e.g. room availability, consumables, pharmacy, nursing support</w:t>
                      </w:r>
                      <w:r>
                        <w:rPr>
                          <w:lang w:eastAsia="en-AU"/>
                        </w:rPr>
                        <w:t xml:space="preserve">). </w:t>
                      </w:r>
                    </w:p>
                    <w:p w14:paraId="77AA345E" w14:textId="77777777" w:rsidR="00990F2F" w:rsidRDefault="00990F2F" w:rsidP="00990F2F">
                      <w:pPr>
                        <w:pStyle w:val="DHHSbody"/>
                        <w:rPr>
                          <w:lang w:eastAsia="en-AU"/>
                        </w:rPr>
                      </w:pPr>
                    </w:p>
                    <w:p w14:paraId="57A7F182" w14:textId="77777777" w:rsidR="00990F2F" w:rsidRPr="000634BA" w:rsidRDefault="00990F2F" w:rsidP="00990F2F">
                      <w:pPr>
                        <w:pStyle w:val="DHHSbody"/>
                        <w:rPr>
                          <w:lang w:eastAsia="en-AU"/>
                        </w:rPr>
                      </w:pPr>
                    </w:p>
                    <w:p w14:paraId="60E8EFB3" w14:textId="77777777" w:rsidR="00990F2F" w:rsidRDefault="00990F2F" w:rsidP="00990F2F"/>
                    <w:p w14:paraId="6340A04F" w14:textId="77777777" w:rsidR="00990F2F" w:rsidRDefault="00990F2F" w:rsidP="00990F2F">
                      <w:pPr>
                        <w:pStyle w:val="DHHSbody"/>
                        <w:rPr>
                          <w:b/>
                          <w:lang w:eastAsia="en-AU"/>
                        </w:rPr>
                      </w:pPr>
                      <w:r>
                        <w:rPr>
                          <w:b/>
                          <w:lang w:eastAsia="en-AU"/>
                        </w:rPr>
                        <w:t xml:space="preserve">Private </w:t>
                      </w:r>
                      <w:r w:rsidRPr="00160161">
                        <w:rPr>
                          <w:b/>
                          <w:lang w:eastAsia="en-AU"/>
                        </w:rPr>
                        <w:t>specialist clinic</w:t>
                      </w:r>
                      <w:r>
                        <w:rPr>
                          <w:b/>
                          <w:lang w:eastAsia="en-AU"/>
                        </w:rPr>
                        <w:t xml:space="preserve"> (</w:t>
                      </w:r>
                      <w:r w:rsidRPr="00160161">
                        <w:rPr>
                          <w:b/>
                          <w:lang w:eastAsia="en-AU"/>
                        </w:rPr>
                        <w:t>MBS-billed</w:t>
                      </w:r>
                      <w:r>
                        <w:rPr>
                          <w:b/>
                          <w:lang w:eastAsia="en-AU"/>
                        </w:rPr>
                        <w:t>) – business case</w:t>
                      </w:r>
                    </w:p>
                    <w:p w14:paraId="4152E153" w14:textId="77777777" w:rsidR="00990F2F" w:rsidRPr="008D288E" w:rsidRDefault="00990F2F" w:rsidP="00990F2F">
                      <w:pPr>
                        <w:pStyle w:val="DHHSbody"/>
                        <w:rPr>
                          <w:lang w:eastAsia="en-AU"/>
                        </w:rPr>
                      </w:pPr>
                      <w:r w:rsidRPr="008D288E">
                        <w:rPr>
                          <w:lang w:eastAsia="en-AU"/>
                        </w:rPr>
                        <w:t xml:space="preserve">Name of </w:t>
                      </w:r>
                      <w:r>
                        <w:rPr>
                          <w:lang w:eastAsia="en-AU"/>
                        </w:rPr>
                        <w:t>hospital:</w:t>
                      </w:r>
                      <w:r w:rsidRPr="00336E67">
                        <w:rPr>
                          <w:lang w:eastAsia="en-AU"/>
                        </w:rPr>
                        <w:t xml:space="preserve"> </w:t>
                      </w:r>
                      <w:r>
                        <w:rPr>
                          <w:lang w:eastAsia="en-AU"/>
                        </w:rPr>
                        <w:t>………………..</w:t>
                      </w:r>
                      <w:r>
                        <w:rPr>
                          <w:lang w:eastAsia="en-AU"/>
                        </w:rPr>
                        <w:tab/>
                      </w:r>
                      <w:r>
                        <w:rPr>
                          <w:lang w:eastAsia="en-AU"/>
                        </w:rPr>
                        <w:tab/>
                      </w:r>
                      <w:r w:rsidRPr="008D288E">
                        <w:rPr>
                          <w:lang w:eastAsia="en-AU"/>
                        </w:rPr>
                        <w:t>Name of clinic</w:t>
                      </w:r>
                      <w:r>
                        <w:rPr>
                          <w:lang w:eastAsia="en-AU"/>
                        </w:rPr>
                        <w:t>:</w:t>
                      </w:r>
                      <w:r w:rsidRPr="00336E67">
                        <w:rPr>
                          <w:lang w:eastAsia="en-AU"/>
                        </w:rPr>
                        <w:t xml:space="preserve"> </w:t>
                      </w:r>
                      <w:r>
                        <w:rPr>
                          <w:lang w:eastAsia="en-AU"/>
                        </w:rPr>
                        <w:t>………………..</w:t>
                      </w:r>
                      <w:r>
                        <w:rPr>
                          <w:lang w:eastAsia="en-AU"/>
                        </w:rPr>
                        <w:tab/>
                      </w:r>
                    </w:p>
                    <w:p w14:paraId="239AF2D6" w14:textId="77777777" w:rsidR="00990F2F" w:rsidRDefault="00990F2F" w:rsidP="00990F2F">
                      <w:pPr>
                        <w:pStyle w:val="DHHSbody"/>
                        <w:rPr>
                          <w:lang w:eastAsia="en-AU"/>
                        </w:rPr>
                      </w:pPr>
                      <w:r w:rsidRPr="008D288E">
                        <w:rPr>
                          <w:lang w:eastAsia="en-AU"/>
                        </w:rPr>
                        <w:t>Purpose of clinic</w:t>
                      </w:r>
                      <w:r>
                        <w:rPr>
                          <w:lang w:eastAsia="en-AU"/>
                        </w:rPr>
                        <w:t>:</w:t>
                      </w:r>
                      <w:r w:rsidRPr="00336E67">
                        <w:rPr>
                          <w:lang w:eastAsia="en-AU"/>
                        </w:rPr>
                        <w:t xml:space="preserve"> </w:t>
                      </w:r>
                      <w:r>
                        <w:rPr>
                          <w:lang w:eastAsia="en-AU"/>
                        </w:rPr>
                        <w:t>………………..</w:t>
                      </w:r>
                      <w:r>
                        <w:rPr>
                          <w:lang w:eastAsia="en-AU"/>
                        </w:rPr>
                        <w:tab/>
                      </w:r>
                    </w:p>
                    <w:p w14:paraId="0A62D2BD" w14:textId="77777777" w:rsidR="00990F2F" w:rsidRPr="00E978A8" w:rsidRDefault="00990F2F" w:rsidP="00990F2F">
                      <w:pPr>
                        <w:pStyle w:val="DHHSbody"/>
                        <w:rPr>
                          <w:lang w:eastAsia="en-AU"/>
                        </w:rPr>
                      </w:pPr>
                      <w:r>
                        <w:rPr>
                          <w:lang w:eastAsia="en-AU"/>
                        </w:rPr>
                        <w:t>C</w:t>
                      </w:r>
                      <w:r w:rsidRPr="00E978A8">
                        <w:rPr>
                          <w:lang w:eastAsia="en-AU"/>
                        </w:rPr>
                        <w:t>linics</w:t>
                      </w:r>
                      <w:r>
                        <w:rPr>
                          <w:lang w:eastAsia="en-AU"/>
                        </w:rPr>
                        <w:t xml:space="preserve"> that are billing under MBS </w:t>
                      </w:r>
                      <w:r w:rsidRPr="007C161B">
                        <w:rPr>
                          <w:highlight w:val="yellow"/>
                          <w:lang w:eastAsia="en-AU"/>
                        </w:rPr>
                        <w:t>must</w:t>
                      </w:r>
                      <w:r>
                        <w:rPr>
                          <w:lang w:eastAsia="en-AU"/>
                        </w:rPr>
                        <w:t xml:space="preserve"> document the amount of revenue and cost incurred in setting up and operating the clinic. The table below lists the various sources of revenue and cost but is not limited to this list.</w:t>
                      </w:r>
                    </w:p>
                    <w:tbl>
                      <w:tblPr>
                        <w:tblStyle w:val="TableGrid"/>
                        <w:tblW w:w="9357" w:type="dxa"/>
                        <w:jc w:val="center"/>
                        <w:tblLook w:val="04A0" w:firstRow="1" w:lastRow="0" w:firstColumn="1" w:lastColumn="0" w:noHBand="0" w:noVBand="1"/>
                      </w:tblPr>
                      <w:tblGrid>
                        <w:gridCol w:w="3565"/>
                        <w:gridCol w:w="2973"/>
                        <w:gridCol w:w="2819"/>
                      </w:tblGrid>
                      <w:tr w:rsidR="00990F2F" w14:paraId="4972E7CE" w14:textId="77777777" w:rsidTr="00AE6929">
                        <w:trPr>
                          <w:trHeight w:val="335"/>
                          <w:jc w:val="center"/>
                        </w:trPr>
                        <w:tc>
                          <w:tcPr>
                            <w:tcW w:w="3565" w:type="dxa"/>
                          </w:tcPr>
                          <w:p w14:paraId="0C3B4BB8" w14:textId="77777777" w:rsidR="00990F2F" w:rsidRDefault="00990F2F" w:rsidP="00AE6929">
                            <w:pPr>
                              <w:pStyle w:val="DHHSbody"/>
                              <w:jc w:val="center"/>
                              <w:rPr>
                                <w:b/>
                                <w:lang w:eastAsia="en-AU"/>
                              </w:rPr>
                            </w:pPr>
                            <w:r>
                              <w:rPr>
                                <w:b/>
                                <w:lang w:eastAsia="en-AU"/>
                              </w:rPr>
                              <w:t>Revenue</w:t>
                            </w:r>
                          </w:p>
                        </w:tc>
                        <w:tc>
                          <w:tcPr>
                            <w:tcW w:w="5792" w:type="dxa"/>
                            <w:gridSpan w:val="2"/>
                          </w:tcPr>
                          <w:p w14:paraId="59D48804" w14:textId="77777777" w:rsidR="00990F2F" w:rsidRDefault="00990F2F" w:rsidP="00AE6929">
                            <w:pPr>
                              <w:pStyle w:val="DHHSbody"/>
                              <w:jc w:val="center"/>
                              <w:rPr>
                                <w:b/>
                                <w:lang w:eastAsia="en-AU"/>
                              </w:rPr>
                            </w:pPr>
                            <w:r w:rsidRPr="00193D3B">
                              <w:rPr>
                                <w:b/>
                                <w:lang w:eastAsia="en-AU"/>
                              </w:rPr>
                              <w:t>Expenditure/ Cost</w:t>
                            </w:r>
                          </w:p>
                        </w:tc>
                      </w:tr>
                      <w:tr w:rsidR="00990F2F" w14:paraId="3721028D" w14:textId="77777777" w:rsidTr="00AE6929">
                        <w:trPr>
                          <w:trHeight w:val="324"/>
                          <w:jc w:val="center"/>
                        </w:trPr>
                        <w:tc>
                          <w:tcPr>
                            <w:tcW w:w="3565" w:type="dxa"/>
                          </w:tcPr>
                          <w:p w14:paraId="5833A852" w14:textId="77777777" w:rsidR="00990F2F" w:rsidRDefault="00990F2F" w:rsidP="00AE6929">
                            <w:pPr>
                              <w:pStyle w:val="DHHSbody"/>
                              <w:jc w:val="center"/>
                              <w:rPr>
                                <w:b/>
                                <w:lang w:eastAsia="en-AU"/>
                              </w:rPr>
                            </w:pPr>
                          </w:p>
                        </w:tc>
                        <w:tc>
                          <w:tcPr>
                            <w:tcW w:w="2973" w:type="dxa"/>
                          </w:tcPr>
                          <w:p w14:paraId="50CD2D80" w14:textId="77777777" w:rsidR="00990F2F" w:rsidRDefault="00990F2F" w:rsidP="00AE6929">
                            <w:pPr>
                              <w:pStyle w:val="DHHSbody"/>
                              <w:jc w:val="center"/>
                              <w:rPr>
                                <w:b/>
                                <w:lang w:eastAsia="en-AU"/>
                              </w:rPr>
                            </w:pPr>
                            <w:r>
                              <w:rPr>
                                <w:b/>
                                <w:lang w:eastAsia="en-AU"/>
                              </w:rPr>
                              <w:t>Total direct cost</w:t>
                            </w:r>
                          </w:p>
                        </w:tc>
                        <w:tc>
                          <w:tcPr>
                            <w:tcW w:w="2819" w:type="dxa"/>
                          </w:tcPr>
                          <w:p w14:paraId="6A576DED" w14:textId="77777777" w:rsidR="00990F2F" w:rsidRDefault="00990F2F" w:rsidP="00AE6929">
                            <w:pPr>
                              <w:pStyle w:val="DHHSbody"/>
                              <w:jc w:val="center"/>
                              <w:rPr>
                                <w:b/>
                                <w:lang w:eastAsia="en-AU"/>
                              </w:rPr>
                            </w:pPr>
                            <w:r>
                              <w:rPr>
                                <w:b/>
                                <w:lang w:eastAsia="en-AU"/>
                              </w:rPr>
                              <w:t>Total indirect cost</w:t>
                            </w:r>
                          </w:p>
                        </w:tc>
                      </w:tr>
                      <w:tr w:rsidR="00990F2F" w14:paraId="01F8C718" w14:textId="77777777" w:rsidTr="00AE6929">
                        <w:trPr>
                          <w:trHeight w:val="2309"/>
                          <w:jc w:val="center"/>
                        </w:trPr>
                        <w:tc>
                          <w:tcPr>
                            <w:tcW w:w="3565" w:type="dxa"/>
                          </w:tcPr>
                          <w:p w14:paraId="086BB2D1" w14:textId="77777777" w:rsidR="00990F2F" w:rsidRDefault="00990F2F">
                            <w:pPr>
                              <w:pStyle w:val="DHHSbody"/>
                              <w:numPr>
                                <w:ilvl w:val="0"/>
                                <w:numId w:val="14"/>
                              </w:numPr>
                              <w:spacing w:after="0" w:line="240" w:lineRule="auto"/>
                              <w:rPr>
                                <w:lang w:eastAsia="en-AU"/>
                              </w:rPr>
                            </w:pPr>
                            <w:r w:rsidRPr="00193D3B">
                              <w:rPr>
                                <w:lang w:eastAsia="en-AU"/>
                              </w:rPr>
                              <w:t>Revenue earned through services</w:t>
                            </w:r>
                          </w:p>
                          <w:p w14:paraId="26B7BC5E" w14:textId="77777777" w:rsidR="00990F2F" w:rsidRPr="000015EE" w:rsidRDefault="00990F2F">
                            <w:pPr>
                              <w:pStyle w:val="DHHSbody"/>
                              <w:numPr>
                                <w:ilvl w:val="0"/>
                                <w:numId w:val="14"/>
                              </w:numPr>
                              <w:spacing w:after="0" w:line="240" w:lineRule="auto"/>
                              <w:rPr>
                                <w:lang w:eastAsia="en-AU"/>
                              </w:rPr>
                            </w:pPr>
                            <w:r w:rsidRPr="00193D3B">
                              <w:rPr>
                                <w:lang w:eastAsia="en-AU"/>
                              </w:rPr>
                              <w:t>Facility fee</w:t>
                            </w:r>
                          </w:p>
                        </w:tc>
                        <w:tc>
                          <w:tcPr>
                            <w:tcW w:w="2973" w:type="dxa"/>
                          </w:tcPr>
                          <w:p w14:paraId="71C21DB7" w14:textId="77777777" w:rsidR="00990F2F" w:rsidRDefault="00990F2F">
                            <w:pPr>
                              <w:pStyle w:val="DHHSbody"/>
                              <w:numPr>
                                <w:ilvl w:val="0"/>
                                <w:numId w:val="14"/>
                              </w:numPr>
                              <w:spacing w:after="0" w:line="240" w:lineRule="auto"/>
                              <w:rPr>
                                <w:lang w:eastAsia="en-AU"/>
                              </w:rPr>
                            </w:pPr>
                            <w:r w:rsidRPr="00503DDF">
                              <w:rPr>
                                <w:lang w:eastAsia="en-AU"/>
                              </w:rPr>
                              <w:t>Salaries</w:t>
                            </w:r>
                            <w:r>
                              <w:rPr>
                                <w:lang w:eastAsia="en-AU"/>
                              </w:rPr>
                              <w:t xml:space="preserve"> and Wages – existing</w:t>
                            </w:r>
                          </w:p>
                          <w:p w14:paraId="3EFADED4" w14:textId="77777777" w:rsidR="00990F2F" w:rsidRDefault="00990F2F">
                            <w:pPr>
                              <w:pStyle w:val="DHHSbody"/>
                              <w:numPr>
                                <w:ilvl w:val="0"/>
                                <w:numId w:val="14"/>
                              </w:numPr>
                              <w:spacing w:after="0" w:line="240" w:lineRule="auto"/>
                              <w:rPr>
                                <w:lang w:eastAsia="en-AU"/>
                              </w:rPr>
                            </w:pPr>
                            <w:r w:rsidRPr="00503DDF">
                              <w:rPr>
                                <w:lang w:eastAsia="en-AU"/>
                              </w:rPr>
                              <w:t>Salaries</w:t>
                            </w:r>
                            <w:r>
                              <w:rPr>
                                <w:lang w:eastAsia="en-AU"/>
                              </w:rPr>
                              <w:t xml:space="preserve"> and Wages – new</w:t>
                            </w:r>
                          </w:p>
                          <w:p w14:paraId="394353D7" w14:textId="77777777" w:rsidR="00990F2F" w:rsidRDefault="00990F2F">
                            <w:pPr>
                              <w:pStyle w:val="DHHSbody"/>
                              <w:numPr>
                                <w:ilvl w:val="0"/>
                                <w:numId w:val="14"/>
                              </w:numPr>
                              <w:spacing w:after="0" w:line="240" w:lineRule="auto"/>
                              <w:rPr>
                                <w:lang w:eastAsia="en-AU"/>
                              </w:rPr>
                            </w:pPr>
                            <w:r>
                              <w:rPr>
                                <w:lang w:eastAsia="en-AU"/>
                              </w:rPr>
                              <w:t>On costs – existing</w:t>
                            </w:r>
                          </w:p>
                          <w:p w14:paraId="66F43D5D" w14:textId="77777777" w:rsidR="00990F2F" w:rsidRDefault="00990F2F">
                            <w:pPr>
                              <w:pStyle w:val="DHHSbody"/>
                              <w:numPr>
                                <w:ilvl w:val="0"/>
                                <w:numId w:val="14"/>
                              </w:numPr>
                              <w:spacing w:after="0" w:line="240" w:lineRule="auto"/>
                              <w:rPr>
                                <w:lang w:eastAsia="en-AU"/>
                              </w:rPr>
                            </w:pPr>
                            <w:r>
                              <w:rPr>
                                <w:lang w:eastAsia="en-AU"/>
                              </w:rPr>
                              <w:t>On costs – new</w:t>
                            </w:r>
                          </w:p>
                          <w:p w14:paraId="42E305F5" w14:textId="77777777" w:rsidR="00990F2F" w:rsidRDefault="00990F2F">
                            <w:pPr>
                              <w:pStyle w:val="DHHSbody"/>
                              <w:numPr>
                                <w:ilvl w:val="0"/>
                                <w:numId w:val="14"/>
                              </w:numPr>
                              <w:spacing w:after="0" w:line="240" w:lineRule="auto"/>
                              <w:rPr>
                                <w:lang w:eastAsia="en-AU"/>
                              </w:rPr>
                            </w:pPr>
                            <w:r>
                              <w:rPr>
                                <w:lang w:eastAsia="en-AU"/>
                              </w:rPr>
                              <w:t>New equipment costs</w:t>
                            </w:r>
                          </w:p>
                          <w:p w14:paraId="1A68546F" w14:textId="77777777" w:rsidR="00990F2F" w:rsidRDefault="00990F2F">
                            <w:pPr>
                              <w:pStyle w:val="DHHSbody"/>
                              <w:numPr>
                                <w:ilvl w:val="0"/>
                                <w:numId w:val="14"/>
                              </w:numPr>
                              <w:spacing w:after="0" w:line="240" w:lineRule="auto"/>
                              <w:rPr>
                                <w:lang w:eastAsia="en-AU"/>
                              </w:rPr>
                            </w:pPr>
                            <w:r>
                              <w:rPr>
                                <w:lang w:eastAsia="en-AU"/>
                              </w:rPr>
                              <w:t>Existing equipment costs</w:t>
                            </w:r>
                          </w:p>
                          <w:p w14:paraId="2F7BE44B" w14:textId="77777777" w:rsidR="00990F2F" w:rsidRDefault="00990F2F">
                            <w:pPr>
                              <w:pStyle w:val="DHHSbody"/>
                              <w:numPr>
                                <w:ilvl w:val="0"/>
                                <w:numId w:val="14"/>
                              </w:numPr>
                              <w:spacing w:after="0" w:line="240" w:lineRule="auto"/>
                              <w:rPr>
                                <w:lang w:eastAsia="en-AU"/>
                              </w:rPr>
                            </w:pPr>
                            <w:r>
                              <w:rPr>
                                <w:lang w:eastAsia="en-AU"/>
                              </w:rPr>
                              <w:t>Pharmacy costs</w:t>
                            </w:r>
                          </w:p>
                          <w:p w14:paraId="3EF1CD0A" w14:textId="77777777" w:rsidR="00990F2F" w:rsidRDefault="00990F2F">
                            <w:pPr>
                              <w:pStyle w:val="DHHSbody"/>
                              <w:numPr>
                                <w:ilvl w:val="0"/>
                                <w:numId w:val="14"/>
                              </w:numPr>
                              <w:spacing w:after="0" w:line="240" w:lineRule="auto"/>
                              <w:rPr>
                                <w:lang w:eastAsia="en-AU"/>
                              </w:rPr>
                            </w:pPr>
                            <w:r>
                              <w:rPr>
                                <w:lang w:eastAsia="en-AU"/>
                              </w:rPr>
                              <w:t>Consumable costs</w:t>
                            </w:r>
                          </w:p>
                          <w:p w14:paraId="5D53D086" w14:textId="77777777" w:rsidR="00990F2F" w:rsidRPr="000634BA" w:rsidRDefault="00990F2F">
                            <w:pPr>
                              <w:pStyle w:val="DHHSbody"/>
                              <w:numPr>
                                <w:ilvl w:val="0"/>
                                <w:numId w:val="14"/>
                              </w:numPr>
                              <w:spacing w:after="0" w:line="240" w:lineRule="auto"/>
                              <w:rPr>
                                <w:lang w:eastAsia="en-AU"/>
                              </w:rPr>
                            </w:pPr>
                            <w:r>
                              <w:rPr>
                                <w:lang w:eastAsia="en-AU"/>
                              </w:rPr>
                              <w:t>Facility fee</w:t>
                            </w:r>
                          </w:p>
                        </w:tc>
                        <w:tc>
                          <w:tcPr>
                            <w:tcW w:w="2819" w:type="dxa"/>
                          </w:tcPr>
                          <w:p w14:paraId="737380FD" w14:textId="77777777" w:rsidR="00990F2F" w:rsidRDefault="00990F2F">
                            <w:pPr>
                              <w:pStyle w:val="DHHSbody"/>
                              <w:numPr>
                                <w:ilvl w:val="0"/>
                                <w:numId w:val="14"/>
                              </w:numPr>
                              <w:spacing w:after="0" w:line="240" w:lineRule="auto"/>
                              <w:rPr>
                                <w:lang w:eastAsia="en-AU"/>
                              </w:rPr>
                            </w:pPr>
                            <w:r>
                              <w:rPr>
                                <w:lang w:eastAsia="en-AU"/>
                              </w:rPr>
                              <w:t>Corporate services</w:t>
                            </w:r>
                          </w:p>
                          <w:p w14:paraId="312861B9" w14:textId="77777777" w:rsidR="00990F2F" w:rsidRDefault="00990F2F">
                            <w:pPr>
                              <w:pStyle w:val="DHHSbody"/>
                              <w:numPr>
                                <w:ilvl w:val="0"/>
                                <w:numId w:val="14"/>
                              </w:numPr>
                              <w:spacing w:after="0" w:line="240" w:lineRule="auto"/>
                              <w:rPr>
                                <w:lang w:eastAsia="en-AU"/>
                              </w:rPr>
                            </w:pPr>
                            <w:r>
                              <w:rPr>
                                <w:lang w:eastAsia="en-AU"/>
                              </w:rPr>
                              <w:t>CEO</w:t>
                            </w:r>
                          </w:p>
                          <w:p w14:paraId="7539BAC3" w14:textId="77777777" w:rsidR="00990F2F" w:rsidRDefault="00990F2F">
                            <w:pPr>
                              <w:pStyle w:val="DHHSbody"/>
                              <w:numPr>
                                <w:ilvl w:val="0"/>
                                <w:numId w:val="14"/>
                              </w:numPr>
                              <w:spacing w:after="0" w:line="240" w:lineRule="auto"/>
                              <w:rPr>
                                <w:lang w:eastAsia="en-AU"/>
                              </w:rPr>
                            </w:pPr>
                            <w:r>
                              <w:rPr>
                                <w:lang w:eastAsia="en-AU"/>
                              </w:rPr>
                              <w:t>Planning and innovation</w:t>
                            </w:r>
                          </w:p>
                          <w:p w14:paraId="42BED2C3" w14:textId="77777777" w:rsidR="00990F2F" w:rsidRDefault="00990F2F">
                            <w:pPr>
                              <w:pStyle w:val="DHHSbody"/>
                              <w:numPr>
                                <w:ilvl w:val="0"/>
                                <w:numId w:val="14"/>
                              </w:numPr>
                              <w:spacing w:after="0" w:line="240" w:lineRule="auto"/>
                              <w:rPr>
                                <w:lang w:eastAsia="en-AU"/>
                              </w:rPr>
                            </w:pPr>
                            <w:r>
                              <w:rPr>
                                <w:lang w:eastAsia="en-AU"/>
                              </w:rPr>
                              <w:t>Other indirect costs</w:t>
                            </w:r>
                          </w:p>
                          <w:p w14:paraId="2DA84980" w14:textId="77777777" w:rsidR="00990F2F" w:rsidRDefault="00990F2F" w:rsidP="00AE6929">
                            <w:pPr>
                              <w:pStyle w:val="DHHSbody"/>
                              <w:ind w:left="360"/>
                              <w:rPr>
                                <w:lang w:eastAsia="en-AU"/>
                              </w:rPr>
                            </w:pPr>
                          </w:p>
                          <w:p w14:paraId="2C1871FE" w14:textId="77777777" w:rsidR="00990F2F" w:rsidRPr="00503DDF" w:rsidRDefault="00990F2F" w:rsidP="00AE6929">
                            <w:pPr>
                              <w:pStyle w:val="DHHSbody"/>
                              <w:rPr>
                                <w:lang w:eastAsia="en-AU"/>
                              </w:rPr>
                            </w:pPr>
                          </w:p>
                          <w:p w14:paraId="40D9E37B" w14:textId="77777777" w:rsidR="00990F2F" w:rsidRDefault="00990F2F" w:rsidP="00AE6929">
                            <w:pPr>
                              <w:pStyle w:val="DHHSbody"/>
                              <w:rPr>
                                <w:b/>
                                <w:lang w:eastAsia="en-AU"/>
                              </w:rPr>
                            </w:pPr>
                          </w:p>
                        </w:tc>
                      </w:tr>
                    </w:tbl>
                    <w:p w14:paraId="3FFA9C4A" w14:textId="77777777" w:rsidR="00990F2F" w:rsidRDefault="00990F2F" w:rsidP="00990F2F">
                      <w:pPr>
                        <w:pStyle w:val="DHHSbody"/>
                        <w:rPr>
                          <w:lang w:eastAsia="en-AU"/>
                        </w:rPr>
                      </w:pPr>
                    </w:p>
                    <w:p w14:paraId="0C4AA20C" w14:textId="77777777" w:rsidR="00990F2F" w:rsidRDefault="00990F2F" w:rsidP="00990F2F">
                      <w:pPr>
                        <w:pStyle w:val="DHHSbody"/>
                        <w:rPr>
                          <w:lang w:eastAsia="en-AU"/>
                        </w:rPr>
                      </w:pPr>
                      <w:r w:rsidRPr="000634BA">
                        <w:rPr>
                          <w:lang w:eastAsia="en-AU"/>
                        </w:rPr>
                        <w:t xml:space="preserve">Examples of </w:t>
                      </w:r>
                      <w:r>
                        <w:rPr>
                          <w:lang w:eastAsia="en-AU"/>
                        </w:rPr>
                        <w:t>corporate services are, medical records, medical library, support services (includes contract costs of housekeeping and food supply), telephone, corporate services (includes audits and consulting costs), finance (includes hospital insurance policy), human resources, occupational health, computer services, payroll, procurement and learning and development.</w:t>
                      </w:r>
                    </w:p>
                    <w:p w14:paraId="263764B4" w14:textId="77777777" w:rsidR="00990F2F" w:rsidRDefault="00990F2F" w:rsidP="00990F2F">
                      <w:pPr>
                        <w:pStyle w:val="DHHSbody"/>
                        <w:rPr>
                          <w:lang w:eastAsia="en-AU"/>
                        </w:rPr>
                      </w:pPr>
                      <w:r>
                        <w:rPr>
                          <w:lang w:eastAsia="en-AU"/>
                        </w:rPr>
                        <w:t>Indirect costs related to CEO consist of but are not limited to 150</w:t>
                      </w:r>
                      <w:r>
                        <w:rPr>
                          <w:vertAlign w:val="superscript"/>
                          <w:lang w:eastAsia="en-AU"/>
                        </w:rPr>
                        <w:t>th</w:t>
                      </w:r>
                      <w:r>
                        <w:rPr>
                          <w:lang w:eastAsia="en-AU"/>
                        </w:rPr>
                        <w:t xml:space="preserve"> activities, PR, Philanthropy, board of management and executive costs.</w:t>
                      </w:r>
                    </w:p>
                    <w:p w14:paraId="361F05AA" w14:textId="77777777" w:rsidR="00990F2F" w:rsidRDefault="00990F2F" w:rsidP="00990F2F">
                      <w:pPr>
                        <w:pStyle w:val="DHHSbody"/>
                        <w:rPr>
                          <w:lang w:eastAsia="en-AU"/>
                        </w:rPr>
                      </w:pPr>
                      <w:r>
                        <w:rPr>
                          <w:lang w:eastAsia="en-AU"/>
                        </w:rPr>
                        <w:t>Planning and Innovation costs comprise of planning and innovation, engineering and maintenance, power light and heat and security.</w:t>
                      </w:r>
                    </w:p>
                    <w:p w14:paraId="5F290E0B" w14:textId="77777777" w:rsidR="00990F2F" w:rsidRDefault="00990F2F" w:rsidP="00990F2F">
                      <w:pPr>
                        <w:pStyle w:val="DHHSbody"/>
                        <w:rPr>
                          <w:lang w:eastAsia="en-AU"/>
                        </w:rPr>
                      </w:pPr>
                      <w:r>
                        <w:rPr>
                          <w:lang w:eastAsia="en-AU"/>
                        </w:rPr>
                        <w:t xml:space="preserve">Other indirect costs include patient transport, special functions, cleaning and laundry, </w:t>
                      </w:r>
                      <w:r w:rsidRPr="00461333">
                        <w:rPr>
                          <w:highlight w:val="yellow"/>
                          <w:lang w:eastAsia="en-AU"/>
                        </w:rPr>
                        <w:t>CSSD?</w:t>
                      </w:r>
                      <w:r>
                        <w:rPr>
                          <w:highlight w:val="yellow"/>
                          <w:lang w:eastAsia="en-AU"/>
                        </w:rPr>
                        <w:t xml:space="preserve">, </w:t>
                      </w:r>
                      <w:r w:rsidRPr="00504B98">
                        <w:rPr>
                          <w:lang w:eastAsia="en-AU"/>
                        </w:rPr>
                        <w:t>indigenous health</w:t>
                      </w:r>
                      <w:r>
                        <w:rPr>
                          <w:lang w:eastAsia="en-AU"/>
                        </w:rPr>
                        <w:t>, interpreter services, social work, clinical quality (infection control), nursing education, access management and medical administration.</w:t>
                      </w:r>
                    </w:p>
                    <w:p w14:paraId="450C9A2E" w14:textId="77777777" w:rsidR="00990F2F" w:rsidRDefault="00990F2F" w:rsidP="00990F2F">
                      <w:pPr>
                        <w:pStyle w:val="DHHSbody"/>
                        <w:rPr>
                          <w:lang w:eastAsia="en-AU"/>
                        </w:rPr>
                      </w:pPr>
                      <w:r>
                        <w:rPr>
                          <w:lang w:eastAsia="en-AU"/>
                        </w:rPr>
                        <w:t>To understand the type of workforce present in the clinic which might aid in the allocation of salaries and wages, clinics must document the ratio of public to private hours that are completed by each specialist.</w:t>
                      </w:r>
                    </w:p>
                    <w:tbl>
                      <w:tblPr>
                        <w:tblStyle w:val="TableGrid"/>
                        <w:tblW w:w="8515" w:type="dxa"/>
                        <w:jc w:val="center"/>
                        <w:tblLook w:val="04A0" w:firstRow="1" w:lastRow="0" w:firstColumn="1" w:lastColumn="0" w:noHBand="0" w:noVBand="1"/>
                      </w:tblPr>
                      <w:tblGrid>
                        <w:gridCol w:w="3320"/>
                        <w:gridCol w:w="2596"/>
                        <w:gridCol w:w="2599"/>
                      </w:tblGrid>
                      <w:tr w:rsidR="00990F2F" w14:paraId="4B27848A" w14:textId="77777777" w:rsidTr="00AE6929">
                        <w:trPr>
                          <w:trHeight w:val="113"/>
                          <w:jc w:val="center"/>
                        </w:trPr>
                        <w:tc>
                          <w:tcPr>
                            <w:tcW w:w="8515" w:type="dxa"/>
                            <w:gridSpan w:val="3"/>
                          </w:tcPr>
                          <w:p w14:paraId="0F83BCEB" w14:textId="77777777" w:rsidR="00990F2F" w:rsidRDefault="00990F2F" w:rsidP="00AE6929">
                            <w:pPr>
                              <w:pStyle w:val="DHHSbody"/>
                              <w:rPr>
                                <w:lang w:eastAsia="en-AU"/>
                              </w:rPr>
                            </w:pPr>
                            <w:r>
                              <w:rPr>
                                <w:lang w:eastAsia="en-AU"/>
                              </w:rPr>
                              <w:t>Specialist’s name:</w:t>
                            </w:r>
                          </w:p>
                          <w:p w14:paraId="4BF32D8E" w14:textId="77777777" w:rsidR="00990F2F" w:rsidRDefault="00990F2F" w:rsidP="00AE6929">
                            <w:pPr>
                              <w:pStyle w:val="DHHSbody"/>
                              <w:rPr>
                                <w:lang w:eastAsia="en-AU"/>
                              </w:rPr>
                            </w:pPr>
                            <w:r w:rsidRPr="00432227">
                              <w:rPr>
                                <w:lang w:eastAsia="en-AU"/>
                              </w:rPr>
                              <w:t>Clinic</w:t>
                            </w:r>
                            <w:r>
                              <w:rPr>
                                <w:lang w:eastAsia="en-AU"/>
                              </w:rPr>
                              <w:t xml:space="preserve"> name:</w:t>
                            </w:r>
                          </w:p>
                        </w:tc>
                      </w:tr>
                      <w:tr w:rsidR="00990F2F" w14:paraId="66AD131A" w14:textId="77777777" w:rsidTr="00AE6929">
                        <w:trPr>
                          <w:trHeight w:val="113"/>
                          <w:jc w:val="center"/>
                        </w:trPr>
                        <w:tc>
                          <w:tcPr>
                            <w:tcW w:w="3320" w:type="dxa"/>
                          </w:tcPr>
                          <w:p w14:paraId="461487CF" w14:textId="77777777" w:rsidR="00990F2F" w:rsidRPr="00432227" w:rsidRDefault="00990F2F" w:rsidP="00AE6929">
                            <w:pPr>
                              <w:pStyle w:val="DHHSbody"/>
                              <w:jc w:val="center"/>
                              <w:rPr>
                                <w:lang w:eastAsia="en-AU"/>
                              </w:rPr>
                            </w:pPr>
                          </w:p>
                        </w:tc>
                        <w:tc>
                          <w:tcPr>
                            <w:tcW w:w="5195" w:type="dxa"/>
                            <w:gridSpan w:val="2"/>
                          </w:tcPr>
                          <w:p w14:paraId="1CAAFCB3" w14:textId="77777777" w:rsidR="00990F2F" w:rsidRPr="00432227" w:rsidRDefault="00990F2F" w:rsidP="00AE6929">
                            <w:pPr>
                              <w:pStyle w:val="DHHSbody"/>
                              <w:jc w:val="center"/>
                              <w:rPr>
                                <w:lang w:eastAsia="en-AU"/>
                              </w:rPr>
                            </w:pPr>
                            <w:r w:rsidRPr="00432227">
                              <w:rPr>
                                <w:lang w:eastAsia="en-AU"/>
                              </w:rPr>
                              <w:t>Monthly hours</w:t>
                            </w:r>
                          </w:p>
                        </w:tc>
                      </w:tr>
                      <w:tr w:rsidR="00990F2F" w14:paraId="73B90BF7" w14:textId="77777777" w:rsidTr="00AE6929">
                        <w:trPr>
                          <w:trHeight w:val="23"/>
                          <w:jc w:val="center"/>
                        </w:trPr>
                        <w:tc>
                          <w:tcPr>
                            <w:tcW w:w="3320" w:type="dxa"/>
                          </w:tcPr>
                          <w:p w14:paraId="18C2AF81" w14:textId="77777777" w:rsidR="00990F2F" w:rsidRPr="00432227" w:rsidRDefault="00990F2F" w:rsidP="00AE6929">
                            <w:pPr>
                              <w:pStyle w:val="DHHSbody"/>
                              <w:jc w:val="center"/>
                              <w:rPr>
                                <w:lang w:eastAsia="en-AU"/>
                              </w:rPr>
                            </w:pPr>
                          </w:p>
                        </w:tc>
                        <w:tc>
                          <w:tcPr>
                            <w:tcW w:w="2596" w:type="dxa"/>
                          </w:tcPr>
                          <w:p w14:paraId="7FD3A048" w14:textId="77777777" w:rsidR="00990F2F" w:rsidRPr="00432227" w:rsidRDefault="00990F2F" w:rsidP="00AE6929">
                            <w:pPr>
                              <w:pStyle w:val="DHHSbody"/>
                              <w:jc w:val="center"/>
                              <w:rPr>
                                <w:lang w:eastAsia="en-AU"/>
                              </w:rPr>
                            </w:pPr>
                            <w:r w:rsidRPr="00432227">
                              <w:rPr>
                                <w:lang w:eastAsia="en-AU"/>
                              </w:rPr>
                              <w:t>Publi</w:t>
                            </w:r>
                            <w:r>
                              <w:rPr>
                                <w:lang w:eastAsia="en-AU"/>
                              </w:rPr>
                              <w:t>c</w:t>
                            </w:r>
                          </w:p>
                        </w:tc>
                        <w:tc>
                          <w:tcPr>
                            <w:tcW w:w="2599" w:type="dxa"/>
                          </w:tcPr>
                          <w:p w14:paraId="74B8E1BD" w14:textId="77777777" w:rsidR="00990F2F" w:rsidRPr="00432227" w:rsidRDefault="00990F2F" w:rsidP="00AE6929">
                            <w:pPr>
                              <w:pStyle w:val="DHHSbody"/>
                              <w:jc w:val="center"/>
                              <w:rPr>
                                <w:lang w:eastAsia="en-AU"/>
                              </w:rPr>
                            </w:pPr>
                            <w:r w:rsidRPr="00432227">
                              <w:rPr>
                                <w:lang w:eastAsia="en-AU"/>
                              </w:rPr>
                              <w:t>Private</w:t>
                            </w:r>
                          </w:p>
                        </w:tc>
                      </w:tr>
                      <w:tr w:rsidR="00990F2F" w14:paraId="4AD32807" w14:textId="77777777" w:rsidTr="00AE6929">
                        <w:trPr>
                          <w:trHeight w:val="23"/>
                          <w:jc w:val="center"/>
                        </w:trPr>
                        <w:tc>
                          <w:tcPr>
                            <w:tcW w:w="3320" w:type="dxa"/>
                          </w:tcPr>
                          <w:p w14:paraId="1D0CE9C2" w14:textId="77777777" w:rsidR="00990F2F" w:rsidRPr="00432227" w:rsidRDefault="00990F2F" w:rsidP="00AE6929">
                            <w:pPr>
                              <w:pStyle w:val="DHHSbody"/>
                              <w:rPr>
                                <w:lang w:eastAsia="en-AU"/>
                              </w:rPr>
                            </w:pPr>
                            <w:r>
                              <w:rPr>
                                <w:lang w:eastAsia="en-AU"/>
                              </w:rPr>
                              <w:t>Contracted hours</w:t>
                            </w:r>
                          </w:p>
                        </w:tc>
                        <w:tc>
                          <w:tcPr>
                            <w:tcW w:w="2596" w:type="dxa"/>
                          </w:tcPr>
                          <w:p w14:paraId="13708807" w14:textId="77777777" w:rsidR="00990F2F" w:rsidRPr="00432227" w:rsidRDefault="00990F2F" w:rsidP="00AE6929">
                            <w:pPr>
                              <w:pStyle w:val="DHHSbody"/>
                              <w:jc w:val="center"/>
                              <w:rPr>
                                <w:lang w:eastAsia="en-AU"/>
                              </w:rPr>
                            </w:pPr>
                          </w:p>
                        </w:tc>
                        <w:tc>
                          <w:tcPr>
                            <w:tcW w:w="2599" w:type="dxa"/>
                          </w:tcPr>
                          <w:p w14:paraId="5F1F3222" w14:textId="77777777" w:rsidR="00990F2F" w:rsidRPr="00432227" w:rsidRDefault="00990F2F" w:rsidP="00AE6929">
                            <w:pPr>
                              <w:pStyle w:val="DHHSbody"/>
                              <w:jc w:val="center"/>
                              <w:rPr>
                                <w:lang w:eastAsia="en-AU"/>
                              </w:rPr>
                            </w:pPr>
                          </w:p>
                        </w:tc>
                      </w:tr>
                      <w:tr w:rsidR="00990F2F" w14:paraId="74EAF626" w14:textId="77777777" w:rsidTr="00AE6929">
                        <w:trPr>
                          <w:trHeight w:val="23"/>
                          <w:jc w:val="center"/>
                        </w:trPr>
                        <w:tc>
                          <w:tcPr>
                            <w:tcW w:w="3320" w:type="dxa"/>
                          </w:tcPr>
                          <w:p w14:paraId="21B3810B" w14:textId="77777777" w:rsidR="00990F2F" w:rsidRPr="00432227" w:rsidRDefault="00990F2F" w:rsidP="00AE6929">
                            <w:pPr>
                              <w:pStyle w:val="DHHSbody"/>
                              <w:rPr>
                                <w:lang w:eastAsia="en-AU"/>
                              </w:rPr>
                            </w:pPr>
                            <w:r>
                              <w:rPr>
                                <w:lang w:eastAsia="en-AU"/>
                              </w:rPr>
                              <w:t>Non-clinical/ theatre</w:t>
                            </w:r>
                          </w:p>
                        </w:tc>
                        <w:tc>
                          <w:tcPr>
                            <w:tcW w:w="2596" w:type="dxa"/>
                          </w:tcPr>
                          <w:p w14:paraId="7E6A3711" w14:textId="77777777" w:rsidR="00990F2F" w:rsidRPr="00432227" w:rsidRDefault="00990F2F" w:rsidP="00AE6929">
                            <w:pPr>
                              <w:pStyle w:val="DHHSbody"/>
                              <w:jc w:val="center"/>
                              <w:rPr>
                                <w:lang w:eastAsia="en-AU"/>
                              </w:rPr>
                            </w:pPr>
                          </w:p>
                        </w:tc>
                        <w:tc>
                          <w:tcPr>
                            <w:tcW w:w="2599" w:type="dxa"/>
                          </w:tcPr>
                          <w:p w14:paraId="4BCF9098" w14:textId="77777777" w:rsidR="00990F2F" w:rsidRPr="00432227" w:rsidRDefault="00990F2F" w:rsidP="00AE6929">
                            <w:pPr>
                              <w:pStyle w:val="DHHSbody"/>
                              <w:jc w:val="center"/>
                              <w:rPr>
                                <w:lang w:eastAsia="en-AU"/>
                              </w:rPr>
                            </w:pPr>
                          </w:p>
                        </w:tc>
                      </w:tr>
                    </w:tbl>
                    <w:p w14:paraId="74F21553" w14:textId="77777777" w:rsidR="00990F2F" w:rsidRDefault="00990F2F" w:rsidP="00990F2F">
                      <w:pPr>
                        <w:pStyle w:val="DHHSbody"/>
                        <w:rPr>
                          <w:lang w:eastAsia="en-AU"/>
                        </w:rPr>
                      </w:pPr>
                    </w:p>
                    <w:p w14:paraId="0629055F" w14:textId="77777777" w:rsidR="00990F2F" w:rsidRDefault="00990F2F" w:rsidP="00990F2F">
                      <w:pPr>
                        <w:pStyle w:val="DHHSbody"/>
                        <w:rPr>
                          <w:lang w:eastAsia="en-AU"/>
                        </w:rPr>
                      </w:pPr>
                    </w:p>
                    <w:p w14:paraId="6EBFB67F" w14:textId="77777777" w:rsidR="00990F2F" w:rsidRDefault="00990F2F" w:rsidP="00990F2F">
                      <w:pPr>
                        <w:pStyle w:val="DHHSbody"/>
                        <w:rPr>
                          <w:lang w:eastAsia="en-AU"/>
                        </w:rPr>
                      </w:pPr>
                    </w:p>
                    <w:p w14:paraId="4BC90DB0" w14:textId="77777777" w:rsidR="00990F2F" w:rsidRDefault="00990F2F" w:rsidP="00990F2F">
                      <w:pPr>
                        <w:pStyle w:val="DHHSbody"/>
                        <w:rPr>
                          <w:lang w:eastAsia="en-AU"/>
                        </w:rPr>
                      </w:pPr>
                    </w:p>
                    <w:p w14:paraId="7B1EF3F9" w14:textId="77777777" w:rsidR="00990F2F" w:rsidRDefault="00990F2F" w:rsidP="00990F2F">
                      <w:pPr>
                        <w:pStyle w:val="DHHSbody"/>
                        <w:rPr>
                          <w:lang w:eastAsia="en-AU"/>
                        </w:rPr>
                      </w:pPr>
                    </w:p>
                    <w:p w14:paraId="6D828BE5" w14:textId="77777777" w:rsidR="00990F2F" w:rsidRPr="000634BA" w:rsidRDefault="00990F2F" w:rsidP="00990F2F">
                      <w:pPr>
                        <w:pStyle w:val="DHHSbody"/>
                        <w:rPr>
                          <w:lang w:eastAsia="en-AU"/>
                        </w:rPr>
                      </w:pPr>
                    </w:p>
                  </w:txbxContent>
                </v:textbox>
                <w10:anchorlock/>
              </v:shape>
            </w:pict>
          </mc:Fallback>
        </mc:AlternateContent>
      </w:r>
    </w:p>
    <w:sectPr w:rsidR="00EB4BC7" w:rsidSect="00454A7D">
      <w:headerReference w:type="even" r:id="rId57"/>
      <w:headerReference w:type="default" r:id="rId58"/>
      <w:footerReference w:type="even" r:id="rId59"/>
      <w:footerReference w:type="default" r:id="rId60"/>
      <w:pgSz w:w="11906" w:h="16838" w:code="9"/>
      <w:pgMar w:top="1418" w:right="1304" w:bottom="1134" w:left="1304" w:header="680"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85E8E" w14:textId="77777777" w:rsidR="00F82771" w:rsidRDefault="00F82771">
      <w:r>
        <w:separator/>
      </w:r>
    </w:p>
    <w:p w14:paraId="42104BEC" w14:textId="77777777" w:rsidR="00F82771" w:rsidRDefault="00F82771"/>
  </w:endnote>
  <w:endnote w:type="continuationSeparator" w:id="0">
    <w:p w14:paraId="7D2BEBE4" w14:textId="77777777" w:rsidR="00F82771" w:rsidRDefault="00F82771">
      <w:r>
        <w:continuationSeparator/>
      </w:r>
    </w:p>
    <w:p w14:paraId="190594E6" w14:textId="77777777" w:rsidR="00F82771" w:rsidRDefault="00F827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DA297" w14:textId="77777777" w:rsidR="00EB4BC7" w:rsidRDefault="00EB4BC7">
    <w:pPr>
      <w:pStyle w:val="Footer"/>
    </w:pPr>
    <w:r>
      <w:rPr>
        <w:noProof/>
      </w:rPr>
      <mc:AlternateContent>
        <mc:Choice Requires="wps">
          <w:drawing>
            <wp:anchor distT="0" distB="0" distL="114300" distR="114300" simplePos="0" relativeHeight="251687935"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2E477E"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9" type="#_x0000_t202" alt="{&quot;HashCode&quot;:904758361,&quot;Height&quot;:841.0,&quot;Width&quot;:595.0,&quot;Placement&quot;:&quot;Footer&quot;,&quot;Index&quot;:&quot;OddAndEven&quot;,&quot;Section&quot;:1,&quot;Top&quot;:0.0,&quot;Left&quot;:0.0}" style="position:absolute;left:0;text-align:left;margin-left:0;margin-top:802.35pt;width:595.3pt;height:24.55pt;z-index:25168793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6F2E477E"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6A922" w14:textId="77777777" w:rsidR="00431A70" w:rsidRDefault="00EB4BC7">
    <w:pPr>
      <w:pStyle w:val="Footer"/>
    </w:pPr>
    <w:r>
      <w:rPr>
        <w:noProof/>
        <w:lang w:eastAsia="en-AU"/>
      </w:rPr>
      <mc:AlternateContent>
        <mc:Choice Requires="wps">
          <w:drawing>
            <wp:anchor distT="0" distB="0" distL="114300" distR="114300" simplePos="0" relativeHeight="251685887"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A07F28"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30" type="#_x0000_t202" alt="{&quot;HashCode&quot;:904758361,&quot;Height&quot;:841.0,&quot;Width&quot;:595.0,&quot;Placement&quot;:&quot;Footer&quot;,&quot;Index&quot;:&quot;Primary&quot;,&quot;Section&quot;:1,&quot;Top&quot;:0.0,&quot;Left&quot;:0.0}" style="position:absolute;left:0;text-align:left;margin-left:0;margin-top:802.35pt;width:595.3pt;height:24.55pt;z-index:25168588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DA07F28"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4E58" w14:textId="77777777" w:rsidR="00EB4BC7" w:rsidRDefault="00EB4BC7">
    <w:pPr>
      <w:pStyle w:val="Footer"/>
    </w:pPr>
    <w:r>
      <w:rPr>
        <w:noProof/>
      </w:rPr>
      <mc:AlternateContent>
        <mc:Choice Requires="wps">
          <w:drawing>
            <wp:anchor distT="0" distB="0" distL="114300" distR="114300" simplePos="0" relativeHeight="251686143" behindDoc="0" locked="0" layoutInCell="0" allowOverlap="1" wp14:anchorId="70BA23E7" wp14:editId="1F60853A">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2F86B3"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31" type="#_x0000_t202" alt="{&quot;HashCode&quot;:904758361,&quot;Height&quot;:841.0,&quot;Width&quot;:595.0,&quot;Placement&quot;:&quot;Footer&quot;,&quot;Index&quot;:&quot;FirstPage&quot;,&quot;Section&quot;:1,&quot;Top&quot;:0.0,&quot;Left&quot;:0.0}" style="position:absolute;left:0;text-align:left;margin-left:0;margin-top:802.35pt;width:595.3pt;height:24.55pt;z-index:2516861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3B2F86B3"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477E8" w14:textId="77777777" w:rsidR="00D63636" w:rsidRDefault="002C5B7C">
    <w:pPr>
      <w:pStyle w:val="Footer"/>
    </w:pPr>
    <w:r>
      <w:rPr>
        <w:noProof/>
        <w:lang w:eastAsia="en-AU"/>
      </w:rPr>
      <mc:AlternateContent>
        <mc:Choice Requires="wps">
          <w:drawing>
            <wp:anchor distT="0" distB="0" distL="114300" distR="114300" simplePos="0" relativeHeight="251693568" behindDoc="0" locked="0" layoutInCell="0" allowOverlap="1" wp14:anchorId="3B772BC9" wp14:editId="41A4A4B6">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52CB5E"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32" type="#_x0000_t202" alt="{&quot;HashCode&quot;:904758361,&quot;Height&quot;:841.0,&quot;Width&quot;:595.0,&quot;Placement&quot;:&quot;Footer&quot;,&quot;Index&quot;:&quot;OddAndEven&quot;,&quot;Section&quot;:3,&quot;Top&quot;:0.0,&quot;Left&quot;:0.0}" style="position:absolute;left:0;text-align:left;margin-left:0;margin-top:802.3pt;width:595.3pt;height:24.55pt;z-index:2516935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6152CB5E"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A26B1" w14:textId="77777777" w:rsidR="00431A70" w:rsidRDefault="008977D1">
    <w:pPr>
      <w:pStyle w:val="Footer"/>
    </w:pPr>
    <w:r>
      <w:rPr>
        <w:noProof/>
        <w:lang w:eastAsia="en-AU"/>
      </w:rPr>
      <mc:AlternateContent>
        <mc:Choice Requires="wps">
          <w:drawing>
            <wp:anchor distT="0" distB="0" distL="114300" distR="114300" simplePos="0" relativeHeight="251696640" behindDoc="0" locked="0" layoutInCell="0" allowOverlap="1" wp14:anchorId="4B67FAF3" wp14:editId="7290D3AE">
              <wp:simplePos x="0" y="0"/>
              <wp:positionH relativeFrom="page">
                <wp:posOffset>0</wp:posOffset>
              </wp:positionH>
              <wp:positionV relativeFrom="page">
                <wp:posOffset>10189210</wp:posOffset>
              </wp:positionV>
              <wp:extent cx="7560310" cy="311785"/>
              <wp:effectExtent l="0" t="0" r="0" b="12065"/>
              <wp:wrapNone/>
              <wp:docPr id="2" name="MSIPCM74884611b90139cc3ff5acf2"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E88AFC" w14:textId="77777777" w:rsidR="008977D1" w:rsidRPr="008977D1" w:rsidRDefault="008977D1" w:rsidP="008977D1">
                          <w:pPr>
                            <w:spacing w:after="0"/>
                            <w:jc w:val="center"/>
                            <w:rPr>
                              <w:rFonts w:ascii="Arial Black" w:hAnsi="Arial Black"/>
                              <w:color w:val="000000"/>
                              <w:sz w:val="20"/>
                            </w:rPr>
                          </w:pPr>
                          <w:r w:rsidRPr="008977D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B67FAF3" id="_x0000_t202" coordsize="21600,21600" o:spt="202" path="m,l,21600r21600,l21600,xe">
              <v:stroke joinstyle="miter"/>
              <v:path gradientshapeok="t" o:connecttype="rect"/>
            </v:shapetype>
            <v:shape id="MSIPCM74884611b90139cc3ff5acf2" o:spid="_x0000_s1033" type="#_x0000_t202" alt="{&quot;HashCode&quot;:904758361,&quot;Height&quot;:841.0,&quot;Width&quot;:595.0,&quot;Placement&quot;:&quot;Footer&quot;,&quot;Index&quot;:&quot;Primary&quot;,&quot;Section&quot;:2,&quot;Top&quot;:0.0,&quot;Left&quot;:0.0}" style="position:absolute;left:0;text-align:left;margin-left:0;margin-top:802.3pt;width:595.3pt;height:24.55pt;z-index:2516966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72E88AFC" w14:textId="77777777" w:rsidR="008977D1" w:rsidRPr="008977D1" w:rsidRDefault="008977D1" w:rsidP="008977D1">
                    <w:pPr>
                      <w:spacing w:after="0"/>
                      <w:jc w:val="center"/>
                      <w:rPr>
                        <w:rFonts w:ascii="Arial Black" w:hAnsi="Arial Black"/>
                        <w:color w:val="000000"/>
                        <w:sz w:val="20"/>
                      </w:rPr>
                    </w:pPr>
                    <w:r w:rsidRPr="008977D1">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88448"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3148E2"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4" type="#_x0000_t202" alt="{&quot;HashCode&quot;:904758361,&quot;Height&quot;:841.0,&quot;Width&quot;:595.0,&quot;Placement&quot;:&quot;Footer&quot;,&quot;Index&quot;:&quot;Primary&quot;,&quot;Section&quot;:3,&quot;Top&quot;:0.0,&quot;Left&quot;:0.0}" style="position:absolute;left:0;text-align:left;margin-left:0;margin-top:802.35pt;width:595.3pt;height:24.55pt;z-index:2516884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5F3148E2"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1C611" w14:textId="77777777" w:rsidR="00F82771" w:rsidRDefault="00F82771" w:rsidP="00207717">
      <w:pPr>
        <w:spacing w:before="120"/>
      </w:pPr>
      <w:r>
        <w:separator/>
      </w:r>
    </w:p>
  </w:footnote>
  <w:footnote w:type="continuationSeparator" w:id="0">
    <w:p w14:paraId="4CD1A8B7" w14:textId="77777777" w:rsidR="00F82771" w:rsidRDefault="00F82771">
      <w:r>
        <w:continuationSeparator/>
      </w:r>
    </w:p>
    <w:p w14:paraId="2242518B" w14:textId="77777777" w:rsidR="00F82771" w:rsidRDefault="00F82771"/>
  </w:footnote>
  <w:footnote w:id="1">
    <w:p w14:paraId="3F236185" w14:textId="77777777" w:rsidR="00312B75" w:rsidRPr="00926AAC" w:rsidRDefault="00312B75" w:rsidP="00312B75">
      <w:pPr>
        <w:pStyle w:val="Body"/>
        <w:rPr>
          <w:rFonts w:cs="Arial"/>
        </w:rPr>
      </w:pPr>
      <w:r>
        <w:rPr>
          <w:rStyle w:val="FootnoteReference"/>
        </w:rPr>
        <w:footnoteRef/>
      </w:r>
      <w:r>
        <w:t xml:space="preserve"> </w:t>
      </w:r>
      <w:r w:rsidRPr="00703DEE">
        <w:rPr>
          <w:rFonts w:cs="Arial"/>
        </w:rPr>
        <w:t>Please refer to the MBS, section GN.7.17, for exceptions to the bulk-billing rule</w:t>
      </w:r>
      <w:r>
        <w:rPr>
          <w:rFonts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038A7" w14:textId="77777777" w:rsidR="00431A70" w:rsidRPr="00454A7D" w:rsidRDefault="00431A70" w:rsidP="00454A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4263" w14:textId="6F1F2FE3" w:rsidR="00562811" w:rsidRPr="0051568D" w:rsidRDefault="00312B75" w:rsidP="0017674D">
    <w:pPr>
      <w:pStyle w:val="Header"/>
    </w:pPr>
    <w:r>
      <w:t>MBS billing policy in Victorian public hospitals: interpretive guidelines for best practice</w:t>
    </w:r>
    <w:r w:rsidR="00562811">
      <w:ptab w:relativeTo="margin" w:alignment="right" w:leader="none"/>
    </w:r>
    <w:r w:rsidR="00562811" w:rsidRPr="00DE6C85">
      <w:rPr>
        <w:b w:val="0"/>
        <w:bCs/>
      </w:rPr>
      <w:fldChar w:fldCharType="begin"/>
    </w:r>
    <w:r w:rsidR="00562811" w:rsidRPr="00DE6C85">
      <w:rPr>
        <w:bCs/>
      </w:rPr>
      <w:instrText xml:space="preserve"> PAGE </w:instrText>
    </w:r>
    <w:r w:rsidR="00562811" w:rsidRPr="00DE6C85">
      <w:rPr>
        <w:b w:val="0"/>
        <w:bCs/>
      </w:rPr>
      <w:fldChar w:fldCharType="separate"/>
    </w:r>
    <w:r w:rsidR="00562811" w:rsidRPr="00DE6C85">
      <w:rPr>
        <w:bCs/>
      </w:rPr>
      <w:t>2</w:t>
    </w:r>
    <w:r w:rsidR="00562811"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1DB4"/>
    <w:multiLevelType w:val="hybridMultilevel"/>
    <w:tmpl w:val="4D04FEE6"/>
    <w:lvl w:ilvl="0" w:tplc="0C090001">
      <w:start w:val="1"/>
      <w:numFmt w:val="bullet"/>
      <w:lvlText w:val=""/>
      <w:lvlJc w:val="left"/>
      <w:pPr>
        <w:ind w:left="3645" w:hanging="360"/>
      </w:pPr>
      <w:rPr>
        <w:rFonts w:ascii="Symbol" w:hAnsi="Symbol" w:hint="default"/>
      </w:rPr>
    </w:lvl>
    <w:lvl w:ilvl="1" w:tplc="0C090003" w:tentative="1">
      <w:start w:val="1"/>
      <w:numFmt w:val="bullet"/>
      <w:lvlText w:val="o"/>
      <w:lvlJc w:val="left"/>
      <w:pPr>
        <w:ind w:left="4365" w:hanging="360"/>
      </w:pPr>
      <w:rPr>
        <w:rFonts w:ascii="Courier New" w:hAnsi="Courier New" w:cs="Courier New" w:hint="default"/>
      </w:rPr>
    </w:lvl>
    <w:lvl w:ilvl="2" w:tplc="0C090005" w:tentative="1">
      <w:start w:val="1"/>
      <w:numFmt w:val="bullet"/>
      <w:lvlText w:val=""/>
      <w:lvlJc w:val="left"/>
      <w:pPr>
        <w:ind w:left="5085" w:hanging="360"/>
      </w:pPr>
      <w:rPr>
        <w:rFonts w:ascii="Wingdings" w:hAnsi="Wingdings" w:hint="default"/>
      </w:rPr>
    </w:lvl>
    <w:lvl w:ilvl="3" w:tplc="0C090001" w:tentative="1">
      <w:start w:val="1"/>
      <w:numFmt w:val="bullet"/>
      <w:lvlText w:val=""/>
      <w:lvlJc w:val="left"/>
      <w:pPr>
        <w:ind w:left="5805" w:hanging="360"/>
      </w:pPr>
      <w:rPr>
        <w:rFonts w:ascii="Symbol" w:hAnsi="Symbol" w:hint="default"/>
      </w:rPr>
    </w:lvl>
    <w:lvl w:ilvl="4" w:tplc="0C090003" w:tentative="1">
      <w:start w:val="1"/>
      <w:numFmt w:val="bullet"/>
      <w:lvlText w:val="o"/>
      <w:lvlJc w:val="left"/>
      <w:pPr>
        <w:ind w:left="6525" w:hanging="360"/>
      </w:pPr>
      <w:rPr>
        <w:rFonts w:ascii="Courier New" w:hAnsi="Courier New" w:cs="Courier New" w:hint="default"/>
      </w:rPr>
    </w:lvl>
    <w:lvl w:ilvl="5" w:tplc="0C090005" w:tentative="1">
      <w:start w:val="1"/>
      <w:numFmt w:val="bullet"/>
      <w:lvlText w:val=""/>
      <w:lvlJc w:val="left"/>
      <w:pPr>
        <w:ind w:left="7245" w:hanging="360"/>
      </w:pPr>
      <w:rPr>
        <w:rFonts w:ascii="Wingdings" w:hAnsi="Wingdings" w:hint="default"/>
      </w:rPr>
    </w:lvl>
    <w:lvl w:ilvl="6" w:tplc="0C090001" w:tentative="1">
      <w:start w:val="1"/>
      <w:numFmt w:val="bullet"/>
      <w:lvlText w:val=""/>
      <w:lvlJc w:val="left"/>
      <w:pPr>
        <w:ind w:left="7965" w:hanging="360"/>
      </w:pPr>
      <w:rPr>
        <w:rFonts w:ascii="Symbol" w:hAnsi="Symbol" w:hint="default"/>
      </w:rPr>
    </w:lvl>
    <w:lvl w:ilvl="7" w:tplc="0C090003" w:tentative="1">
      <w:start w:val="1"/>
      <w:numFmt w:val="bullet"/>
      <w:lvlText w:val="o"/>
      <w:lvlJc w:val="left"/>
      <w:pPr>
        <w:ind w:left="8685" w:hanging="360"/>
      </w:pPr>
      <w:rPr>
        <w:rFonts w:ascii="Courier New" w:hAnsi="Courier New" w:cs="Courier New" w:hint="default"/>
      </w:rPr>
    </w:lvl>
    <w:lvl w:ilvl="8" w:tplc="0C090005" w:tentative="1">
      <w:start w:val="1"/>
      <w:numFmt w:val="bullet"/>
      <w:lvlText w:val=""/>
      <w:lvlJc w:val="left"/>
      <w:pPr>
        <w:ind w:left="9405" w:hanging="360"/>
      </w:pPr>
      <w:rPr>
        <w:rFonts w:ascii="Wingdings" w:hAnsi="Wingdings" w:hint="default"/>
      </w:rPr>
    </w:lvl>
  </w:abstractNum>
  <w:abstractNum w:abstractNumId="1" w15:restartNumberingAfterBreak="0">
    <w:nsid w:val="05863197"/>
    <w:multiLevelType w:val="hybridMultilevel"/>
    <w:tmpl w:val="FFFFFFFF"/>
    <w:lvl w:ilvl="0" w:tplc="E1D68EA0">
      <w:start w:val="1"/>
      <w:numFmt w:val="decimal"/>
      <w:lvlText w:val="(d)"/>
      <w:lvlJc w:val="left"/>
      <w:pPr>
        <w:ind w:left="720" w:hanging="360"/>
      </w:pPr>
    </w:lvl>
    <w:lvl w:ilvl="1" w:tplc="F52C3AC4">
      <w:start w:val="1"/>
      <w:numFmt w:val="lowerLetter"/>
      <w:lvlText w:val="%2."/>
      <w:lvlJc w:val="left"/>
      <w:pPr>
        <w:ind w:left="1440" w:hanging="360"/>
      </w:pPr>
    </w:lvl>
    <w:lvl w:ilvl="2" w:tplc="DBD2BD02">
      <w:start w:val="1"/>
      <w:numFmt w:val="lowerRoman"/>
      <w:lvlText w:val="%3."/>
      <w:lvlJc w:val="right"/>
      <w:pPr>
        <w:ind w:left="2160" w:hanging="180"/>
      </w:pPr>
    </w:lvl>
    <w:lvl w:ilvl="3" w:tplc="805482A0">
      <w:start w:val="1"/>
      <w:numFmt w:val="decimal"/>
      <w:lvlText w:val="%4."/>
      <w:lvlJc w:val="left"/>
      <w:pPr>
        <w:ind w:left="2880" w:hanging="360"/>
      </w:pPr>
    </w:lvl>
    <w:lvl w:ilvl="4" w:tplc="B96E65AC">
      <w:start w:val="1"/>
      <w:numFmt w:val="lowerLetter"/>
      <w:lvlText w:val="%5."/>
      <w:lvlJc w:val="left"/>
      <w:pPr>
        <w:ind w:left="3600" w:hanging="360"/>
      </w:pPr>
    </w:lvl>
    <w:lvl w:ilvl="5" w:tplc="1702E846">
      <w:start w:val="1"/>
      <w:numFmt w:val="lowerRoman"/>
      <w:lvlText w:val="%6."/>
      <w:lvlJc w:val="right"/>
      <w:pPr>
        <w:ind w:left="4320" w:hanging="180"/>
      </w:pPr>
    </w:lvl>
    <w:lvl w:ilvl="6" w:tplc="5F082CBC">
      <w:start w:val="1"/>
      <w:numFmt w:val="decimal"/>
      <w:lvlText w:val="%7."/>
      <w:lvlJc w:val="left"/>
      <w:pPr>
        <w:ind w:left="5040" w:hanging="360"/>
      </w:pPr>
    </w:lvl>
    <w:lvl w:ilvl="7" w:tplc="B52285A0">
      <w:start w:val="1"/>
      <w:numFmt w:val="lowerLetter"/>
      <w:lvlText w:val="%8."/>
      <w:lvlJc w:val="left"/>
      <w:pPr>
        <w:ind w:left="5760" w:hanging="360"/>
      </w:pPr>
    </w:lvl>
    <w:lvl w:ilvl="8" w:tplc="E736A526">
      <w:start w:val="1"/>
      <w:numFmt w:val="lowerRoman"/>
      <w:lvlText w:val="%9."/>
      <w:lvlJc w:val="right"/>
      <w:pPr>
        <w:ind w:left="6480" w:hanging="180"/>
      </w:pPr>
    </w:lvl>
  </w:abstractNum>
  <w:abstractNum w:abstractNumId="2"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1F480C31"/>
    <w:multiLevelType w:val="hybridMultilevel"/>
    <w:tmpl w:val="FFFFFFFF"/>
    <w:lvl w:ilvl="0" w:tplc="30EAFF48">
      <w:start w:val="1"/>
      <w:numFmt w:val="lowerLetter"/>
      <w:lvlText w:val="(%1)"/>
      <w:lvlJc w:val="left"/>
      <w:pPr>
        <w:ind w:left="720" w:hanging="360"/>
      </w:pPr>
    </w:lvl>
    <w:lvl w:ilvl="1" w:tplc="F98AD9E4">
      <w:start w:val="1"/>
      <w:numFmt w:val="lowerLetter"/>
      <w:lvlText w:val="%2."/>
      <w:lvlJc w:val="left"/>
      <w:pPr>
        <w:ind w:left="1440" w:hanging="360"/>
      </w:pPr>
    </w:lvl>
    <w:lvl w:ilvl="2" w:tplc="9216F396">
      <w:start w:val="1"/>
      <w:numFmt w:val="lowerRoman"/>
      <w:lvlText w:val="%3."/>
      <w:lvlJc w:val="right"/>
      <w:pPr>
        <w:ind w:left="2160" w:hanging="180"/>
      </w:pPr>
    </w:lvl>
    <w:lvl w:ilvl="3" w:tplc="66625C14">
      <w:start w:val="1"/>
      <w:numFmt w:val="decimal"/>
      <w:lvlText w:val="%4."/>
      <w:lvlJc w:val="left"/>
      <w:pPr>
        <w:ind w:left="2880" w:hanging="360"/>
      </w:pPr>
    </w:lvl>
    <w:lvl w:ilvl="4" w:tplc="F1FAAD26">
      <w:start w:val="1"/>
      <w:numFmt w:val="lowerLetter"/>
      <w:lvlText w:val="%5."/>
      <w:lvlJc w:val="left"/>
      <w:pPr>
        <w:ind w:left="3600" w:hanging="360"/>
      </w:pPr>
    </w:lvl>
    <w:lvl w:ilvl="5" w:tplc="0048121A">
      <w:start w:val="1"/>
      <w:numFmt w:val="lowerRoman"/>
      <w:lvlText w:val="%6."/>
      <w:lvlJc w:val="right"/>
      <w:pPr>
        <w:ind w:left="4320" w:hanging="180"/>
      </w:pPr>
    </w:lvl>
    <w:lvl w:ilvl="6" w:tplc="B3ECE6DE">
      <w:start w:val="1"/>
      <w:numFmt w:val="decimal"/>
      <w:lvlText w:val="%7."/>
      <w:lvlJc w:val="left"/>
      <w:pPr>
        <w:ind w:left="5040" w:hanging="360"/>
      </w:pPr>
    </w:lvl>
    <w:lvl w:ilvl="7" w:tplc="5F3A941A">
      <w:start w:val="1"/>
      <w:numFmt w:val="lowerLetter"/>
      <w:lvlText w:val="%8."/>
      <w:lvlJc w:val="left"/>
      <w:pPr>
        <w:ind w:left="5760" w:hanging="360"/>
      </w:pPr>
    </w:lvl>
    <w:lvl w:ilvl="8" w:tplc="22E28F48">
      <w:start w:val="1"/>
      <w:numFmt w:val="lowerRoman"/>
      <w:lvlText w:val="%9."/>
      <w:lvlJc w:val="right"/>
      <w:pPr>
        <w:ind w:left="6480" w:hanging="180"/>
      </w:pPr>
    </w:lvl>
  </w:abstractNum>
  <w:abstractNum w:abstractNumId="4" w15:restartNumberingAfterBreak="0">
    <w:nsid w:val="1FE71AE9"/>
    <w:multiLevelType w:val="multilevel"/>
    <w:tmpl w:val="0C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2DA998"/>
    <w:multiLevelType w:val="hybridMultilevel"/>
    <w:tmpl w:val="FFFFFFFF"/>
    <w:lvl w:ilvl="0" w:tplc="31C2381A">
      <w:start w:val="1"/>
      <w:numFmt w:val="lowerLetter"/>
      <w:lvlText w:val="(%1)"/>
      <w:lvlJc w:val="left"/>
      <w:pPr>
        <w:ind w:left="720" w:hanging="360"/>
      </w:pPr>
    </w:lvl>
    <w:lvl w:ilvl="1" w:tplc="92C61AFC">
      <w:start w:val="1"/>
      <w:numFmt w:val="lowerLetter"/>
      <w:lvlText w:val="%2."/>
      <w:lvlJc w:val="left"/>
      <w:pPr>
        <w:ind w:left="1440" w:hanging="360"/>
      </w:pPr>
    </w:lvl>
    <w:lvl w:ilvl="2" w:tplc="A57025F2">
      <w:start w:val="1"/>
      <w:numFmt w:val="lowerRoman"/>
      <w:lvlText w:val="%3."/>
      <w:lvlJc w:val="right"/>
      <w:pPr>
        <w:ind w:left="2160" w:hanging="180"/>
      </w:pPr>
    </w:lvl>
    <w:lvl w:ilvl="3" w:tplc="34726802">
      <w:start w:val="1"/>
      <w:numFmt w:val="decimal"/>
      <w:lvlText w:val="%4."/>
      <w:lvlJc w:val="left"/>
      <w:pPr>
        <w:ind w:left="2880" w:hanging="360"/>
      </w:pPr>
    </w:lvl>
    <w:lvl w:ilvl="4" w:tplc="A7CE0AAC">
      <w:start w:val="1"/>
      <w:numFmt w:val="lowerLetter"/>
      <w:lvlText w:val="%5."/>
      <w:lvlJc w:val="left"/>
      <w:pPr>
        <w:ind w:left="3600" w:hanging="360"/>
      </w:pPr>
    </w:lvl>
    <w:lvl w:ilvl="5" w:tplc="A7201A02">
      <w:start w:val="1"/>
      <w:numFmt w:val="lowerRoman"/>
      <w:lvlText w:val="%6."/>
      <w:lvlJc w:val="right"/>
      <w:pPr>
        <w:ind w:left="4320" w:hanging="180"/>
      </w:pPr>
    </w:lvl>
    <w:lvl w:ilvl="6" w:tplc="260C1620">
      <w:start w:val="1"/>
      <w:numFmt w:val="decimal"/>
      <w:lvlText w:val="%7."/>
      <w:lvlJc w:val="left"/>
      <w:pPr>
        <w:ind w:left="5040" w:hanging="360"/>
      </w:pPr>
    </w:lvl>
    <w:lvl w:ilvl="7" w:tplc="4E6016BE">
      <w:start w:val="1"/>
      <w:numFmt w:val="lowerLetter"/>
      <w:lvlText w:val="%8."/>
      <w:lvlJc w:val="left"/>
      <w:pPr>
        <w:ind w:left="5760" w:hanging="360"/>
      </w:pPr>
    </w:lvl>
    <w:lvl w:ilvl="8" w:tplc="DCF2CD42">
      <w:start w:val="1"/>
      <w:numFmt w:val="lowerRoman"/>
      <w:lvlText w:val="%9."/>
      <w:lvlJc w:val="right"/>
      <w:pPr>
        <w:ind w:left="6480" w:hanging="180"/>
      </w:pPr>
    </w:lvl>
  </w:abstractNum>
  <w:abstractNum w:abstractNumId="6" w15:restartNumberingAfterBreak="0">
    <w:nsid w:val="3C4303A5"/>
    <w:multiLevelType w:val="hybridMultilevel"/>
    <w:tmpl w:val="20BC1F2A"/>
    <w:styleLink w:val="ZZNumbers"/>
    <w:lvl w:ilvl="0" w:tplc="E6BC35CE">
      <w:start w:val="1"/>
      <w:numFmt w:val="decimal"/>
      <w:pStyle w:val="DHHSnumberdigit"/>
      <w:lvlText w:val="%1."/>
      <w:lvlJc w:val="left"/>
      <w:pPr>
        <w:tabs>
          <w:tab w:val="num" w:pos="397"/>
        </w:tabs>
        <w:ind w:left="397" w:hanging="397"/>
      </w:pPr>
      <w:rPr>
        <w:rFonts w:hint="default"/>
      </w:rPr>
    </w:lvl>
    <w:lvl w:ilvl="1" w:tplc="A2FC17BC">
      <w:start w:val="1"/>
      <w:numFmt w:val="decimal"/>
      <w:lvlRestart w:val="0"/>
      <w:pStyle w:val="DHHSnumberdigitindent"/>
      <w:lvlText w:val="%2."/>
      <w:lvlJc w:val="left"/>
      <w:pPr>
        <w:tabs>
          <w:tab w:val="num" w:pos="794"/>
        </w:tabs>
        <w:ind w:left="794" w:hanging="397"/>
      </w:pPr>
      <w:rPr>
        <w:rFonts w:hint="default"/>
      </w:rPr>
    </w:lvl>
    <w:lvl w:ilvl="2" w:tplc="FFFFFFFF">
      <w:start w:val="1"/>
      <w:numFmt w:val="lowerLetter"/>
      <w:lvlRestart w:val="0"/>
      <w:pStyle w:val="DHHSnumberloweralpha"/>
      <w:lvlText w:val="%3."/>
      <w:lvlJc w:val="left"/>
      <w:pPr>
        <w:tabs>
          <w:tab w:val="num" w:pos="397"/>
        </w:tabs>
        <w:ind w:left="397" w:hanging="397"/>
      </w:pPr>
    </w:lvl>
    <w:lvl w:ilvl="3" w:tplc="FFFFFFFF">
      <w:start w:val="1"/>
      <w:numFmt w:val="lowerLetter"/>
      <w:lvlRestart w:val="0"/>
      <w:lvlText w:val="%4."/>
      <w:lvlJc w:val="left"/>
      <w:pPr>
        <w:tabs>
          <w:tab w:val="num" w:pos="794"/>
        </w:tabs>
        <w:ind w:left="794" w:hanging="397"/>
      </w:pPr>
    </w:lvl>
    <w:lvl w:ilvl="4" w:tplc="8DDA650E">
      <w:start w:val="1"/>
      <w:numFmt w:val="lowerRoman"/>
      <w:lvlRestart w:val="0"/>
      <w:pStyle w:val="DHHSnumberlowerroman"/>
      <w:lvlText w:val="(%5)"/>
      <w:lvlJc w:val="left"/>
      <w:pPr>
        <w:tabs>
          <w:tab w:val="num" w:pos="397"/>
        </w:tabs>
        <w:ind w:left="397" w:hanging="397"/>
      </w:pPr>
      <w:rPr>
        <w:rFonts w:hint="default"/>
      </w:rPr>
    </w:lvl>
    <w:lvl w:ilvl="5" w:tplc="C34E4206">
      <w:start w:val="1"/>
      <w:numFmt w:val="lowerRoman"/>
      <w:lvlRestart w:val="0"/>
      <w:pStyle w:val="DHHSnumberlowerromanindent"/>
      <w:lvlText w:val="%6."/>
      <w:lvlJc w:val="left"/>
      <w:pPr>
        <w:tabs>
          <w:tab w:val="num" w:pos="794"/>
        </w:tabs>
        <w:ind w:left="794" w:hanging="397"/>
      </w:pPr>
      <w:rPr>
        <w:rFonts w:hint="default"/>
      </w:rPr>
    </w:lvl>
    <w:lvl w:ilvl="6" w:tplc="6D2A6C5A">
      <w:start w:val="1"/>
      <w:numFmt w:val="none"/>
      <w:lvlRestart w:val="0"/>
      <w:lvlText w:val=""/>
      <w:lvlJc w:val="left"/>
      <w:pPr>
        <w:ind w:left="0" w:firstLine="0"/>
      </w:pPr>
      <w:rPr>
        <w:rFonts w:hint="default"/>
      </w:rPr>
    </w:lvl>
    <w:lvl w:ilvl="7" w:tplc="5B6495BE">
      <w:start w:val="1"/>
      <w:numFmt w:val="none"/>
      <w:lvlRestart w:val="0"/>
      <w:lvlText w:val=""/>
      <w:lvlJc w:val="left"/>
      <w:pPr>
        <w:ind w:left="0" w:firstLine="0"/>
      </w:pPr>
      <w:rPr>
        <w:rFonts w:hint="default"/>
      </w:rPr>
    </w:lvl>
    <w:lvl w:ilvl="8" w:tplc="3080FB36">
      <w:start w:val="1"/>
      <w:numFmt w:val="none"/>
      <w:lvlRestart w:val="0"/>
      <w:lvlText w:val=""/>
      <w:lvlJc w:val="right"/>
      <w:pPr>
        <w:ind w:left="0" w:firstLine="0"/>
      </w:pPr>
      <w:rPr>
        <w:rFonts w:hint="default"/>
      </w:rPr>
    </w:lvl>
  </w:abstractNum>
  <w:abstractNum w:abstractNumId="7"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4450A464"/>
    <w:multiLevelType w:val="hybridMultilevel"/>
    <w:tmpl w:val="FFFFFFFF"/>
    <w:lvl w:ilvl="0" w:tplc="68E47EB2">
      <w:start w:val="1"/>
      <w:numFmt w:val="decimal"/>
      <w:lvlText w:val="(b)"/>
      <w:lvlJc w:val="left"/>
      <w:pPr>
        <w:ind w:left="720" w:hanging="360"/>
      </w:pPr>
    </w:lvl>
    <w:lvl w:ilvl="1" w:tplc="FB1ADCFE">
      <w:start w:val="1"/>
      <w:numFmt w:val="lowerLetter"/>
      <w:lvlText w:val="%2."/>
      <w:lvlJc w:val="left"/>
      <w:pPr>
        <w:ind w:left="1440" w:hanging="360"/>
      </w:pPr>
    </w:lvl>
    <w:lvl w:ilvl="2" w:tplc="9664201A">
      <w:start w:val="1"/>
      <w:numFmt w:val="lowerRoman"/>
      <w:lvlText w:val="%3."/>
      <w:lvlJc w:val="right"/>
      <w:pPr>
        <w:ind w:left="2160" w:hanging="180"/>
      </w:pPr>
    </w:lvl>
    <w:lvl w:ilvl="3" w:tplc="01486A12">
      <w:start w:val="1"/>
      <w:numFmt w:val="decimal"/>
      <w:lvlText w:val="%4."/>
      <w:lvlJc w:val="left"/>
      <w:pPr>
        <w:ind w:left="2880" w:hanging="360"/>
      </w:pPr>
    </w:lvl>
    <w:lvl w:ilvl="4" w:tplc="C7E06968">
      <w:start w:val="1"/>
      <w:numFmt w:val="lowerLetter"/>
      <w:lvlText w:val="%5."/>
      <w:lvlJc w:val="left"/>
      <w:pPr>
        <w:ind w:left="3600" w:hanging="360"/>
      </w:pPr>
    </w:lvl>
    <w:lvl w:ilvl="5" w:tplc="1B029158">
      <w:start w:val="1"/>
      <w:numFmt w:val="lowerRoman"/>
      <w:lvlText w:val="%6."/>
      <w:lvlJc w:val="right"/>
      <w:pPr>
        <w:ind w:left="4320" w:hanging="180"/>
      </w:pPr>
    </w:lvl>
    <w:lvl w:ilvl="6" w:tplc="4C027DF4">
      <w:start w:val="1"/>
      <w:numFmt w:val="decimal"/>
      <w:lvlText w:val="%7."/>
      <w:lvlJc w:val="left"/>
      <w:pPr>
        <w:ind w:left="5040" w:hanging="360"/>
      </w:pPr>
    </w:lvl>
    <w:lvl w:ilvl="7" w:tplc="9304693C">
      <w:start w:val="1"/>
      <w:numFmt w:val="lowerLetter"/>
      <w:lvlText w:val="%8."/>
      <w:lvlJc w:val="left"/>
      <w:pPr>
        <w:ind w:left="5760" w:hanging="360"/>
      </w:pPr>
    </w:lvl>
    <w:lvl w:ilvl="8" w:tplc="9C0AC70E">
      <w:start w:val="1"/>
      <w:numFmt w:val="lowerRoman"/>
      <w:lvlText w:val="%9."/>
      <w:lvlJc w:val="right"/>
      <w:pPr>
        <w:ind w:left="6480" w:hanging="180"/>
      </w:pPr>
    </w:lvl>
  </w:abstractNum>
  <w:abstractNum w:abstractNumId="10"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4BA1E5A"/>
    <w:multiLevelType w:val="multilevel"/>
    <w:tmpl w:val="F05C78C0"/>
    <w:styleLink w:val="ZZBullets"/>
    <w:lvl w:ilvl="0">
      <w:start w:val="1"/>
      <w:numFmt w:val="bullet"/>
      <w:pStyle w:val="Bullet1"/>
      <w:lvlText w:val="•"/>
      <w:lvlJc w:val="left"/>
      <w:pPr>
        <w:ind w:left="439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62133590"/>
    <w:multiLevelType w:val="hybridMultilevel"/>
    <w:tmpl w:val="2048B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66DD6DE2"/>
    <w:multiLevelType w:val="hybridMultilevel"/>
    <w:tmpl w:val="501CA0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9E95E22"/>
    <w:multiLevelType w:val="multilevel"/>
    <w:tmpl w:val="BB6A66D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BD35C6E"/>
    <w:multiLevelType w:val="multilevel"/>
    <w:tmpl w:val="0C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75083289"/>
    <w:multiLevelType w:val="hybridMultilevel"/>
    <w:tmpl w:val="6CE63B50"/>
    <w:lvl w:ilvl="0" w:tplc="C346F528">
      <w:start w:val="1"/>
      <w:numFmt w:val="lowerLetter"/>
      <w:lvlText w:val="%1)"/>
      <w:lvlJc w:val="left"/>
      <w:pPr>
        <w:ind w:left="720" w:hanging="360"/>
      </w:pPr>
    </w:lvl>
    <w:lvl w:ilvl="1" w:tplc="916208D4">
      <w:start w:val="1"/>
      <w:numFmt w:val="lowerLetter"/>
      <w:lvlText w:val="%2."/>
      <w:lvlJc w:val="left"/>
      <w:pPr>
        <w:ind w:left="1440" w:hanging="360"/>
      </w:pPr>
    </w:lvl>
    <w:lvl w:ilvl="2" w:tplc="FF400478">
      <w:start w:val="1"/>
      <w:numFmt w:val="lowerRoman"/>
      <w:lvlText w:val="%3."/>
      <w:lvlJc w:val="right"/>
      <w:pPr>
        <w:ind w:left="2160" w:hanging="180"/>
      </w:pPr>
    </w:lvl>
    <w:lvl w:ilvl="3" w:tplc="D37833DA">
      <w:start w:val="1"/>
      <w:numFmt w:val="decimal"/>
      <w:lvlText w:val="%4."/>
      <w:lvlJc w:val="left"/>
      <w:pPr>
        <w:ind w:left="2880" w:hanging="360"/>
      </w:pPr>
    </w:lvl>
    <w:lvl w:ilvl="4" w:tplc="7812E518">
      <w:start w:val="1"/>
      <w:numFmt w:val="lowerLetter"/>
      <w:lvlText w:val="%5."/>
      <w:lvlJc w:val="left"/>
      <w:pPr>
        <w:ind w:left="3600" w:hanging="360"/>
      </w:pPr>
    </w:lvl>
    <w:lvl w:ilvl="5" w:tplc="5B6217A2">
      <w:start w:val="1"/>
      <w:numFmt w:val="lowerRoman"/>
      <w:lvlText w:val="%6."/>
      <w:lvlJc w:val="right"/>
      <w:pPr>
        <w:ind w:left="4320" w:hanging="180"/>
      </w:pPr>
    </w:lvl>
    <w:lvl w:ilvl="6" w:tplc="012658EE">
      <w:start w:val="1"/>
      <w:numFmt w:val="decimal"/>
      <w:lvlText w:val="%7."/>
      <w:lvlJc w:val="left"/>
      <w:pPr>
        <w:ind w:left="5040" w:hanging="360"/>
      </w:pPr>
    </w:lvl>
    <w:lvl w:ilvl="7" w:tplc="2E082F70">
      <w:start w:val="1"/>
      <w:numFmt w:val="lowerLetter"/>
      <w:lvlText w:val="%8."/>
      <w:lvlJc w:val="left"/>
      <w:pPr>
        <w:ind w:left="5760" w:hanging="360"/>
      </w:pPr>
    </w:lvl>
    <w:lvl w:ilvl="8" w:tplc="4D32EC3A">
      <w:start w:val="1"/>
      <w:numFmt w:val="lowerRoman"/>
      <w:lvlText w:val="%9."/>
      <w:lvlJc w:val="right"/>
      <w:pPr>
        <w:ind w:left="6480" w:hanging="180"/>
      </w:pPr>
    </w:lvl>
  </w:abstractNum>
  <w:abstractNum w:abstractNumId="18" w15:restartNumberingAfterBreak="0">
    <w:nsid w:val="790868ED"/>
    <w:multiLevelType w:val="hybridMultilevel"/>
    <w:tmpl w:val="D07A9950"/>
    <w:lvl w:ilvl="0" w:tplc="FFFFFFFF">
      <w:start w:val="1"/>
      <w:numFmt w:val="bullet"/>
      <w:pStyle w:val="DHHSbullet1"/>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E1E165E"/>
    <w:multiLevelType w:val="hybridMultilevel"/>
    <w:tmpl w:val="7AEAF9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13037431">
    <w:abstractNumId w:val="7"/>
  </w:num>
  <w:num w:numId="2" w16cid:durableId="1381053161">
    <w:abstractNumId w:val="11"/>
  </w:num>
  <w:num w:numId="3" w16cid:durableId="1691032152">
    <w:abstractNumId w:val="10"/>
  </w:num>
  <w:num w:numId="4" w16cid:durableId="739014618">
    <w:abstractNumId w:val="13"/>
  </w:num>
  <w:num w:numId="5" w16cid:durableId="1611819576">
    <w:abstractNumId w:val="8"/>
  </w:num>
  <w:num w:numId="6" w16cid:durableId="13475597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4757076">
    <w:abstractNumId w:val="2"/>
  </w:num>
  <w:num w:numId="8" w16cid:durableId="1380133911">
    <w:abstractNumId w:val="17"/>
  </w:num>
  <w:num w:numId="9" w16cid:durableId="644041578">
    <w:abstractNumId w:val="18"/>
  </w:num>
  <w:num w:numId="10" w16cid:durableId="1500996596">
    <w:abstractNumId w:val="6"/>
  </w:num>
  <w:num w:numId="11" w16cid:durableId="16328991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240154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222743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93985044">
    <w:abstractNumId w:val="14"/>
  </w:num>
  <w:num w:numId="15" w16cid:durableId="1395197908">
    <w:abstractNumId w:val="0"/>
  </w:num>
  <w:num w:numId="16" w16cid:durableId="10580132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996572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250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305105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4732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727738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955004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976739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853118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319542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498006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89274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10718319">
    <w:abstractNumId w:val="19"/>
  </w:num>
  <w:num w:numId="29" w16cid:durableId="1844661265">
    <w:abstractNumId w:val="3"/>
  </w:num>
  <w:num w:numId="30" w16cid:durableId="636028586">
    <w:abstractNumId w:val="9"/>
  </w:num>
  <w:num w:numId="31" w16cid:durableId="265845129">
    <w:abstractNumId w:val="1"/>
  </w:num>
  <w:num w:numId="32" w16cid:durableId="1989550347">
    <w:abstractNumId w:val="5"/>
  </w:num>
  <w:num w:numId="33" w16cid:durableId="13545781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91455030">
    <w:abstractNumId w:val="12"/>
  </w:num>
  <w:num w:numId="35" w16cid:durableId="759449550">
    <w:abstractNumId w:val="15"/>
  </w:num>
  <w:num w:numId="36" w16cid:durableId="313262246">
    <w:abstractNumId w:val="16"/>
  </w:num>
  <w:num w:numId="37" w16cid:durableId="864445600">
    <w:abstractNumId w:val="4"/>
  </w:num>
  <w:num w:numId="38" w16cid:durableId="1120807835">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03848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mirrorMargin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B75"/>
    <w:rsid w:val="00000719"/>
    <w:rsid w:val="00002D68"/>
    <w:rsid w:val="000033F7"/>
    <w:rsid w:val="00003403"/>
    <w:rsid w:val="00005347"/>
    <w:rsid w:val="000072B6"/>
    <w:rsid w:val="0001021B"/>
    <w:rsid w:val="00011D89"/>
    <w:rsid w:val="000154FD"/>
    <w:rsid w:val="00022271"/>
    <w:rsid w:val="000235E8"/>
    <w:rsid w:val="00024D89"/>
    <w:rsid w:val="000250B6"/>
    <w:rsid w:val="00030CDD"/>
    <w:rsid w:val="00033D81"/>
    <w:rsid w:val="00033DC9"/>
    <w:rsid w:val="00037366"/>
    <w:rsid w:val="00041BF0"/>
    <w:rsid w:val="00042C8A"/>
    <w:rsid w:val="0004536B"/>
    <w:rsid w:val="00046B68"/>
    <w:rsid w:val="000527DD"/>
    <w:rsid w:val="00056EC4"/>
    <w:rsid w:val="000578B2"/>
    <w:rsid w:val="00060959"/>
    <w:rsid w:val="00060C8F"/>
    <w:rsid w:val="0006298A"/>
    <w:rsid w:val="000663CD"/>
    <w:rsid w:val="0007205A"/>
    <w:rsid w:val="000733FE"/>
    <w:rsid w:val="00074219"/>
    <w:rsid w:val="00074ED5"/>
    <w:rsid w:val="0008204A"/>
    <w:rsid w:val="0008508E"/>
    <w:rsid w:val="00087951"/>
    <w:rsid w:val="0009113B"/>
    <w:rsid w:val="00093402"/>
    <w:rsid w:val="00094DA3"/>
    <w:rsid w:val="00096CD1"/>
    <w:rsid w:val="00097BFD"/>
    <w:rsid w:val="000A012C"/>
    <w:rsid w:val="000A0EB9"/>
    <w:rsid w:val="000A186C"/>
    <w:rsid w:val="000A1EA4"/>
    <w:rsid w:val="000A2476"/>
    <w:rsid w:val="000A56F7"/>
    <w:rsid w:val="000A641A"/>
    <w:rsid w:val="000B3EDB"/>
    <w:rsid w:val="000B543D"/>
    <w:rsid w:val="000B55F9"/>
    <w:rsid w:val="000B5BF7"/>
    <w:rsid w:val="000B6BC8"/>
    <w:rsid w:val="000C0303"/>
    <w:rsid w:val="000C42EA"/>
    <w:rsid w:val="000C4546"/>
    <w:rsid w:val="000D1242"/>
    <w:rsid w:val="000D27D1"/>
    <w:rsid w:val="000D2ABA"/>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15401"/>
    <w:rsid w:val="00120BD3"/>
    <w:rsid w:val="00122FEA"/>
    <w:rsid w:val="001232BD"/>
    <w:rsid w:val="001236DC"/>
    <w:rsid w:val="00124ED5"/>
    <w:rsid w:val="001276FA"/>
    <w:rsid w:val="001447B3"/>
    <w:rsid w:val="00152073"/>
    <w:rsid w:val="00152329"/>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0CBE"/>
    <w:rsid w:val="0018244E"/>
    <w:rsid w:val="00186B33"/>
    <w:rsid w:val="00192F9D"/>
    <w:rsid w:val="00196EB8"/>
    <w:rsid w:val="00196EFB"/>
    <w:rsid w:val="001979FF"/>
    <w:rsid w:val="00197B17"/>
    <w:rsid w:val="001A1950"/>
    <w:rsid w:val="001A1C54"/>
    <w:rsid w:val="001A3ACE"/>
    <w:rsid w:val="001A6272"/>
    <w:rsid w:val="001B058F"/>
    <w:rsid w:val="001B6B96"/>
    <w:rsid w:val="001B738B"/>
    <w:rsid w:val="001C09DB"/>
    <w:rsid w:val="001C277E"/>
    <w:rsid w:val="001C2A72"/>
    <w:rsid w:val="001C31B7"/>
    <w:rsid w:val="001D0B75"/>
    <w:rsid w:val="001D39A5"/>
    <w:rsid w:val="001D3C09"/>
    <w:rsid w:val="001D44E8"/>
    <w:rsid w:val="001D60EC"/>
    <w:rsid w:val="001D6F59"/>
    <w:rsid w:val="001E43A8"/>
    <w:rsid w:val="001E44DF"/>
    <w:rsid w:val="001E5E53"/>
    <w:rsid w:val="001E68A5"/>
    <w:rsid w:val="001E6BB0"/>
    <w:rsid w:val="001E7282"/>
    <w:rsid w:val="001F3826"/>
    <w:rsid w:val="001F6E46"/>
    <w:rsid w:val="001F7C91"/>
    <w:rsid w:val="002033B7"/>
    <w:rsid w:val="00206463"/>
    <w:rsid w:val="00206F2F"/>
    <w:rsid w:val="00207717"/>
    <w:rsid w:val="0021053D"/>
    <w:rsid w:val="00210A92"/>
    <w:rsid w:val="00212B95"/>
    <w:rsid w:val="00215CC8"/>
    <w:rsid w:val="00216C03"/>
    <w:rsid w:val="00220A1A"/>
    <w:rsid w:val="00220C04"/>
    <w:rsid w:val="0022278D"/>
    <w:rsid w:val="0022701F"/>
    <w:rsid w:val="00227C68"/>
    <w:rsid w:val="002333F5"/>
    <w:rsid w:val="00233724"/>
    <w:rsid w:val="002365B4"/>
    <w:rsid w:val="002432E1"/>
    <w:rsid w:val="00243635"/>
    <w:rsid w:val="00246207"/>
    <w:rsid w:val="00246C5E"/>
    <w:rsid w:val="00250960"/>
    <w:rsid w:val="00251343"/>
    <w:rsid w:val="002536A4"/>
    <w:rsid w:val="00254F58"/>
    <w:rsid w:val="002620BC"/>
    <w:rsid w:val="00262802"/>
    <w:rsid w:val="00263A90"/>
    <w:rsid w:val="0026408B"/>
    <w:rsid w:val="00267C3E"/>
    <w:rsid w:val="002709BB"/>
    <w:rsid w:val="0027131C"/>
    <w:rsid w:val="00273BAC"/>
    <w:rsid w:val="002763B3"/>
    <w:rsid w:val="00277BC0"/>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314E"/>
    <w:rsid w:val="002C5B7C"/>
    <w:rsid w:val="002D1E0D"/>
    <w:rsid w:val="002D5006"/>
    <w:rsid w:val="002D5FB4"/>
    <w:rsid w:val="002D7C61"/>
    <w:rsid w:val="002E01D0"/>
    <w:rsid w:val="002E161D"/>
    <w:rsid w:val="002E28A2"/>
    <w:rsid w:val="002E3100"/>
    <w:rsid w:val="002E6C95"/>
    <w:rsid w:val="002E7C36"/>
    <w:rsid w:val="002F3D32"/>
    <w:rsid w:val="002F5F31"/>
    <w:rsid w:val="002F5F46"/>
    <w:rsid w:val="00302216"/>
    <w:rsid w:val="00303E53"/>
    <w:rsid w:val="00305CC1"/>
    <w:rsid w:val="00306E5F"/>
    <w:rsid w:val="00307E14"/>
    <w:rsid w:val="00312B75"/>
    <w:rsid w:val="00314054"/>
    <w:rsid w:val="00316F27"/>
    <w:rsid w:val="003214F1"/>
    <w:rsid w:val="00322E4B"/>
    <w:rsid w:val="00327870"/>
    <w:rsid w:val="0033259D"/>
    <w:rsid w:val="003333D2"/>
    <w:rsid w:val="00334686"/>
    <w:rsid w:val="00337339"/>
    <w:rsid w:val="00340345"/>
    <w:rsid w:val="003406C6"/>
    <w:rsid w:val="003418CC"/>
    <w:rsid w:val="003434EE"/>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853"/>
    <w:rsid w:val="003A6B67"/>
    <w:rsid w:val="003A7CC8"/>
    <w:rsid w:val="003B13B6"/>
    <w:rsid w:val="003B14C3"/>
    <w:rsid w:val="003B15E6"/>
    <w:rsid w:val="003B22EF"/>
    <w:rsid w:val="003B408A"/>
    <w:rsid w:val="003C08A2"/>
    <w:rsid w:val="003C2045"/>
    <w:rsid w:val="003C43A1"/>
    <w:rsid w:val="003C4FC0"/>
    <w:rsid w:val="003C55F4"/>
    <w:rsid w:val="003C7897"/>
    <w:rsid w:val="003C7A3F"/>
    <w:rsid w:val="003D2766"/>
    <w:rsid w:val="003D2A74"/>
    <w:rsid w:val="003D3D88"/>
    <w:rsid w:val="003D3E8F"/>
    <w:rsid w:val="003D6475"/>
    <w:rsid w:val="003D6EE6"/>
    <w:rsid w:val="003E375C"/>
    <w:rsid w:val="003E4086"/>
    <w:rsid w:val="003E639E"/>
    <w:rsid w:val="003E71E5"/>
    <w:rsid w:val="003E7D0F"/>
    <w:rsid w:val="003F0445"/>
    <w:rsid w:val="003F0CF0"/>
    <w:rsid w:val="003F14B1"/>
    <w:rsid w:val="003F2B20"/>
    <w:rsid w:val="003F3289"/>
    <w:rsid w:val="003F3C62"/>
    <w:rsid w:val="003F5CB9"/>
    <w:rsid w:val="004013C7"/>
    <w:rsid w:val="00401FCF"/>
    <w:rsid w:val="00406285"/>
    <w:rsid w:val="004115A2"/>
    <w:rsid w:val="004148F9"/>
    <w:rsid w:val="0042084E"/>
    <w:rsid w:val="00421EEF"/>
    <w:rsid w:val="00424D65"/>
    <w:rsid w:val="00430393"/>
    <w:rsid w:val="00431806"/>
    <w:rsid w:val="00431A70"/>
    <w:rsid w:val="00431F42"/>
    <w:rsid w:val="00442C6C"/>
    <w:rsid w:val="00443CBE"/>
    <w:rsid w:val="00443E8A"/>
    <w:rsid w:val="004441BC"/>
    <w:rsid w:val="004468B4"/>
    <w:rsid w:val="00446D86"/>
    <w:rsid w:val="0045230A"/>
    <w:rsid w:val="00454A7D"/>
    <w:rsid w:val="00454AD0"/>
    <w:rsid w:val="00457337"/>
    <w:rsid w:val="00462E3D"/>
    <w:rsid w:val="00464699"/>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4BB"/>
    <w:rsid w:val="004A160D"/>
    <w:rsid w:val="004A3E81"/>
    <w:rsid w:val="004A4195"/>
    <w:rsid w:val="004A5C62"/>
    <w:rsid w:val="004A5CE5"/>
    <w:rsid w:val="004A707D"/>
    <w:rsid w:val="004B0974"/>
    <w:rsid w:val="004B4185"/>
    <w:rsid w:val="004C5541"/>
    <w:rsid w:val="004C6EEE"/>
    <w:rsid w:val="004C702B"/>
    <w:rsid w:val="004D0033"/>
    <w:rsid w:val="004D016B"/>
    <w:rsid w:val="004D1B22"/>
    <w:rsid w:val="004D23CC"/>
    <w:rsid w:val="004D36F2"/>
    <w:rsid w:val="004E1106"/>
    <w:rsid w:val="004E138F"/>
    <w:rsid w:val="004E4649"/>
    <w:rsid w:val="004E48B8"/>
    <w:rsid w:val="004E5C2B"/>
    <w:rsid w:val="004F00DD"/>
    <w:rsid w:val="004F0C09"/>
    <w:rsid w:val="004F2133"/>
    <w:rsid w:val="004F5398"/>
    <w:rsid w:val="004F55F1"/>
    <w:rsid w:val="004F6936"/>
    <w:rsid w:val="004F7125"/>
    <w:rsid w:val="00503DC6"/>
    <w:rsid w:val="005052A1"/>
    <w:rsid w:val="00506F5D"/>
    <w:rsid w:val="00510C37"/>
    <w:rsid w:val="005126D0"/>
    <w:rsid w:val="00514667"/>
    <w:rsid w:val="0051568D"/>
    <w:rsid w:val="00526AC7"/>
    <w:rsid w:val="00526C15"/>
    <w:rsid w:val="00536499"/>
    <w:rsid w:val="00542A03"/>
    <w:rsid w:val="00543903"/>
    <w:rsid w:val="00543BCC"/>
    <w:rsid w:val="00543F11"/>
    <w:rsid w:val="00544135"/>
    <w:rsid w:val="00546305"/>
    <w:rsid w:val="00547A95"/>
    <w:rsid w:val="0055119B"/>
    <w:rsid w:val="00561202"/>
    <w:rsid w:val="00562507"/>
    <w:rsid w:val="00562811"/>
    <w:rsid w:val="005664B5"/>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424B"/>
    <w:rsid w:val="005F64CF"/>
    <w:rsid w:val="006041AD"/>
    <w:rsid w:val="00605908"/>
    <w:rsid w:val="00607850"/>
    <w:rsid w:val="00607EF7"/>
    <w:rsid w:val="00610D7C"/>
    <w:rsid w:val="00613414"/>
    <w:rsid w:val="00620154"/>
    <w:rsid w:val="006222FA"/>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40FB"/>
    <w:rsid w:val="006557A7"/>
    <w:rsid w:val="00656290"/>
    <w:rsid w:val="006601C9"/>
    <w:rsid w:val="006608D8"/>
    <w:rsid w:val="006621D7"/>
    <w:rsid w:val="0066302A"/>
    <w:rsid w:val="00667770"/>
    <w:rsid w:val="00670597"/>
    <w:rsid w:val="006706D0"/>
    <w:rsid w:val="00677574"/>
    <w:rsid w:val="006812ED"/>
    <w:rsid w:val="00683878"/>
    <w:rsid w:val="00684380"/>
    <w:rsid w:val="0068454C"/>
    <w:rsid w:val="00691B62"/>
    <w:rsid w:val="006933B5"/>
    <w:rsid w:val="00693D14"/>
    <w:rsid w:val="00696F27"/>
    <w:rsid w:val="006A18C2"/>
    <w:rsid w:val="006A3383"/>
    <w:rsid w:val="006B077C"/>
    <w:rsid w:val="006B6803"/>
    <w:rsid w:val="006D0F16"/>
    <w:rsid w:val="006D2A3F"/>
    <w:rsid w:val="006D2FBC"/>
    <w:rsid w:val="006D6E34"/>
    <w:rsid w:val="006E138B"/>
    <w:rsid w:val="006E1867"/>
    <w:rsid w:val="006E6F46"/>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63139"/>
    <w:rsid w:val="00770F37"/>
    <w:rsid w:val="007711A0"/>
    <w:rsid w:val="00772D5E"/>
    <w:rsid w:val="0077463E"/>
    <w:rsid w:val="00776928"/>
    <w:rsid w:val="00776D56"/>
    <w:rsid w:val="00776E0F"/>
    <w:rsid w:val="007774B1"/>
    <w:rsid w:val="00777BE1"/>
    <w:rsid w:val="00782222"/>
    <w:rsid w:val="007833D8"/>
    <w:rsid w:val="00785677"/>
    <w:rsid w:val="00786F16"/>
    <w:rsid w:val="00791BD7"/>
    <w:rsid w:val="007933F7"/>
    <w:rsid w:val="00795DEB"/>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667"/>
    <w:rsid w:val="007E3B98"/>
    <w:rsid w:val="007E417A"/>
    <w:rsid w:val="007E548D"/>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240F0"/>
    <w:rsid w:val="00824571"/>
    <w:rsid w:val="008338A2"/>
    <w:rsid w:val="00841AA9"/>
    <w:rsid w:val="008474FE"/>
    <w:rsid w:val="00853EE4"/>
    <w:rsid w:val="00855535"/>
    <w:rsid w:val="00857C5A"/>
    <w:rsid w:val="0086255E"/>
    <w:rsid w:val="008633F0"/>
    <w:rsid w:val="008640E7"/>
    <w:rsid w:val="00867D9D"/>
    <w:rsid w:val="0087179A"/>
    <w:rsid w:val="00872E0A"/>
    <w:rsid w:val="00873594"/>
    <w:rsid w:val="00875285"/>
    <w:rsid w:val="00884B62"/>
    <w:rsid w:val="0088529C"/>
    <w:rsid w:val="008872FE"/>
    <w:rsid w:val="00887903"/>
    <w:rsid w:val="0089270A"/>
    <w:rsid w:val="00893AF6"/>
    <w:rsid w:val="00894BC4"/>
    <w:rsid w:val="00896890"/>
    <w:rsid w:val="008977D1"/>
    <w:rsid w:val="008A28A8"/>
    <w:rsid w:val="008A54AC"/>
    <w:rsid w:val="008A5B32"/>
    <w:rsid w:val="008B2029"/>
    <w:rsid w:val="008B2EE4"/>
    <w:rsid w:val="008B3821"/>
    <w:rsid w:val="008B4D3D"/>
    <w:rsid w:val="008B57C7"/>
    <w:rsid w:val="008C2F92"/>
    <w:rsid w:val="008C3546"/>
    <w:rsid w:val="008C589D"/>
    <w:rsid w:val="008C6D51"/>
    <w:rsid w:val="008D2846"/>
    <w:rsid w:val="008D4236"/>
    <w:rsid w:val="008D462F"/>
    <w:rsid w:val="008D6DCF"/>
    <w:rsid w:val="008E037C"/>
    <w:rsid w:val="008E4376"/>
    <w:rsid w:val="008E7A0A"/>
    <w:rsid w:val="008E7B49"/>
    <w:rsid w:val="008F59F6"/>
    <w:rsid w:val="00900719"/>
    <w:rsid w:val="009017AC"/>
    <w:rsid w:val="00902A9A"/>
    <w:rsid w:val="00904A1C"/>
    <w:rsid w:val="00905030"/>
    <w:rsid w:val="00906490"/>
    <w:rsid w:val="009111B2"/>
    <w:rsid w:val="009151F5"/>
    <w:rsid w:val="00920CF1"/>
    <w:rsid w:val="00924AE1"/>
    <w:rsid w:val="009256AC"/>
    <w:rsid w:val="009269B1"/>
    <w:rsid w:val="0092724D"/>
    <w:rsid w:val="009272B3"/>
    <w:rsid w:val="009315BE"/>
    <w:rsid w:val="009326DD"/>
    <w:rsid w:val="0093338F"/>
    <w:rsid w:val="00937BD9"/>
    <w:rsid w:val="00950E2C"/>
    <w:rsid w:val="00951D50"/>
    <w:rsid w:val="009525EB"/>
    <w:rsid w:val="0095470B"/>
    <w:rsid w:val="00954874"/>
    <w:rsid w:val="0095615A"/>
    <w:rsid w:val="00961400"/>
    <w:rsid w:val="00963646"/>
    <w:rsid w:val="0096632D"/>
    <w:rsid w:val="00967124"/>
    <w:rsid w:val="0097166C"/>
    <w:rsid w:val="009718C7"/>
    <w:rsid w:val="0097559F"/>
    <w:rsid w:val="009761EA"/>
    <w:rsid w:val="0097761E"/>
    <w:rsid w:val="00977D59"/>
    <w:rsid w:val="00977FC5"/>
    <w:rsid w:val="00982454"/>
    <w:rsid w:val="00982CF0"/>
    <w:rsid w:val="009853E1"/>
    <w:rsid w:val="00986E6B"/>
    <w:rsid w:val="00990032"/>
    <w:rsid w:val="00990B19"/>
    <w:rsid w:val="00990F2F"/>
    <w:rsid w:val="0099153B"/>
    <w:rsid w:val="00991769"/>
    <w:rsid w:val="0099232C"/>
    <w:rsid w:val="00994386"/>
    <w:rsid w:val="009A13D8"/>
    <w:rsid w:val="009A279E"/>
    <w:rsid w:val="009A3015"/>
    <w:rsid w:val="009A3490"/>
    <w:rsid w:val="009B0A6F"/>
    <w:rsid w:val="009B0A94"/>
    <w:rsid w:val="009B0C62"/>
    <w:rsid w:val="009B2AE8"/>
    <w:rsid w:val="009B5622"/>
    <w:rsid w:val="009B59E9"/>
    <w:rsid w:val="009B70AA"/>
    <w:rsid w:val="009C245E"/>
    <w:rsid w:val="009C5E77"/>
    <w:rsid w:val="009C7A7E"/>
    <w:rsid w:val="009D02E8"/>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2FA1"/>
    <w:rsid w:val="00A04CCE"/>
    <w:rsid w:val="00A07421"/>
    <w:rsid w:val="00A0776B"/>
    <w:rsid w:val="00A10FB9"/>
    <w:rsid w:val="00A11421"/>
    <w:rsid w:val="00A1389F"/>
    <w:rsid w:val="00A13B7A"/>
    <w:rsid w:val="00A157B1"/>
    <w:rsid w:val="00A22229"/>
    <w:rsid w:val="00A24442"/>
    <w:rsid w:val="00A24ADA"/>
    <w:rsid w:val="00A32577"/>
    <w:rsid w:val="00A330BB"/>
    <w:rsid w:val="00A334DB"/>
    <w:rsid w:val="00A446F5"/>
    <w:rsid w:val="00A44882"/>
    <w:rsid w:val="00A45125"/>
    <w:rsid w:val="00A54715"/>
    <w:rsid w:val="00A6061C"/>
    <w:rsid w:val="00A62D44"/>
    <w:rsid w:val="00A67263"/>
    <w:rsid w:val="00A7161C"/>
    <w:rsid w:val="00A71CE4"/>
    <w:rsid w:val="00A77AA3"/>
    <w:rsid w:val="00A818EE"/>
    <w:rsid w:val="00A8236D"/>
    <w:rsid w:val="00A854EB"/>
    <w:rsid w:val="00A872E5"/>
    <w:rsid w:val="00A87869"/>
    <w:rsid w:val="00A91406"/>
    <w:rsid w:val="00A96E65"/>
    <w:rsid w:val="00A96ECE"/>
    <w:rsid w:val="00A97C72"/>
    <w:rsid w:val="00AA310B"/>
    <w:rsid w:val="00AA63D4"/>
    <w:rsid w:val="00AB06E8"/>
    <w:rsid w:val="00AB1CD3"/>
    <w:rsid w:val="00AB352F"/>
    <w:rsid w:val="00AB3A29"/>
    <w:rsid w:val="00AC274B"/>
    <w:rsid w:val="00AC4764"/>
    <w:rsid w:val="00AC6D36"/>
    <w:rsid w:val="00AD0CBA"/>
    <w:rsid w:val="00AD26E2"/>
    <w:rsid w:val="00AD784C"/>
    <w:rsid w:val="00AE126A"/>
    <w:rsid w:val="00AE1BAE"/>
    <w:rsid w:val="00AE3005"/>
    <w:rsid w:val="00AE3BD5"/>
    <w:rsid w:val="00AE59A0"/>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2352"/>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0B09"/>
    <w:rsid w:val="00B94C5E"/>
    <w:rsid w:val="00B950BC"/>
    <w:rsid w:val="00B9714C"/>
    <w:rsid w:val="00BA0D7B"/>
    <w:rsid w:val="00BA26F6"/>
    <w:rsid w:val="00BA29AD"/>
    <w:rsid w:val="00BA33CF"/>
    <w:rsid w:val="00BA3F8D"/>
    <w:rsid w:val="00BB5113"/>
    <w:rsid w:val="00BB6E62"/>
    <w:rsid w:val="00BB74AC"/>
    <w:rsid w:val="00BB771C"/>
    <w:rsid w:val="00BB7A10"/>
    <w:rsid w:val="00BC60BE"/>
    <w:rsid w:val="00BC6698"/>
    <w:rsid w:val="00BC7468"/>
    <w:rsid w:val="00BC7D4F"/>
    <w:rsid w:val="00BC7ED7"/>
    <w:rsid w:val="00BD2850"/>
    <w:rsid w:val="00BE28D2"/>
    <w:rsid w:val="00BE4A64"/>
    <w:rsid w:val="00BE5E43"/>
    <w:rsid w:val="00BF557D"/>
    <w:rsid w:val="00BF658D"/>
    <w:rsid w:val="00BF7F58"/>
    <w:rsid w:val="00C01381"/>
    <w:rsid w:val="00C01AB1"/>
    <w:rsid w:val="00C026A0"/>
    <w:rsid w:val="00C06137"/>
    <w:rsid w:val="00C06929"/>
    <w:rsid w:val="00C079B8"/>
    <w:rsid w:val="00C10037"/>
    <w:rsid w:val="00C115E1"/>
    <w:rsid w:val="00C123EA"/>
    <w:rsid w:val="00C12A49"/>
    <w:rsid w:val="00C133EE"/>
    <w:rsid w:val="00C1404C"/>
    <w:rsid w:val="00C149D0"/>
    <w:rsid w:val="00C26588"/>
    <w:rsid w:val="00C27DE9"/>
    <w:rsid w:val="00C31E40"/>
    <w:rsid w:val="00C32989"/>
    <w:rsid w:val="00C33388"/>
    <w:rsid w:val="00C35484"/>
    <w:rsid w:val="00C4173A"/>
    <w:rsid w:val="00C50DED"/>
    <w:rsid w:val="00C52217"/>
    <w:rsid w:val="00C57299"/>
    <w:rsid w:val="00C602FF"/>
    <w:rsid w:val="00C60411"/>
    <w:rsid w:val="00C61174"/>
    <w:rsid w:val="00C6148F"/>
    <w:rsid w:val="00C6191C"/>
    <w:rsid w:val="00C621B1"/>
    <w:rsid w:val="00C62F7A"/>
    <w:rsid w:val="00C63B9C"/>
    <w:rsid w:val="00C6682F"/>
    <w:rsid w:val="00C67BF4"/>
    <w:rsid w:val="00C7275E"/>
    <w:rsid w:val="00C731AF"/>
    <w:rsid w:val="00C74C5D"/>
    <w:rsid w:val="00C85ED3"/>
    <w:rsid w:val="00C863C4"/>
    <w:rsid w:val="00C90DAB"/>
    <w:rsid w:val="00C920EA"/>
    <w:rsid w:val="00C93C3E"/>
    <w:rsid w:val="00CA12E3"/>
    <w:rsid w:val="00CA1476"/>
    <w:rsid w:val="00CA6611"/>
    <w:rsid w:val="00CA6AE6"/>
    <w:rsid w:val="00CA782F"/>
    <w:rsid w:val="00CB187B"/>
    <w:rsid w:val="00CB1C3E"/>
    <w:rsid w:val="00CB2835"/>
    <w:rsid w:val="00CB3285"/>
    <w:rsid w:val="00CB4500"/>
    <w:rsid w:val="00CC0C72"/>
    <w:rsid w:val="00CC253B"/>
    <w:rsid w:val="00CC2BFD"/>
    <w:rsid w:val="00CC6F40"/>
    <w:rsid w:val="00CD3476"/>
    <w:rsid w:val="00CD38E1"/>
    <w:rsid w:val="00CD64DF"/>
    <w:rsid w:val="00CE225F"/>
    <w:rsid w:val="00CE5A7A"/>
    <w:rsid w:val="00CF2F50"/>
    <w:rsid w:val="00CF6198"/>
    <w:rsid w:val="00D02919"/>
    <w:rsid w:val="00D04C61"/>
    <w:rsid w:val="00D05B8D"/>
    <w:rsid w:val="00D05B9B"/>
    <w:rsid w:val="00D065A2"/>
    <w:rsid w:val="00D079AA"/>
    <w:rsid w:val="00D07F00"/>
    <w:rsid w:val="00D1130F"/>
    <w:rsid w:val="00D168B2"/>
    <w:rsid w:val="00D17B72"/>
    <w:rsid w:val="00D3185C"/>
    <w:rsid w:val="00D3205F"/>
    <w:rsid w:val="00D3318E"/>
    <w:rsid w:val="00D33E72"/>
    <w:rsid w:val="00D35BD6"/>
    <w:rsid w:val="00D361B5"/>
    <w:rsid w:val="00D411A2"/>
    <w:rsid w:val="00D4606D"/>
    <w:rsid w:val="00D50B9C"/>
    <w:rsid w:val="00D513AF"/>
    <w:rsid w:val="00D52D73"/>
    <w:rsid w:val="00D52E58"/>
    <w:rsid w:val="00D5523A"/>
    <w:rsid w:val="00D559F8"/>
    <w:rsid w:val="00D56B20"/>
    <w:rsid w:val="00D578B3"/>
    <w:rsid w:val="00D618F4"/>
    <w:rsid w:val="00D63636"/>
    <w:rsid w:val="00D714CC"/>
    <w:rsid w:val="00D75EA7"/>
    <w:rsid w:val="00D76ECC"/>
    <w:rsid w:val="00D81ADF"/>
    <w:rsid w:val="00D81F21"/>
    <w:rsid w:val="00D864F2"/>
    <w:rsid w:val="00D943F8"/>
    <w:rsid w:val="00D95470"/>
    <w:rsid w:val="00D96B55"/>
    <w:rsid w:val="00DA2619"/>
    <w:rsid w:val="00DA4239"/>
    <w:rsid w:val="00DA588C"/>
    <w:rsid w:val="00DA65DE"/>
    <w:rsid w:val="00DB0B61"/>
    <w:rsid w:val="00DB1474"/>
    <w:rsid w:val="00DB2962"/>
    <w:rsid w:val="00DB52FB"/>
    <w:rsid w:val="00DC013B"/>
    <w:rsid w:val="00DC090B"/>
    <w:rsid w:val="00DC1679"/>
    <w:rsid w:val="00DC219B"/>
    <w:rsid w:val="00DC2CF1"/>
    <w:rsid w:val="00DC2DC7"/>
    <w:rsid w:val="00DC2EA0"/>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0A6E"/>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33FD5"/>
    <w:rsid w:val="00E37C0B"/>
    <w:rsid w:val="00E40181"/>
    <w:rsid w:val="00E4543E"/>
    <w:rsid w:val="00E54950"/>
    <w:rsid w:val="00E55FB3"/>
    <w:rsid w:val="00E56A01"/>
    <w:rsid w:val="00E629A1"/>
    <w:rsid w:val="00E6794C"/>
    <w:rsid w:val="00E71591"/>
    <w:rsid w:val="00E71CEB"/>
    <w:rsid w:val="00E7474F"/>
    <w:rsid w:val="00E80DE3"/>
    <w:rsid w:val="00E82C55"/>
    <w:rsid w:val="00E8787E"/>
    <w:rsid w:val="00E9042A"/>
    <w:rsid w:val="00E9092F"/>
    <w:rsid w:val="00E92AC3"/>
    <w:rsid w:val="00EA2F6A"/>
    <w:rsid w:val="00EB00E0"/>
    <w:rsid w:val="00EB0332"/>
    <w:rsid w:val="00EB05D5"/>
    <w:rsid w:val="00EB4BC7"/>
    <w:rsid w:val="00EB56B9"/>
    <w:rsid w:val="00EC059F"/>
    <w:rsid w:val="00EC1F24"/>
    <w:rsid w:val="00EC22F6"/>
    <w:rsid w:val="00EC3DB9"/>
    <w:rsid w:val="00ED1484"/>
    <w:rsid w:val="00ED5B9B"/>
    <w:rsid w:val="00ED6BAD"/>
    <w:rsid w:val="00ED7447"/>
    <w:rsid w:val="00ED7762"/>
    <w:rsid w:val="00EE00D6"/>
    <w:rsid w:val="00EE11E7"/>
    <w:rsid w:val="00EE1488"/>
    <w:rsid w:val="00EE29AD"/>
    <w:rsid w:val="00EE3E24"/>
    <w:rsid w:val="00EE43D6"/>
    <w:rsid w:val="00EE4D5D"/>
    <w:rsid w:val="00EE5131"/>
    <w:rsid w:val="00EE76BC"/>
    <w:rsid w:val="00EF109B"/>
    <w:rsid w:val="00EF201C"/>
    <w:rsid w:val="00EF2C72"/>
    <w:rsid w:val="00EF36AF"/>
    <w:rsid w:val="00EF59A3"/>
    <w:rsid w:val="00EF6675"/>
    <w:rsid w:val="00F0063D"/>
    <w:rsid w:val="00F00F9C"/>
    <w:rsid w:val="00F01E5F"/>
    <w:rsid w:val="00F024F3"/>
    <w:rsid w:val="00F02ABA"/>
    <w:rsid w:val="00F0437A"/>
    <w:rsid w:val="00F101B8"/>
    <w:rsid w:val="00F11037"/>
    <w:rsid w:val="00F1116F"/>
    <w:rsid w:val="00F16F1B"/>
    <w:rsid w:val="00F250A9"/>
    <w:rsid w:val="00F267AF"/>
    <w:rsid w:val="00F30FF4"/>
    <w:rsid w:val="00F3122E"/>
    <w:rsid w:val="00F32368"/>
    <w:rsid w:val="00F331AD"/>
    <w:rsid w:val="00F35287"/>
    <w:rsid w:val="00F40A70"/>
    <w:rsid w:val="00F43A37"/>
    <w:rsid w:val="00F43CC2"/>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186B"/>
    <w:rsid w:val="00F82771"/>
    <w:rsid w:val="00F85195"/>
    <w:rsid w:val="00F868E3"/>
    <w:rsid w:val="00F938BA"/>
    <w:rsid w:val="00F959C3"/>
    <w:rsid w:val="00F97919"/>
    <w:rsid w:val="00FA2C46"/>
    <w:rsid w:val="00FA3525"/>
    <w:rsid w:val="00FA5A53"/>
    <w:rsid w:val="00FB0070"/>
    <w:rsid w:val="00FB1F6E"/>
    <w:rsid w:val="00FB27B8"/>
    <w:rsid w:val="00FB4769"/>
    <w:rsid w:val="00FB4CDA"/>
    <w:rsid w:val="00FB6481"/>
    <w:rsid w:val="00FB6D36"/>
    <w:rsid w:val="00FC0965"/>
    <w:rsid w:val="00FC0F81"/>
    <w:rsid w:val="00FC252F"/>
    <w:rsid w:val="00FC395C"/>
    <w:rsid w:val="00FC5E8E"/>
    <w:rsid w:val="00FD3766"/>
    <w:rsid w:val="00FD3D05"/>
    <w:rsid w:val="00FD47C4"/>
    <w:rsid w:val="00FE2DCF"/>
    <w:rsid w:val="00FE3FA7"/>
    <w:rsid w:val="00FE4081"/>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E803CE"/>
  <w15:docId w15:val="{F7D96BF2-18EB-4257-9C33-AFAED51B7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uiPriority w:val="9"/>
    <w:qFormat/>
    <w:rsid w:val="005052A1"/>
    <w:pPr>
      <w:keepNext/>
      <w:keepLines/>
      <w:numPr>
        <w:numId w:val="36"/>
      </w:numPr>
      <w:spacing w:before="520" w:after="240" w:line="480" w:lineRule="atLeast"/>
      <w:outlineLvl w:val="0"/>
    </w:pPr>
    <w:rPr>
      <w:rFonts w:ascii="Arial" w:eastAsia="MS Gothic" w:hAnsi="Arial" w:cs="Arial"/>
      <w:bCs/>
      <w:color w:val="C63663"/>
      <w:kern w:val="32"/>
      <w:sz w:val="44"/>
      <w:szCs w:val="44"/>
      <w:lang w:eastAsia="en-US"/>
    </w:rPr>
  </w:style>
  <w:style w:type="paragraph" w:styleId="Heading2">
    <w:name w:val="heading 2"/>
    <w:next w:val="Body"/>
    <w:link w:val="Heading2Char"/>
    <w:uiPriority w:val="1"/>
    <w:qFormat/>
    <w:rsid w:val="004A14BB"/>
    <w:pPr>
      <w:keepNext/>
      <w:keepLines/>
      <w:numPr>
        <w:ilvl w:val="1"/>
        <w:numId w:val="36"/>
      </w:numPr>
      <w:spacing w:before="360" w:after="12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4A14BB"/>
    <w:pPr>
      <w:keepNext/>
      <w:keepLines/>
      <w:numPr>
        <w:ilvl w:val="2"/>
        <w:numId w:val="36"/>
      </w:numPr>
      <w:spacing w:before="360" w:after="120" w:line="320" w:lineRule="atLeast"/>
      <w:outlineLvl w:val="2"/>
    </w:pPr>
    <w:rPr>
      <w:rFonts w:ascii="Arial" w:eastAsia="MS Gothic" w:hAnsi="Arial"/>
      <w:bCs/>
      <w:color w:val="53565A"/>
      <w:sz w:val="30"/>
      <w:szCs w:val="26"/>
      <w:lang w:eastAsia="en-US"/>
    </w:rPr>
  </w:style>
  <w:style w:type="paragraph" w:styleId="Heading4">
    <w:name w:val="heading 4"/>
    <w:next w:val="Body"/>
    <w:link w:val="Heading4Char"/>
    <w:uiPriority w:val="1"/>
    <w:qFormat/>
    <w:rsid w:val="004A14BB"/>
    <w:pPr>
      <w:keepNext/>
      <w:keepLines/>
      <w:numPr>
        <w:ilvl w:val="3"/>
        <w:numId w:val="36"/>
      </w:numPr>
      <w:spacing w:before="240" w:after="8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qFormat/>
    <w:rsid w:val="00454A7D"/>
    <w:pPr>
      <w:keepNext/>
      <w:keepLines/>
      <w:numPr>
        <w:ilvl w:val="4"/>
        <w:numId w:val="36"/>
      </w:numPr>
      <w:spacing w:before="240" w:after="0"/>
      <w:outlineLvl w:val="4"/>
    </w:pPr>
    <w:rPr>
      <w:rFonts w:eastAsia="MS Mincho"/>
      <w:b/>
      <w:bCs/>
      <w:iCs/>
      <w:color w:val="000000" w:themeColor="text1"/>
      <w:szCs w:val="26"/>
    </w:rPr>
  </w:style>
  <w:style w:type="paragraph" w:styleId="Heading6">
    <w:name w:val="heading 6"/>
    <w:basedOn w:val="Normal"/>
    <w:next w:val="Normal"/>
    <w:link w:val="Heading6Char"/>
    <w:uiPriority w:val="9"/>
    <w:semiHidden/>
    <w:unhideWhenUsed/>
    <w:qFormat/>
    <w:rsid w:val="00312B75"/>
    <w:pPr>
      <w:keepNext/>
      <w:keepLines/>
      <w:numPr>
        <w:ilvl w:val="5"/>
        <w:numId w:val="36"/>
      </w:numPr>
      <w:spacing w:before="200" w:after="0" w:line="240" w:lineRule="auto"/>
      <w:outlineLvl w:val="5"/>
    </w:pPr>
    <w:rPr>
      <w:rFonts w:asciiTheme="majorHAnsi" w:eastAsiaTheme="majorEastAsia" w:hAnsiTheme="majorHAnsi" w:cstheme="majorBidi"/>
      <w:i/>
      <w:iCs/>
      <w:color w:val="243F60" w:themeColor="accent1" w:themeShade="7F"/>
      <w:sz w:val="20"/>
    </w:rPr>
  </w:style>
  <w:style w:type="paragraph" w:styleId="Heading7">
    <w:name w:val="heading 7"/>
    <w:basedOn w:val="Normal"/>
    <w:next w:val="Normal"/>
    <w:link w:val="Heading7Char"/>
    <w:uiPriority w:val="9"/>
    <w:semiHidden/>
    <w:unhideWhenUsed/>
    <w:qFormat/>
    <w:rsid w:val="00312B75"/>
    <w:pPr>
      <w:keepNext/>
      <w:keepLines/>
      <w:numPr>
        <w:ilvl w:val="6"/>
        <w:numId w:val="36"/>
      </w:numPr>
      <w:spacing w:before="200" w:after="0" w:line="240" w:lineRule="auto"/>
      <w:outlineLvl w:val="6"/>
    </w:pPr>
    <w:rPr>
      <w:rFonts w:asciiTheme="majorHAnsi" w:eastAsiaTheme="majorEastAsia" w:hAnsiTheme="majorHAnsi" w:cstheme="majorBidi"/>
      <w:i/>
      <w:iCs/>
      <w:color w:val="404040" w:themeColor="text1" w:themeTint="BF"/>
      <w:sz w:val="20"/>
    </w:rPr>
  </w:style>
  <w:style w:type="paragraph" w:styleId="Heading8">
    <w:name w:val="heading 8"/>
    <w:basedOn w:val="Normal"/>
    <w:next w:val="Normal"/>
    <w:link w:val="Heading8Char"/>
    <w:uiPriority w:val="9"/>
    <w:semiHidden/>
    <w:unhideWhenUsed/>
    <w:qFormat/>
    <w:rsid w:val="00312B75"/>
    <w:pPr>
      <w:keepNext/>
      <w:keepLines/>
      <w:numPr>
        <w:ilvl w:val="7"/>
        <w:numId w:val="36"/>
      </w:numPr>
      <w:spacing w:before="200" w:after="0" w:line="240" w:lineRule="auto"/>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312B75"/>
    <w:pPr>
      <w:keepNext/>
      <w:keepLines/>
      <w:numPr>
        <w:ilvl w:val="8"/>
        <w:numId w:val="36"/>
      </w:numPr>
      <w:spacing w:before="200" w:after="0" w:line="240" w:lineRule="auto"/>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9"/>
    <w:rsid w:val="005052A1"/>
    <w:rPr>
      <w:rFonts w:ascii="Arial" w:eastAsia="MS Gothic" w:hAnsi="Arial" w:cs="Arial"/>
      <w:bCs/>
      <w:color w:val="C63663"/>
      <w:kern w:val="32"/>
      <w:sz w:val="44"/>
      <w:szCs w:val="44"/>
      <w:lang w:eastAsia="en-US"/>
    </w:rPr>
  </w:style>
  <w:style w:type="character" w:customStyle="1" w:styleId="Heading2Char">
    <w:name w:val="Heading 2 Char"/>
    <w:link w:val="Heading2"/>
    <w:uiPriority w:val="1"/>
    <w:rsid w:val="004A14BB"/>
    <w:rPr>
      <w:rFonts w:ascii="Arial" w:hAnsi="Arial"/>
      <w:b/>
      <w:color w:val="53565A"/>
      <w:sz w:val="32"/>
      <w:szCs w:val="28"/>
      <w:lang w:eastAsia="en-US"/>
    </w:rPr>
  </w:style>
  <w:style w:type="character" w:customStyle="1" w:styleId="Heading3Char">
    <w:name w:val="Heading 3 Char"/>
    <w:link w:val="Heading3"/>
    <w:uiPriority w:val="1"/>
    <w:rsid w:val="004A14BB"/>
    <w:rPr>
      <w:rFonts w:ascii="Arial" w:eastAsia="MS Gothic" w:hAnsi="Arial"/>
      <w:bCs/>
      <w:color w:val="53565A"/>
      <w:sz w:val="30"/>
      <w:szCs w:val="26"/>
      <w:lang w:eastAsia="en-US"/>
    </w:rPr>
  </w:style>
  <w:style w:type="character" w:customStyle="1" w:styleId="Heading4Char">
    <w:name w:val="Heading 4 Char"/>
    <w:link w:val="Heading4"/>
    <w:uiPriority w:val="1"/>
    <w:rsid w:val="004A14BB"/>
    <w:rPr>
      <w:rFonts w:ascii="Arial" w:eastAsia="MS Mincho" w:hAnsi="Arial"/>
      <w:b/>
      <w:bCs/>
      <w:color w:val="53565A"/>
      <w:sz w:val="24"/>
      <w:szCs w:val="22"/>
      <w:lang w:eastAsia="en-US"/>
    </w:rPr>
  </w:style>
  <w:style w:type="paragraph" w:styleId="Header">
    <w:name w:val="header"/>
    <w:uiPriority w:val="10"/>
    <w:rsid w:val="00454A7D"/>
    <w:pPr>
      <w:spacing w:after="300"/>
    </w:pPr>
    <w:rPr>
      <w:rFonts w:ascii="Arial" w:hAnsi="Arial" w:cs="Arial"/>
      <w:b/>
      <w:color w:val="53565A"/>
      <w:sz w:val="18"/>
      <w:szCs w:val="18"/>
      <w:lang w:eastAsia="en-US"/>
    </w:rPr>
  </w:style>
  <w:style w:type="paragraph" w:styleId="Footer">
    <w:name w:val="footer"/>
    <w:uiPriority w:val="8"/>
    <w:rsid w:val="00A13B7A"/>
    <w:pPr>
      <w:spacing w:before="300"/>
      <w:jc w:val="right"/>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ind w:left="284"/>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
    <w:rsid w:val="00454A7D"/>
    <w:rPr>
      <w:rFonts w:ascii="Arial" w:eastAsia="MS Mincho" w:hAnsi="Arial"/>
      <w:b/>
      <w:bCs/>
      <w:iCs/>
      <w:color w:val="000000" w:themeColor="text1"/>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C63663"/>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5664B5"/>
    <w:pPr>
      <w:spacing w:after="240" w:line="560" w:lineRule="atLeast"/>
    </w:pPr>
    <w:rPr>
      <w:rFonts w:ascii="Arial" w:hAnsi="Arial"/>
      <w:b/>
      <w:color w:val="C63663"/>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030CD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C60411"/>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030CDD"/>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C60411"/>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C60411"/>
    <w:pPr>
      <w:numPr>
        <w:numId w:val="1"/>
      </w:numPr>
    </w:pPr>
  </w:style>
  <w:style w:type="paragraph" w:customStyle="1" w:styleId="Numberloweralphaindent">
    <w:name w:val="Number lower alpha indent"/>
    <w:basedOn w:val="Body"/>
    <w:uiPriority w:val="3"/>
    <w:rsid w:val="00C60411"/>
    <w:pPr>
      <w:numPr>
        <w:ilvl w:val="1"/>
        <w:numId w:val="7"/>
      </w:numPr>
    </w:pPr>
  </w:style>
  <w:style w:type="paragraph" w:customStyle="1" w:styleId="Numberdigitindent">
    <w:name w:val="Number digit indent"/>
    <w:basedOn w:val="Numberloweralphaindent"/>
    <w:uiPriority w:val="3"/>
    <w:rsid w:val="00C60411"/>
    <w:pPr>
      <w:numPr>
        <w:numId w:val="1"/>
      </w:numPr>
    </w:pPr>
  </w:style>
  <w:style w:type="paragraph" w:customStyle="1" w:styleId="Numberloweralpha">
    <w:name w:val="Number lower alpha"/>
    <w:basedOn w:val="Body"/>
    <w:uiPriority w:val="3"/>
    <w:rsid w:val="00C60411"/>
    <w:pPr>
      <w:numPr>
        <w:numId w:val="7"/>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7"/>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4A14BB"/>
    <w:pPr>
      <w:spacing w:line="320" w:lineRule="atLeast"/>
    </w:pPr>
    <w:rPr>
      <w:color w:val="C63663"/>
      <w:sz w:val="24"/>
    </w:rPr>
  </w:style>
  <w:style w:type="character" w:customStyle="1" w:styleId="Heading6Char">
    <w:name w:val="Heading 6 Char"/>
    <w:basedOn w:val="DefaultParagraphFont"/>
    <w:link w:val="Heading6"/>
    <w:uiPriority w:val="9"/>
    <w:semiHidden/>
    <w:rsid w:val="00312B75"/>
    <w:rPr>
      <w:rFonts w:asciiTheme="majorHAnsi" w:eastAsiaTheme="majorEastAsia" w:hAnsiTheme="majorHAnsi" w:cstheme="majorBidi"/>
      <w:i/>
      <w:iCs/>
      <w:color w:val="243F60" w:themeColor="accent1" w:themeShade="7F"/>
      <w:lang w:eastAsia="en-US"/>
    </w:rPr>
  </w:style>
  <w:style w:type="character" w:customStyle="1" w:styleId="Heading7Char">
    <w:name w:val="Heading 7 Char"/>
    <w:basedOn w:val="DefaultParagraphFont"/>
    <w:link w:val="Heading7"/>
    <w:uiPriority w:val="9"/>
    <w:semiHidden/>
    <w:rsid w:val="00312B75"/>
    <w:rPr>
      <w:rFonts w:asciiTheme="majorHAnsi" w:eastAsiaTheme="majorEastAsia" w:hAnsiTheme="majorHAnsi" w:cstheme="majorBidi"/>
      <w:i/>
      <w:iCs/>
      <w:color w:val="404040" w:themeColor="text1" w:themeTint="BF"/>
      <w:lang w:eastAsia="en-US"/>
    </w:rPr>
  </w:style>
  <w:style w:type="character" w:customStyle="1" w:styleId="Heading8Char">
    <w:name w:val="Heading 8 Char"/>
    <w:basedOn w:val="DefaultParagraphFont"/>
    <w:link w:val="Heading8"/>
    <w:uiPriority w:val="9"/>
    <w:semiHidden/>
    <w:rsid w:val="00312B75"/>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312B75"/>
    <w:rPr>
      <w:rFonts w:asciiTheme="majorHAnsi" w:eastAsiaTheme="majorEastAsia" w:hAnsiTheme="majorHAnsi" w:cstheme="majorBidi"/>
      <w:i/>
      <w:iCs/>
      <w:color w:val="404040" w:themeColor="text1" w:themeTint="BF"/>
      <w:lang w:eastAsia="en-US"/>
    </w:rPr>
  </w:style>
  <w:style w:type="character" w:customStyle="1" w:styleId="UnresolvedMention1">
    <w:name w:val="Unresolved Mention1"/>
    <w:basedOn w:val="DefaultParagraphFont"/>
    <w:uiPriority w:val="99"/>
    <w:semiHidden/>
    <w:unhideWhenUsed/>
    <w:rsid w:val="00312B75"/>
    <w:rPr>
      <w:color w:val="605E5C"/>
      <w:shd w:val="clear" w:color="auto" w:fill="E1DFDD"/>
    </w:rPr>
  </w:style>
  <w:style w:type="paragraph" w:customStyle="1" w:styleId="DHHSbody">
    <w:name w:val="DHHS body"/>
    <w:qFormat/>
    <w:rsid w:val="00312B75"/>
    <w:pPr>
      <w:spacing w:after="120" w:line="270" w:lineRule="atLeast"/>
    </w:pPr>
    <w:rPr>
      <w:rFonts w:ascii="Arial" w:eastAsia="Times" w:hAnsi="Arial"/>
      <w:lang w:eastAsia="en-US"/>
    </w:rPr>
  </w:style>
  <w:style w:type="paragraph" w:customStyle="1" w:styleId="DHHSbullet1">
    <w:name w:val="DHHS bullet 1"/>
    <w:basedOn w:val="DHHSbody"/>
    <w:qFormat/>
    <w:rsid w:val="00312B75"/>
    <w:pPr>
      <w:numPr>
        <w:numId w:val="9"/>
      </w:numPr>
      <w:spacing w:after="40"/>
    </w:pPr>
  </w:style>
  <w:style w:type="table" w:customStyle="1" w:styleId="GridTable1Light1">
    <w:name w:val="Grid Table 1 Light1"/>
    <w:basedOn w:val="TableNormal"/>
    <w:uiPriority w:val="46"/>
    <w:rsid w:val="00312B7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HHSnumberloweralpha">
    <w:name w:val="DHHS number lower alpha"/>
    <w:basedOn w:val="DHHSbody"/>
    <w:uiPriority w:val="4"/>
    <w:qFormat/>
    <w:rsid w:val="00312B75"/>
    <w:pPr>
      <w:numPr>
        <w:ilvl w:val="2"/>
        <w:numId w:val="10"/>
      </w:numPr>
    </w:pPr>
  </w:style>
  <w:style w:type="paragraph" w:customStyle="1" w:styleId="DHHSnumberdigit">
    <w:name w:val="DHHS number digit"/>
    <w:basedOn w:val="DHHSbody"/>
    <w:uiPriority w:val="4"/>
    <w:rsid w:val="00312B75"/>
    <w:pPr>
      <w:numPr>
        <w:numId w:val="10"/>
      </w:numPr>
    </w:pPr>
  </w:style>
  <w:style w:type="numbering" w:customStyle="1" w:styleId="ZZNumbers">
    <w:name w:val="ZZ Numbers"/>
    <w:rsid w:val="00312B75"/>
    <w:pPr>
      <w:numPr>
        <w:numId w:val="10"/>
      </w:numPr>
    </w:pPr>
  </w:style>
  <w:style w:type="paragraph" w:customStyle="1" w:styleId="DHHSnumberlowerroman">
    <w:name w:val="DHHS number lower roman"/>
    <w:basedOn w:val="DHHSbody"/>
    <w:uiPriority w:val="4"/>
    <w:qFormat/>
    <w:rsid w:val="00312B75"/>
    <w:pPr>
      <w:numPr>
        <w:ilvl w:val="4"/>
        <w:numId w:val="10"/>
      </w:numPr>
    </w:pPr>
  </w:style>
  <w:style w:type="paragraph" w:customStyle="1" w:styleId="DHHSnumberlowerromanindent">
    <w:name w:val="DHHS number lower roman indent"/>
    <w:basedOn w:val="DHHSbody"/>
    <w:uiPriority w:val="4"/>
    <w:qFormat/>
    <w:rsid w:val="00312B75"/>
    <w:pPr>
      <w:numPr>
        <w:ilvl w:val="5"/>
        <w:numId w:val="10"/>
      </w:numPr>
    </w:pPr>
  </w:style>
  <w:style w:type="paragraph" w:customStyle="1" w:styleId="DHHSnumberdigitindent">
    <w:name w:val="DHHS number digit indent"/>
    <w:basedOn w:val="Normal"/>
    <w:uiPriority w:val="4"/>
    <w:qFormat/>
    <w:rsid w:val="00312B75"/>
    <w:pPr>
      <w:numPr>
        <w:ilvl w:val="1"/>
        <w:numId w:val="10"/>
      </w:numPr>
      <w:spacing w:line="270" w:lineRule="atLeast"/>
    </w:pPr>
    <w:rPr>
      <w:rFonts w:eastAsia="Times"/>
      <w:sz w:val="20"/>
    </w:rPr>
  </w:style>
  <w:style w:type="paragraph" w:customStyle="1" w:styleId="DHHStabletext">
    <w:name w:val="DHHS table text"/>
    <w:uiPriority w:val="3"/>
    <w:qFormat/>
    <w:rsid w:val="00312B75"/>
    <w:pPr>
      <w:spacing w:before="80" w:after="60"/>
    </w:pPr>
    <w:rPr>
      <w:rFonts w:ascii="Arial" w:hAnsi="Arial"/>
      <w:lang w:eastAsia="en-US"/>
    </w:rPr>
  </w:style>
  <w:style w:type="paragraph" w:customStyle="1" w:styleId="DHHSbodyaftertablefigure">
    <w:name w:val="DHHS body after table/figure"/>
    <w:basedOn w:val="DHHSbody"/>
    <w:next w:val="DHHSbody"/>
    <w:rsid w:val="00312B75"/>
    <w:pPr>
      <w:spacing w:before="240"/>
    </w:pPr>
  </w:style>
  <w:style w:type="paragraph" w:styleId="ListParagraph">
    <w:name w:val="List Paragraph"/>
    <w:basedOn w:val="Normal"/>
    <w:uiPriority w:val="34"/>
    <w:qFormat/>
    <w:rsid w:val="00312B75"/>
    <w:pPr>
      <w:spacing w:after="0" w:line="240" w:lineRule="auto"/>
      <w:ind w:left="720"/>
      <w:contextualSpacing/>
    </w:pPr>
    <w:rPr>
      <w:rFonts w:ascii="Cambria" w:eastAsia="MS Mincho" w:hAnsi="Cambria"/>
      <w:sz w:val="24"/>
      <w:szCs w:val="24"/>
    </w:rPr>
  </w:style>
  <w:style w:type="table" w:customStyle="1" w:styleId="GridTable4-Accent11">
    <w:name w:val="Grid Table 4 - Accent 11"/>
    <w:basedOn w:val="TableNormal"/>
    <w:uiPriority w:val="49"/>
    <w:rsid w:val="00312B7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HHSbullet2">
    <w:name w:val="DHHS bullet 2"/>
    <w:basedOn w:val="DHHSbody"/>
    <w:uiPriority w:val="2"/>
    <w:qFormat/>
    <w:rsid w:val="00312B75"/>
    <w:pPr>
      <w:spacing w:after="40"/>
      <w:ind w:left="567" w:hanging="283"/>
    </w:pPr>
    <w:rPr>
      <w:rFonts w:asciiTheme="minorHAnsi" w:hAnsiTheme="minorHAnsi" w:cstheme="minorHAnsi"/>
      <w:sz w:val="22"/>
      <w:szCs w:val="22"/>
    </w:rPr>
  </w:style>
  <w:style w:type="paragraph" w:customStyle="1" w:styleId="DHHSbullet2lastline">
    <w:name w:val="DHHS bullet 2 last line"/>
    <w:basedOn w:val="DHHSbullet2"/>
    <w:uiPriority w:val="2"/>
    <w:qFormat/>
    <w:rsid w:val="00312B75"/>
    <w:pPr>
      <w:spacing w:after="120"/>
    </w:pPr>
  </w:style>
  <w:style w:type="paragraph" w:customStyle="1" w:styleId="DHHStablebullet">
    <w:name w:val="DHHS table bullet"/>
    <w:basedOn w:val="DHHStabletext"/>
    <w:uiPriority w:val="3"/>
    <w:qFormat/>
    <w:rsid w:val="00312B75"/>
    <w:pPr>
      <w:ind w:left="227" w:hanging="227"/>
    </w:pPr>
  </w:style>
  <w:style w:type="paragraph" w:customStyle="1" w:styleId="DHHSbulletindent">
    <w:name w:val="DHHS bullet indent"/>
    <w:basedOn w:val="DHHSbody"/>
    <w:uiPriority w:val="4"/>
    <w:rsid w:val="00312B75"/>
    <w:pPr>
      <w:spacing w:after="40"/>
      <w:ind w:left="680" w:hanging="283"/>
    </w:pPr>
  </w:style>
  <w:style w:type="paragraph" w:customStyle="1" w:styleId="DHHSbulletindentlastline">
    <w:name w:val="DHHS bullet indent last line"/>
    <w:basedOn w:val="DHHSbody"/>
    <w:uiPriority w:val="4"/>
    <w:rsid w:val="00312B75"/>
    <w:pPr>
      <w:ind w:left="680" w:hanging="283"/>
    </w:pPr>
  </w:style>
  <w:style w:type="character" w:styleId="Mention">
    <w:name w:val="Mention"/>
    <w:basedOn w:val="DefaultParagraphFont"/>
    <w:uiPriority w:val="99"/>
    <w:unhideWhenUsed/>
    <w:rsid w:val="00312B7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legislation.gov.au/Series/F2018L01365" TargetMode="External"/><Relationship Id="rId26" Type="http://schemas.openxmlformats.org/officeDocument/2006/relationships/hyperlink" Target="https://www.health.vic.gov.au/publications/private-patient-principles-for-public-health-services" TargetMode="External"/><Relationship Id="rId39" Type="http://schemas.openxmlformats.org/officeDocument/2006/relationships/hyperlink" Target="https://www.health.vic.gov.au/publications/private-patient-principles-for-public-health-services" TargetMode="External"/><Relationship Id="rId21" Type="http://schemas.openxmlformats.org/officeDocument/2006/relationships/hyperlink" Target="https://www.health.vic.gov.au/funding-performance-accountability/mbs-billing-policy-framework-victorian-public-hospitals" TargetMode="External"/><Relationship Id="rId34" Type="http://schemas.openxmlformats.org/officeDocument/2006/relationships/hyperlink" Target="https://www.health.gov.au/resources/collections/health-professional-guidelines" TargetMode="External"/><Relationship Id="rId42" Type="http://schemas.openxmlformats.org/officeDocument/2006/relationships/hyperlink" Target="https://www.health.vic.gov.au/data-reporting/health-data-standards-and-systems" TargetMode="External"/><Relationship Id="rId47" Type="http://schemas.openxmlformats.org/officeDocument/2006/relationships/hyperlink" Target="http://www.healthcollect.vic.gov.au" TargetMode="External"/><Relationship Id="rId50" Type="http://schemas.openxmlformats.org/officeDocument/2006/relationships/hyperlink" Target="https://www.health.vic.gov.au/data-reporting/victorian-cost-data-collection-vcdc" TargetMode="External"/><Relationship Id="rId55" Type="http://schemas.openxmlformats.org/officeDocument/2006/relationships/hyperlink" Target="https://meteor.aihw.gov.au/content/32717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health.vic.gov.au/funding-performance-accountability/mbs-billing-policy-framework-victorian-public-hospitals" TargetMode="External"/><Relationship Id="rId29" Type="http://schemas.openxmlformats.org/officeDocument/2006/relationships/hyperlink" Target="https://www.health.gov.au/health-topics/medicare-compliance/public-hospitals" TargetMode="External"/><Relationship Id="rId11" Type="http://schemas.openxmlformats.org/officeDocument/2006/relationships/image" Target="media/image1.jpg"/><Relationship Id="rId24" Type="http://schemas.openxmlformats.org/officeDocument/2006/relationships/hyperlink" Target="https://www.health.vic.gov.au/patient-care/surgical-services-policies-and-guides" TargetMode="External"/><Relationship Id="rId32" Type="http://schemas.openxmlformats.org/officeDocument/2006/relationships/hyperlink" Target="https://www.health.gov.au/health-topics/medicare-compliance/public-hospitals" TargetMode="External"/><Relationship Id="rId37" Type="http://schemas.openxmlformats.org/officeDocument/2006/relationships/hyperlink" Target="https://www.safetyandquality.gov.au/accreditation/advisories/advisory-as1810-informed-financial-consent" TargetMode="External"/><Relationship Id="rId40" Type="http://schemas.openxmlformats.org/officeDocument/2006/relationships/hyperlink" Target="https://www.health.vic.gov.au/rural-health/urgent-care-in-regional-and-rural-areas" TargetMode="External"/><Relationship Id="rId45" Type="http://schemas.openxmlformats.org/officeDocument/2006/relationships/hyperlink" Target="https://www.health.vic.gov.au/data-reporting/agency-information-management-system-aims" TargetMode="External"/><Relationship Id="rId53" Type="http://schemas.openxmlformats.org/officeDocument/2006/relationships/hyperlink" Target="https://www.health.gov.au/health-topics/medicare-compliance/public-hospitals" TargetMode="External"/><Relationship Id="rId58"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www.mbsonline.gov.au/internet/mbsonline/publishing.nsf/Content/Home" TargetMode="External"/><Relationship Id="rId14" Type="http://schemas.openxmlformats.org/officeDocument/2006/relationships/footer" Target="footer3.xml"/><Relationship Id="rId22" Type="http://schemas.openxmlformats.org/officeDocument/2006/relationships/hyperlink" Target="https://www.health.vic.gov.au/publications/specialist-clinics-in-victorian-public-hospitals-access-policy" TargetMode="External"/><Relationship Id="rId27" Type="http://schemas.openxmlformats.org/officeDocument/2006/relationships/hyperlink" Target="https://www.vmia.vic.gov.au/insurance/policies-and-cover/medical-indemnity" TargetMode="External"/><Relationship Id="rId30" Type="http://schemas.openxmlformats.org/officeDocument/2006/relationships/hyperlink" Target="https://www.health.gov.au/health-topics/medicare-compliance/how-to-comply-with-your-medicare-obligations" TargetMode="External"/><Relationship Id="rId35" Type="http://schemas.openxmlformats.org/officeDocument/2006/relationships/hyperlink" Target="https://www.legislation.gov.au/Series/F2020L00460" TargetMode="External"/><Relationship Id="rId43" Type="http://schemas.openxmlformats.org/officeDocument/2006/relationships/hyperlink" Target="https://www.health.gov.au/resources/collections/health-professional-guidelines" TargetMode="External"/><Relationship Id="rId48" Type="http://schemas.openxmlformats.org/officeDocument/2006/relationships/hyperlink" Target="https://www.health.vic.gov.au/publications/non-admitted-clinic-management-system-nacms-manual-2021-22" TargetMode="External"/><Relationship Id="rId56" Type="http://schemas.openxmlformats.org/officeDocument/2006/relationships/image" Target="media/image2.png"/><Relationship Id="rId8" Type="http://schemas.openxmlformats.org/officeDocument/2006/relationships/webSettings" Target="webSettings.xml"/><Relationship Id="rId51" Type="http://schemas.openxmlformats.org/officeDocument/2006/relationships/hyperlink" Target="https://www.health.vic.gov.au/data-reporting/victorian-emergency-minimum-dataset-vemd"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legislation.gov.au/Series/C2004A00101" TargetMode="External"/><Relationship Id="rId25" Type="http://schemas.openxmlformats.org/officeDocument/2006/relationships/hyperlink" Target="https://www.health.vic.gov.au/policy-and-funding-guidelines-for-health-services" TargetMode="External"/><Relationship Id="rId33" Type="http://schemas.openxmlformats.org/officeDocument/2006/relationships/hyperlink" Target="https://www.servicesaustralia.gov.au/referring-and-requesting-medicare-services" TargetMode="External"/><Relationship Id="rId38" Type="http://schemas.openxmlformats.org/officeDocument/2006/relationships/hyperlink" Target=":%20https:/www.health.vic.gov.au/hospitals-and-health-services/patient-fees-and-charges-for-public-health-services" TargetMode="External"/><Relationship Id="rId46" Type="http://schemas.openxmlformats.org/officeDocument/2006/relationships/hyperlink" Target="https://dhhsvicgovau.sharepoint.com/sites/NPA_HS_Q1/Shared%20Documents/Forms/AllItems.aspx?id=%2Fsites%2FNPA%5FHS%5FQ1%2FShared%20Documents%2F01%2E%20DH%20General%20Guidance%20Documents%2FBusiness%20rules%20for%20CCOA%2FDH%20CCOA%20Business%20Rules%20May%202026%2Epdf&amp;parent=%2Fsites%2FNPA%5FHS%5FQ1%2FShared%20Documents%2F01%2E%20DH%20General%20Guidance%20Documents%2FBusiness%20rules%20for%20CCOA" TargetMode="External"/><Relationship Id="rId59" Type="http://schemas.openxmlformats.org/officeDocument/2006/relationships/footer" Target="footer4.xml"/><Relationship Id="rId20" Type="http://schemas.openxmlformats.org/officeDocument/2006/relationships/hyperlink" Target="https://www.health.gov.au/our-work/national-health-reform-agreement-nhra" TargetMode="External"/><Relationship Id="rId41" Type="http://schemas.openxmlformats.org/officeDocument/2006/relationships/hyperlink" Target="https://www.health.vic.gov.au/rural-health/telehealth" TargetMode="External"/><Relationship Id="rId54" Type="http://schemas.openxmlformats.org/officeDocument/2006/relationships/hyperlink" Target="&#8226;%09https:/www.servicesaustralia.gov.au/news-for-health-professionals"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NonAdmitted.FundingPolicy@health.vic.gov.au" TargetMode="External"/><Relationship Id="rId23" Type="http://schemas.openxmlformats.org/officeDocument/2006/relationships/hyperlink" Target="https://www.health.vic.gov.au/hospitals-and-health-services/patient-fees-and-charges-for-public-health-services" TargetMode="External"/><Relationship Id="rId28" Type="http://schemas.openxmlformats.org/officeDocument/2006/relationships/hyperlink" Target="https://www.servicesaustralia.gov.au/intern-registrar-and-trainee-eligibility-requirements" TargetMode="External"/><Relationship Id="rId36" Type="http://schemas.openxmlformats.org/officeDocument/2006/relationships/hyperlink" Target=":%20https:/www.vmia.vic.gov.au/insurance/policies-and-cover/medical-indemnity" TargetMode="External"/><Relationship Id="rId49" Type="http://schemas.openxmlformats.org/officeDocument/2006/relationships/hyperlink" Target="https://www.health.vic.gov.au/data-reporting/victorian-admitted-episodes-dataset"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s://www.health.gov.au/health-topics/medicare-compliance/debts-and-penalties" TargetMode="External"/><Relationship Id="rId44" Type="http://schemas.openxmlformats.org/officeDocument/2006/relationships/hyperlink" Target=":%20www.healthcollect.vic.gov.au" TargetMode="External"/><Relationship Id="rId52" Type="http://schemas.openxmlformats.org/officeDocument/2006/relationships/hyperlink" Target="https://www.health.vic.gov.au/data-reporting/victorian-integrated-non-admitted-health-vinah-dataset" TargetMode="External"/><Relationship Id="rId60"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https://dhhsvicgovau.sharepoint.com/DepartmentTemplates/DH/DH%20visual%20style/DH%20pink%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3C7FC3DB9CE1A4B9BBBE6B95D3E544D" ma:contentTypeVersion="3" ma:contentTypeDescription="Create a new document." ma:contentTypeScope="" ma:versionID="216d132637d933f8581b0d6cad184c6e">
  <xsd:schema xmlns:xsd="http://www.w3.org/2001/XMLSchema" xmlns:xs="http://www.w3.org/2001/XMLSchema" xmlns:p="http://schemas.microsoft.com/office/2006/metadata/properties" xmlns:ns2="615209ab-1b83-4f96-a235-bc66666647c7" targetNamespace="http://schemas.microsoft.com/office/2006/metadata/properties" ma:root="true" ma:fieldsID="92ae2c2b62e3b1c74672fee80424f313" ns2:_="">
    <xsd:import namespace="615209ab-1b83-4f96-a235-bc66666647c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209ab-1b83-4f96-a235-bc66666647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5F996FD4-4218-4E31-B562-D4AF81400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5209ab-1b83-4f96-a235-bc66666647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DH%20pink%20report.dotx</Template>
  <TotalTime>207</TotalTime>
  <Pages>52</Pages>
  <Words>17780</Words>
  <Characters>101350</Characters>
  <Application>Microsoft Office Word</Application>
  <DocSecurity>0</DocSecurity>
  <Lines>844</Lines>
  <Paragraphs>237</Paragraphs>
  <ScaleCrop>false</ScaleCrop>
  <HeadingPairs>
    <vt:vector size="2" baseType="variant">
      <vt:variant>
        <vt:lpstr>Title</vt:lpstr>
      </vt:variant>
      <vt:variant>
        <vt:i4>1</vt:i4>
      </vt:variant>
    </vt:vector>
  </HeadingPairs>
  <TitlesOfParts>
    <vt:vector size="1" baseType="lpstr">
      <vt:lpstr>DH red report</vt:lpstr>
    </vt:vector>
  </TitlesOfParts>
  <Manager/>
  <Company>Victoria State Government, Department of Health</Company>
  <LinksUpToDate>false</LinksUpToDate>
  <CharactersWithSpaces>118893</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 pink report</dc:title>
  <dc:subject/>
  <dc:creator>Jemma Robertson (Health)</dc:creator>
  <cp:keywords/>
  <dc:description/>
  <cp:lastModifiedBy>Jemma Robertson (Health)</cp:lastModifiedBy>
  <cp:revision>58</cp:revision>
  <cp:lastPrinted>2021-01-29T05:27:00Z</cp:lastPrinted>
  <dcterms:created xsi:type="dcterms:W3CDTF">2026-07-13T23:23:00Z</dcterms:created>
  <dcterms:modified xsi:type="dcterms:W3CDTF">2026-07-14T06:38:00Z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0x01010013C7FC3DB9CE1A4B9BBBE6B95D3E544D</vt:lpwstr>
  </property>
  <property fmtid="{D5CDD505-2E9C-101B-9397-08002B2CF9AE}" pid="4" name="version">
    <vt:lpwstr>v5 15032021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2021-03-15T05:04:10Z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ies>
</file>